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8160DC9" w14:textId="77777777" w:rsidR="00FB0688" w:rsidRPr="00153580" w:rsidRDefault="00FB0688" w:rsidP="00153580">
          <w:r>
            <w:rPr>
              <w:noProof/>
            </w:rPr>
            <w:drawing>
              <wp:anchor distT="0" distB="0" distL="114300" distR="114300" simplePos="0" relativeHeight="251661312" behindDoc="1" locked="0" layoutInCell="1" allowOverlap="1" wp14:anchorId="1B6DBF5D" wp14:editId="3C061B66">
                <wp:simplePos x="0" y="0"/>
                <wp:positionH relativeFrom="page">
                  <wp:posOffset>0</wp:posOffset>
                </wp:positionH>
                <wp:positionV relativeFrom="page">
                  <wp:posOffset>38100</wp:posOffset>
                </wp:positionV>
                <wp:extent cx="7577999" cy="10719203"/>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999" cy="10719203"/>
                        </a:xfrm>
                        <a:prstGeom prst="rect">
                          <a:avLst/>
                        </a:prstGeom>
                      </pic:spPr>
                    </pic:pic>
                  </a:graphicData>
                </a:graphic>
                <wp14:sizeRelH relativeFrom="margin">
                  <wp14:pctWidth>0</wp14:pctWidth>
                </wp14:sizeRelH>
                <wp14:sizeRelV relativeFrom="margin">
                  <wp14:pctHeight>0</wp14:pctHeight>
                </wp14:sizeRelV>
              </wp:anchor>
            </w:drawing>
          </w:r>
          <w:r w:rsidRPr="006A725C">
            <w:t xml:space="preserve"> </w:t>
          </w:r>
        </w:p>
        <w:p w14:paraId="711B9037" w14:textId="77777777" w:rsidR="00FB0688" w:rsidRPr="008B0615" w:rsidRDefault="00FB0688" w:rsidP="008B0615">
          <w:pPr>
            <w:pStyle w:val="CoverContent"/>
            <w:framePr w:wrap="around"/>
          </w:pPr>
          <w:r>
            <w:rPr>
              <w:b/>
              <w:noProof/>
            </w:rPr>
            <mc:AlternateContent>
              <mc:Choice Requires="wps">
                <w:drawing>
                  <wp:inline distT="0" distB="0" distL="0" distR="0" wp14:anchorId="79579C2C" wp14:editId="5F57CC03">
                    <wp:extent cx="4267200" cy="5038725"/>
                    <wp:effectExtent l="0" t="0" r="0" b="9525"/>
                    <wp:docPr id="30" name="Text Box 30"/>
                    <wp:cNvGraphicFramePr/>
                    <a:graphic xmlns:a="http://schemas.openxmlformats.org/drawingml/2006/main">
                      <a:graphicData uri="http://schemas.microsoft.com/office/word/2010/wordprocessingShape">
                        <wps:wsp>
                          <wps:cNvSpPr txBox="1"/>
                          <wps:spPr>
                            <a:xfrm>
                              <a:off x="0" y="0"/>
                              <a:ext cx="4267200" cy="5038725"/>
                            </a:xfrm>
                            <a:prstGeom prst="rect">
                              <a:avLst/>
                            </a:prstGeom>
                            <a:noFill/>
                            <a:ln w="6350">
                              <a:noFill/>
                            </a:ln>
                          </wps:spPr>
                          <wps:txbx>
                            <w:txbxContent>
                              <w:p w14:paraId="4C8D05E4" w14:textId="0E0FD0B1" w:rsidR="007C3CAD" w:rsidRPr="00906A59" w:rsidRDefault="00816D76" w:rsidP="002B53FC">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7CA3" w:rsidRPr="00906A59">
                                      <w:rPr>
                                        <w:color w:val="FFFFFF" w:themeColor="background1"/>
                                      </w:rPr>
                                      <w:t xml:space="preserve">Level 2 End-point Assessment for ST0420/AP02 Lean Manufacturing Operative – Inspection/Quality assurance </w:t>
                                    </w:r>
                                    <w:r w:rsidR="007B7CA3" w:rsidRPr="00906A59">
                                      <w:rPr>
                                        <w:color w:val="FFFFFF" w:themeColor="background1"/>
                                      </w:rPr>
                                      <w:br/>
                                      <w:t>(9315-23)</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5F6D4BE9" w:rsidR="007C3CAD" w:rsidRPr="00906A59" w:rsidRDefault="00124AF0" w:rsidP="001352BA">
                                    <w:pPr>
                                      <w:pStyle w:val="Subtitle"/>
                                    </w:pPr>
                                    <w:r w:rsidRPr="00906A59">
                                      <w:t>Provider &amp; Employer Recording Forms Pack</w:t>
                                    </w:r>
                                  </w:p>
                                </w:sdtContent>
                              </w:sdt>
                              <w:p w14:paraId="6A8AD993" w14:textId="1DA5E05F" w:rsidR="007C3CAD" w:rsidRPr="00906A59" w:rsidRDefault="007C3CAD" w:rsidP="006C713D">
                                <w:pPr>
                                  <w:pStyle w:val="CoverContentBlack"/>
                                  <w:rPr>
                                    <w:color w:val="FFFFFF" w:themeColor="background1"/>
                                  </w:rPr>
                                </w:pPr>
                                <w:r w:rsidRPr="00906A59">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906A59">
                                      <w:rPr>
                                        <w:color w:val="FFFFFF" w:themeColor="background1"/>
                                      </w:rPr>
                                      <w:t>1</w:t>
                                    </w:r>
                                  </w:sdtContent>
                                </w:sdt>
                              </w:p>
                              <w:p w14:paraId="6BC9D915" w14:textId="5B40CB0B" w:rsidR="007C3CAD" w:rsidRPr="00906A59" w:rsidRDefault="007C3CAD" w:rsidP="006C713D">
                                <w:pPr>
                                  <w:pStyle w:val="CoverContentBlack"/>
                                  <w:rPr>
                                    <w:color w:val="FFFFFF" w:themeColor="background1"/>
                                  </w:rPr>
                                </w:pPr>
                                <w:r w:rsidRPr="00906A59">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00C54A54" w:rsidRPr="00906A59">
                                      <w:rPr>
                                        <w:color w:val="FFFFFF" w:themeColor="background1"/>
                                        <w:lang w:val="en-AU"/>
                                      </w:rPr>
                                      <w:t>October-2021</w:t>
                                    </w:r>
                                  </w:sdtContent>
                                </w:sdt>
                              </w:p>
                              <w:p w14:paraId="3999DE0F" w14:textId="35B14736" w:rsidR="007C3CAD" w:rsidRPr="00906A59" w:rsidRDefault="007C3CAD" w:rsidP="006C713D">
                                <w:pPr>
                                  <w:pStyle w:val="CoverContentBlack"/>
                                  <w:rPr>
                                    <w:color w:val="FFFFFF" w:themeColor="background1"/>
                                  </w:rPr>
                                </w:pPr>
                                <w:r w:rsidRPr="00906A59">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3454AE" w:rsidRPr="003454AE">
                                      <w:rPr>
                                        <w:color w:val="FFFFFF" w:themeColor="background1"/>
                                      </w:rPr>
                                      <w:t>external</w:t>
                                    </w:r>
                                  </w:sdtContent>
                                </w:sdt>
                                <w:r w:rsidRPr="00906A59">
                                  <w:rPr>
                                    <w:color w:val="FFFFFF" w:themeColor="background1"/>
                                  </w:rPr>
                                  <w:t xml:space="preserve"> use</w:t>
                                </w:r>
                              </w:p>
                              <w:p w14:paraId="5EE8C0C9"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9579C2C" id="_x0000_t202" coordsize="21600,21600" o:spt="202" path="m,l,21600r21600,l21600,xe">
                    <v:stroke joinstyle="miter"/>
                    <v:path gradientshapeok="t" o:connecttype="rect"/>
                  </v:shapetype>
                  <v:shape id="Text Box 30" o:spid="_x0000_s1026" type="#_x0000_t202" style="width:336pt;height:3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" filled="f" stroked="f" strokeweight=".5pt">
                    <v:textbox inset="0,0,0,0">
                      <w:txbxContent>
                        <w:p w14:paraId="4C8D05E4" w14:textId="0E0FD0B1" w:rsidR="007C3CAD" w:rsidRPr="00906A59" w:rsidRDefault="00816D76" w:rsidP="002B53FC">
                          <w:pPr>
                            <w:pStyle w:val="TitleRed"/>
                            <w:rPr>
                              <w:color w:val="FFFFFF" w:themeColor="background1"/>
                            </w:rPr>
                          </w:pPr>
                          <w:sdt>
                            <w:sdtPr>
                              <w:rPr>
                                <w:color w:val="FFFFFF" w:themeColor="background1"/>
                              </w:rPr>
                              <w:alias w:val="Title"/>
                              <w:tag w:val=""/>
                              <w:id w:val="980192169"/>
                              <w:placeholder>
                                <w:docPart w:val="086ED13EF1CC49B2869A1C92090704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7B7CA3" w:rsidRPr="00906A59">
                                <w:rPr>
                                  <w:color w:val="FFFFFF" w:themeColor="background1"/>
                                </w:rPr>
                                <w:t xml:space="preserve">Level 2 End-point Assessment for ST0420/AP02 Lean Manufacturing Operative – Inspection/Quality assurance </w:t>
                              </w:r>
                              <w:r w:rsidR="007B7CA3" w:rsidRPr="00906A59">
                                <w:rPr>
                                  <w:color w:val="FFFFFF" w:themeColor="background1"/>
                                </w:rPr>
                                <w:br/>
                                <w:t>(9315-23)</w:t>
                              </w:r>
                            </w:sdtContent>
                          </w:sdt>
                        </w:p>
                        <w:sdt>
                          <w:sdtPr>
                            <w:alias w:val="Subtitle"/>
                            <w:tag w:val="Subtitle"/>
                            <w:id w:val="-1979136968"/>
                            <w:placeholder>
                              <w:docPart w:val="323D37435B2A4D508A23AA07A55032F6"/>
                            </w:placeholder>
                            <w:comboBox>
                              <w:listItem w:value="Edit text or choose from the list"/>
                              <w:listItem w:displayText="Independent End-point Assessor Recording Forms Pack" w:value="Independent End-point Assessor Recording Forms Pack"/>
                              <w:listItem w:displayText="Employer &amp; Provider Recording Forms Pack" w:value="Employer &amp; Provider Recording Forms Pack"/>
                            </w:comboBox>
                          </w:sdtPr>
                          <w:sdtEndPr/>
                          <w:sdtContent>
                            <w:p w14:paraId="5927DEF5" w14:textId="5F6D4BE9" w:rsidR="007C3CAD" w:rsidRPr="00906A59" w:rsidRDefault="00124AF0" w:rsidP="001352BA">
                              <w:pPr>
                                <w:pStyle w:val="Subtitle"/>
                              </w:pPr>
                              <w:r w:rsidRPr="00906A59">
                                <w:t>Provider &amp; Employer Recording Forms Pack</w:t>
                              </w:r>
                            </w:p>
                          </w:sdtContent>
                        </w:sdt>
                        <w:p w14:paraId="6A8AD993" w14:textId="1DA5E05F" w:rsidR="007C3CAD" w:rsidRPr="00906A59" w:rsidRDefault="007C3CAD" w:rsidP="006C713D">
                          <w:pPr>
                            <w:pStyle w:val="CoverContentBlack"/>
                            <w:rPr>
                              <w:color w:val="FFFFFF" w:themeColor="background1"/>
                            </w:rPr>
                          </w:pPr>
                          <w:r w:rsidRPr="00906A59">
                            <w:rPr>
                              <w:color w:val="FFFFFF" w:themeColor="background1"/>
                            </w:rPr>
                            <w:t xml:space="preserve">Version </w:t>
                          </w:r>
                          <w:sdt>
                            <w:sdtPr>
                              <w:rPr>
                                <w:color w:val="FFFFFF" w:themeColor="background1"/>
                              </w:rPr>
                              <w:alias w:val="Version"/>
                              <w:tag w:val=""/>
                              <w:id w:val="776057637"/>
                              <w:placeholder>
                                <w:docPart w:val="441B5210F66049E69076174F737E6D5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rsidRPr="00906A59">
                                <w:rPr>
                                  <w:color w:val="FFFFFF" w:themeColor="background1"/>
                                </w:rPr>
                                <w:t>1</w:t>
                              </w:r>
                            </w:sdtContent>
                          </w:sdt>
                        </w:p>
                        <w:p w14:paraId="6BC9D915" w14:textId="5B40CB0B" w:rsidR="007C3CAD" w:rsidRPr="00906A59" w:rsidRDefault="007C3CAD" w:rsidP="006C713D">
                          <w:pPr>
                            <w:pStyle w:val="CoverContentBlack"/>
                            <w:rPr>
                              <w:color w:val="FFFFFF" w:themeColor="background1"/>
                            </w:rPr>
                          </w:pPr>
                          <w:r w:rsidRPr="00906A59">
                            <w:rPr>
                              <w:color w:val="FFFFFF" w:themeColor="background1"/>
                            </w:rPr>
                            <w:t xml:space="preserve">Last modified </w:t>
                          </w:r>
                          <w:sdt>
                            <w:sdtPr>
                              <w:rPr>
                                <w:color w:val="FFFFFF" w:themeColor="background1"/>
                              </w:rPr>
                              <w:alias w:val="Date"/>
                              <w:tag w:val=""/>
                              <w:id w:val="-38360777"/>
                              <w:placeholder>
                                <w:docPart w:val="59178F33127A4199876D938188D7D6A1"/>
                              </w:placeholder>
                              <w:dataBinding w:prefixMappings="xmlns:ns0='http://schemas.microsoft.com/office/2006/coverPageProps' " w:xpath="/ns0:CoverPageProperties[1]/ns0:PublishDate[1]" w:storeItemID="{55AF091B-3C7A-41E3-B477-F2FDAA23CFDA}"/>
                              <w:date w:fullDate="2021-10-12T00:00:00Z">
                                <w:dateFormat w:val="MMMM-yyyy"/>
                                <w:lid w:val="en-AU"/>
                                <w:storeMappedDataAs w:val="dateTime"/>
                                <w:calendar w:val="gregorian"/>
                              </w:date>
                            </w:sdtPr>
                            <w:sdtEndPr/>
                            <w:sdtContent>
                              <w:r w:rsidR="00C54A54" w:rsidRPr="00906A59">
                                <w:rPr>
                                  <w:color w:val="FFFFFF" w:themeColor="background1"/>
                                  <w:lang w:val="en-AU"/>
                                </w:rPr>
                                <w:t>October-2021</w:t>
                              </w:r>
                            </w:sdtContent>
                          </w:sdt>
                        </w:p>
                        <w:p w14:paraId="3999DE0F" w14:textId="35B14736" w:rsidR="007C3CAD" w:rsidRPr="00906A59" w:rsidRDefault="007C3CAD" w:rsidP="006C713D">
                          <w:pPr>
                            <w:pStyle w:val="CoverContentBlack"/>
                            <w:rPr>
                              <w:color w:val="FFFFFF" w:themeColor="background1"/>
                            </w:rPr>
                          </w:pPr>
                          <w:r w:rsidRPr="00906A59">
                            <w:rPr>
                              <w:color w:val="FFFFFF" w:themeColor="background1"/>
                            </w:rPr>
                            <w:t xml:space="preserve">For </w:t>
                          </w:r>
                          <w:sdt>
                            <w:sdtPr>
                              <w:rPr>
                                <w:color w:val="FFFFFF" w:themeColor="background1"/>
                              </w:rPr>
                              <w:alias w:val="[external / internal]"/>
                              <w:tag w:val="[external / internal]"/>
                              <w:id w:val="8879288"/>
                              <w:placeholder>
                                <w:docPart w:val="27B62132203B40DD89215C3962ADB9DA"/>
                              </w:placeholder>
                              <w:comboBox>
                                <w:listItem w:value="Choose an item."/>
                                <w:listItem w:displayText="external" w:value="external"/>
                                <w:listItem w:displayText="internal" w:value="internal"/>
                              </w:comboBox>
                            </w:sdtPr>
                            <w:sdtEndPr/>
                            <w:sdtContent>
                              <w:r w:rsidR="003454AE" w:rsidRPr="003454AE">
                                <w:rPr>
                                  <w:color w:val="FFFFFF" w:themeColor="background1"/>
                                </w:rPr>
                                <w:t>external</w:t>
                              </w:r>
                            </w:sdtContent>
                          </w:sdt>
                          <w:r w:rsidRPr="00906A59">
                            <w:rPr>
                              <w:color w:val="FFFFFF" w:themeColor="background1"/>
                            </w:rPr>
                            <w:t xml:space="preserve"> use</w:t>
                          </w:r>
                        </w:p>
                        <w:p w14:paraId="5EE8C0C9" w14:textId="77777777" w:rsidR="007C3CAD" w:rsidRDefault="007C3CAD" w:rsidP="008B0615"/>
                      </w:txbxContent>
                    </v:textbox>
                    <w10:anchorlock/>
                  </v:shape>
                </w:pict>
              </mc:Fallback>
            </mc:AlternateContent>
          </w:r>
        </w:p>
        <w:p w14:paraId="497870A9" w14:textId="50DDCADC" w:rsidR="00FB0688" w:rsidRDefault="00906A59" w:rsidP="00153580">
          <w:pPr>
            <w:pStyle w:val="Coverlogo"/>
            <w:framePr w:wrap="around"/>
          </w:pPr>
          <w:r w:rsidRPr="002A52F3">
            <w:rPr>
              <w:noProof/>
            </w:rPr>
            <w:drawing>
              <wp:inline distT="0" distB="0" distL="0" distR="0" wp14:anchorId="6F7EB4B6" wp14:editId="4B4C802B">
                <wp:extent cx="1858010" cy="1450340"/>
                <wp:effectExtent l="0" t="0" r="0" b="0"/>
                <wp:docPr id="1" name="Graphic 4">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61" r="61"/>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inline>
            </w:drawing>
          </w:r>
        </w:p>
        <w:p w14:paraId="2C86E5C7" w14:textId="77777777" w:rsidR="00FB0688" w:rsidRDefault="00FB0688" w:rsidP="00647EED">
          <w:pPr>
            <w:sectPr w:rsidR="00FB0688" w:rsidSect="00A2100D">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4E29C9BA" w14:textId="77777777" w:rsidR="00FB0688" w:rsidRDefault="00FB0688">
          <w:pPr>
            <w:spacing w:before="0" w:after="160" w:line="259" w:lineRule="auto"/>
            <w:rPr>
              <w:sz w:val="16"/>
            </w:rPr>
          </w:pPr>
          <w:r>
            <w:rPr>
              <w:b/>
              <w:sz w:val="16"/>
            </w:rPr>
            <w:br w:type="page"/>
          </w:r>
        </w:p>
      </w:sdtContent>
    </w:sdt>
    <w:tbl>
      <w:tblPr>
        <w:tblStyle w:val="EPAdefault"/>
        <w:tblW w:w="0" w:type="auto"/>
        <w:tblLook w:val="04A0" w:firstRow="1" w:lastRow="0" w:firstColumn="1" w:lastColumn="0" w:noHBand="0" w:noVBand="1"/>
      </w:tblPr>
      <w:tblGrid>
        <w:gridCol w:w="2927"/>
        <w:gridCol w:w="2927"/>
        <w:gridCol w:w="2927"/>
      </w:tblGrid>
      <w:tr w:rsidR="00263F58" w14:paraId="2AB289A4" w14:textId="77777777" w:rsidTr="00263F58">
        <w:trPr>
          <w:cnfStyle w:val="100000000000" w:firstRow="1" w:lastRow="0" w:firstColumn="0" w:lastColumn="0" w:oddVBand="0" w:evenVBand="0" w:oddHBand="0" w:evenHBand="0" w:firstRowFirstColumn="0" w:firstRowLastColumn="0" w:lastRowFirstColumn="0" w:lastRowLastColumn="0"/>
        </w:trPr>
        <w:tc>
          <w:tcPr>
            <w:tcW w:w="2927" w:type="dxa"/>
          </w:tcPr>
          <w:p w14:paraId="1C5BC143" w14:textId="77777777" w:rsidR="00263F58" w:rsidRDefault="00263F58" w:rsidP="009936E5">
            <w:r>
              <w:lastRenderedPageBreak/>
              <w:t xml:space="preserve">Version </w:t>
            </w:r>
          </w:p>
        </w:tc>
        <w:tc>
          <w:tcPr>
            <w:tcW w:w="2927" w:type="dxa"/>
          </w:tcPr>
          <w:p w14:paraId="0711F259" w14:textId="77777777" w:rsidR="00263F58" w:rsidRDefault="00263F58" w:rsidP="009936E5">
            <w:r>
              <w:t>Summary of changes</w:t>
            </w:r>
          </w:p>
        </w:tc>
        <w:tc>
          <w:tcPr>
            <w:tcW w:w="2927" w:type="dxa"/>
          </w:tcPr>
          <w:p w14:paraId="568AECFD" w14:textId="77777777" w:rsidR="00263F58" w:rsidRDefault="00263F58" w:rsidP="009936E5">
            <w:r>
              <w:t>Section</w:t>
            </w:r>
          </w:p>
        </w:tc>
      </w:tr>
      <w:tr w:rsidR="00D74AB0" w14:paraId="1063E729" w14:textId="77777777" w:rsidTr="00263F58">
        <w:trPr>
          <w:cnfStyle w:val="000000100000" w:firstRow="0" w:lastRow="0" w:firstColumn="0" w:lastColumn="0" w:oddVBand="0" w:evenVBand="0" w:oddHBand="1" w:evenHBand="0" w:firstRowFirstColumn="0" w:firstRowLastColumn="0" w:lastRowFirstColumn="0" w:lastRowLastColumn="0"/>
        </w:trPr>
        <w:tc>
          <w:tcPr>
            <w:tcW w:w="2927" w:type="dxa"/>
          </w:tcPr>
          <w:p w14:paraId="1E57295A" w14:textId="02A92FBE" w:rsidR="00D74AB0" w:rsidRDefault="00D74AB0" w:rsidP="00D74AB0">
            <w:pPr>
              <w:spacing w:before="0" w:after="160" w:line="259" w:lineRule="auto"/>
            </w:pPr>
            <w:r w:rsidRPr="002623DC">
              <w:t>V1.0 October 2021</w:t>
            </w:r>
          </w:p>
        </w:tc>
        <w:tc>
          <w:tcPr>
            <w:tcW w:w="2927" w:type="dxa"/>
          </w:tcPr>
          <w:p w14:paraId="10DA3432" w14:textId="2F994652" w:rsidR="00D74AB0" w:rsidRDefault="00D74AB0" w:rsidP="00D74AB0">
            <w:pPr>
              <w:spacing w:before="0" w:after="160" w:line="259" w:lineRule="auto"/>
            </w:pPr>
            <w:r w:rsidRPr="002623DC">
              <w:t>Created</w:t>
            </w:r>
          </w:p>
        </w:tc>
        <w:tc>
          <w:tcPr>
            <w:tcW w:w="2927" w:type="dxa"/>
          </w:tcPr>
          <w:p w14:paraId="1E11151E" w14:textId="262B7768" w:rsidR="00D74AB0" w:rsidRDefault="00D74AB0" w:rsidP="00D74AB0">
            <w:pPr>
              <w:spacing w:before="0" w:after="160" w:line="259" w:lineRule="auto"/>
            </w:pPr>
            <w:r w:rsidRPr="002623DC">
              <w:t>All</w:t>
            </w:r>
          </w:p>
        </w:tc>
      </w:tr>
      <w:tr w:rsidR="00263F58" w14:paraId="1DBD997D" w14:textId="77777777" w:rsidTr="00263F58">
        <w:trPr>
          <w:cnfStyle w:val="000000010000" w:firstRow="0" w:lastRow="0" w:firstColumn="0" w:lastColumn="0" w:oddVBand="0" w:evenVBand="0" w:oddHBand="0" w:evenHBand="1" w:firstRowFirstColumn="0" w:firstRowLastColumn="0" w:lastRowFirstColumn="0" w:lastRowLastColumn="0"/>
        </w:trPr>
        <w:tc>
          <w:tcPr>
            <w:tcW w:w="2927" w:type="dxa"/>
          </w:tcPr>
          <w:p w14:paraId="63A7B967" w14:textId="77777777" w:rsidR="00263F58" w:rsidRDefault="00263F58" w:rsidP="009936E5">
            <w:pPr>
              <w:spacing w:before="0" w:after="160" w:line="259" w:lineRule="auto"/>
            </w:pPr>
          </w:p>
        </w:tc>
        <w:tc>
          <w:tcPr>
            <w:tcW w:w="2927" w:type="dxa"/>
          </w:tcPr>
          <w:p w14:paraId="34809663" w14:textId="77777777" w:rsidR="00263F58" w:rsidRDefault="00263F58" w:rsidP="009936E5">
            <w:pPr>
              <w:spacing w:before="0" w:after="160" w:line="259" w:lineRule="auto"/>
            </w:pPr>
          </w:p>
        </w:tc>
        <w:tc>
          <w:tcPr>
            <w:tcW w:w="2927" w:type="dxa"/>
          </w:tcPr>
          <w:p w14:paraId="44161201" w14:textId="77777777" w:rsidR="00263F58" w:rsidRDefault="00263F58" w:rsidP="009936E5">
            <w:pPr>
              <w:spacing w:before="0" w:after="160" w:line="259" w:lineRule="auto"/>
            </w:pPr>
          </w:p>
        </w:tc>
      </w:tr>
    </w:tbl>
    <w:p w14:paraId="11C46EE7" w14:textId="77777777" w:rsidR="00C9144F" w:rsidRDefault="00C9144F" w:rsidP="00097F26">
      <w:pPr>
        <w:spacing w:before="0" w:after="160" w:line="259" w:lineRule="auto"/>
      </w:pPr>
    </w:p>
    <w:p w14:paraId="0CC293DB" w14:textId="77777777" w:rsidR="00C9144F" w:rsidRDefault="00C9144F" w:rsidP="00097F26">
      <w:pPr>
        <w:spacing w:before="0" w:after="160" w:line="259" w:lineRule="auto"/>
      </w:pPr>
    </w:p>
    <w:p w14:paraId="66B27C2E" w14:textId="77777777" w:rsidR="00C9144F" w:rsidRDefault="00C9144F" w:rsidP="00097F26">
      <w:pPr>
        <w:spacing w:before="0" w:after="160" w:line="259" w:lineRule="auto"/>
      </w:pPr>
    </w:p>
    <w:p w14:paraId="0B0807B5" w14:textId="1FAEFC72" w:rsidR="00655BEF" w:rsidRDefault="00081B6C" w:rsidP="00097F26">
      <w:pPr>
        <w:spacing w:before="0" w:after="160" w:line="259"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10DECF5C" w14:textId="0314AE4A" w:rsidR="00CF7AAE" w:rsidRDefault="00CF7AAE">
          <w:pPr>
            <w:pStyle w:val="TOCHeading"/>
          </w:pPr>
          <w:r>
            <w:t>Contents</w:t>
          </w:r>
        </w:p>
        <w:p w14:paraId="1E3A0D00" w14:textId="47363DF6" w:rsidR="00E46A77"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86243382" w:history="1">
            <w:r w:rsidR="00E46A77" w:rsidRPr="00BB722B">
              <w:rPr>
                <w:rStyle w:val="Hyperlink"/>
                <w:noProof/>
              </w:rPr>
              <w:t>1.</w:t>
            </w:r>
            <w:r w:rsidR="00E46A77">
              <w:rPr>
                <w:rFonts w:eastAsiaTheme="minorEastAsia"/>
                <w:b w:val="0"/>
                <w:noProof/>
                <w:sz w:val="22"/>
                <w:lang w:eastAsia="en-GB"/>
              </w:rPr>
              <w:tab/>
            </w:r>
            <w:r w:rsidR="00E46A77" w:rsidRPr="00BB722B">
              <w:rPr>
                <w:rStyle w:val="Hyperlink"/>
                <w:noProof/>
              </w:rPr>
              <w:t>Introduction</w:t>
            </w:r>
            <w:r w:rsidR="00E46A77">
              <w:rPr>
                <w:noProof/>
                <w:webHidden/>
              </w:rPr>
              <w:tab/>
            </w:r>
            <w:r w:rsidR="00E46A77">
              <w:rPr>
                <w:noProof/>
                <w:webHidden/>
              </w:rPr>
              <w:fldChar w:fldCharType="begin"/>
            </w:r>
            <w:r w:rsidR="00E46A77">
              <w:rPr>
                <w:noProof/>
                <w:webHidden/>
              </w:rPr>
              <w:instrText xml:space="preserve"> PAGEREF _Toc86243382 \h </w:instrText>
            </w:r>
            <w:r w:rsidR="00E46A77">
              <w:rPr>
                <w:noProof/>
                <w:webHidden/>
              </w:rPr>
            </w:r>
            <w:r w:rsidR="00E46A77">
              <w:rPr>
                <w:noProof/>
                <w:webHidden/>
              </w:rPr>
              <w:fldChar w:fldCharType="separate"/>
            </w:r>
            <w:r w:rsidR="00816D76">
              <w:rPr>
                <w:noProof/>
                <w:webHidden/>
              </w:rPr>
              <w:t>3</w:t>
            </w:r>
            <w:r w:rsidR="00E46A77">
              <w:rPr>
                <w:noProof/>
                <w:webHidden/>
              </w:rPr>
              <w:fldChar w:fldCharType="end"/>
            </w:r>
          </w:hyperlink>
        </w:p>
        <w:p w14:paraId="34118BA6" w14:textId="57BAB084" w:rsidR="00E46A77" w:rsidRDefault="00816D76">
          <w:pPr>
            <w:pStyle w:val="TOC2"/>
            <w:rPr>
              <w:rFonts w:eastAsiaTheme="minorEastAsia"/>
              <w:noProof/>
              <w:color w:val="auto"/>
              <w:sz w:val="22"/>
              <w:lang w:eastAsia="en-GB"/>
            </w:rPr>
          </w:pPr>
          <w:hyperlink w:anchor="_Toc86243383" w:history="1">
            <w:r w:rsidR="00E46A77" w:rsidRPr="00BB722B">
              <w:rPr>
                <w:rStyle w:val="Hyperlink"/>
                <w:noProof/>
              </w:rPr>
              <w:t>What is in this document</w:t>
            </w:r>
            <w:r w:rsidR="00E46A77">
              <w:rPr>
                <w:noProof/>
                <w:webHidden/>
              </w:rPr>
              <w:tab/>
            </w:r>
            <w:r w:rsidR="00E46A77">
              <w:rPr>
                <w:noProof/>
                <w:webHidden/>
              </w:rPr>
              <w:fldChar w:fldCharType="begin"/>
            </w:r>
            <w:r w:rsidR="00E46A77">
              <w:rPr>
                <w:noProof/>
                <w:webHidden/>
              </w:rPr>
              <w:instrText xml:space="preserve"> PAGEREF _Toc86243383 \h </w:instrText>
            </w:r>
            <w:r w:rsidR="00E46A77">
              <w:rPr>
                <w:noProof/>
                <w:webHidden/>
              </w:rPr>
            </w:r>
            <w:r w:rsidR="00E46A77">
              <w:rPr>
                <w:noProof/>
                <w:webHidden/>
              </w:rPr>
              <w:fldChar w:fldCharType="separate"/>
            </w:r>
            <w:r>
              <w:rPr>
                <w:noProof/>
                <w:webHidden/>
              </w:rPr>
              <w:t>3</w:t>
            </w:r>
            <w:r w:rsidR="00E46A77">
              <w:rPr>
                <w:noProof/>
                <w:webHidden/>
              </w:rPr>
              <w:fldChar w:fldCharType="end"/>
            </w:r>
          </w:hyperlink>
        </w:p>
        <w:p w14:paraId="20272032" w14:textId="3C6F6C60" w:rsidR="00E46A77" w:rsidRDefault="00816D76">
          <w:pPr>
            <w:pStyle w:val="TOC2"/>
            <w:rPr>
              <w:rFonts w:eastAsiaTheme="minorEastAsia"/>
              <w:noProof/>
              <w:color w:val="auto"/>
              <w:sz w:val="22"/>
              <w:lang w:eastAsia="en-GB"/>
            </w:rPr>
          </w:pPr>
          <w:hyperlink w:anchor="_Toc86243384" w:history="1">
            <w:r w:rsidR="00E46A77" w:rsidRPr="00BB722B">
              <w:rPr>
                <w:rStyle w:val="Hyperlink"/>
                <w:noProof/>
              </w:rPr>
              <w:t>Guidance on how to use the recording forms</w:t>
            </w:r>
            <w:r w:rsidR="00E46A77">
              <w:rPr>
                <w:noProof/>
                <w:webHidden/>
              </w:rPr>
              <w:tab/>
            </w:r>
            <w:r w:rsidR="00E46A77">
              <w:rPr>
                <w:noProof/>
                <w:webHidden/>
              </w:rPr>
              <w:fldChar w:fldCharType="begin"/>
            </w:r>
            <w:r w:rsidR="00E46A77">
              <w:rPr>
                <w:noProof/>
                <w:webHidden/>
              </w:rPr>
              <w:instrText xml:space="preserve"> PAGEREF _Toc86243384 \h </w:instrText>
            </w:r>
            <w:r w:rsidR="00E46A77">
              <w:rPr>
                <w:noProof/>
                <w:webHidden/>
              </w:rPr>
            </w:r>
            <w:r w:rsidR="00E46A77">
              <w:rPr>
                <w:noProof/>
                <w:webHidden/>
              </w:rPr>
              <w:fldChar w:fldCharType="separate"/>
            </w:r>
            <w:r>
              <w:rPr>
                <w:noProof/>
                <w:webHidden/>
              </w:rPr>
              <w:t>3</w:t>
            </w:r>
            <w:r w:rsidR="00E46A77">
              <w:rPr>
                <w:noProof/>
                <w:webHidden/>
              </w:rPr>
              <w:fldChar w:fldCharType="end"/>
            </w:r>
          </w:hyperlink>
        </w:p>
        <w:p w14:paraId="180ADD2E" w14:textId="0F53330F" w:rsidR="00E46A77" w:rsidRDefault="00816D76">
          <w:pPr>
            <w:pStyle w:val="TOC1"/>
            <w:tabs>
              <w:tab w:val="right" w:leader="dot" w:pos="9060"/>
            </w:tabs>
            <w:rPr>
              <w:rFonts w:eastAsiaTheme="minorEastAsia"/>
              <w:b w:val="0"/>
              <w:noProof/>
              <w:sz w:val="22"/>
              <w:lang w:eastAsia="en-GB"/>
            </w:rPr>
          </w:pPr>
          <w:hyperlink w:anchor="_Toc86243385" w:history="1">
            <w:r w:rsidR="00E46A77" w:rsidRPr="00BB722B">
              <w:rPr>
                <w:rStyle w:val="Hyperlink"/>
                <w:noProof/>
              </w:rPr>
              <w:t>2.</w:t>
            </w:r>
            <w:r w:rsidR="00E46A77">
              <w:rPr>
                <w:rFonts w:eastAsiaTheme="minorEastAsia"/>
                <w:b w:val="0"/>
                <w:noProof/>
                <w:sz w:val="22"/>
                <w:lang w:eastAsia="en-GB"/>
              </w:rPr>
              <w:tab/>
            </w:r>
            <w:r w:rsidR="00E46A77" w:rsidRPr="00BB722B">
              <w:rPr>
                <w:rStyle w:val="Hyperlink"/>
                <w:noProof/>
              </w:rPr>
              <w:t>Level 2 Lean Manufacturing Operative – Inspection/Quality assurance Portfolio Header and Declaration Form</w:t>
            </w:r>
            <w:r w:rsidR="00E46A77">
              <w:rPr>
                <w:noProof/>
                <w:webHidden/>
              </w:rPr>
              <w:tab/>
            </w:r>
            <w:r w:rsidR="00E46A77">
              <w:rPr>
                <w:noProof/>
                <w:webHidden/>
              </w:rPr>
              <w:fldChar w:fldCharType="begin"/>
            </w:r>
            <w:r w:rsidR="00E46A77">
              <w:rPr>
                <w:noProof/>
                <w:webHidden/>
              </w:rPr>
              <w:instrText xml:space="preserve"> PAGEREF _Toc86243385 \h </w:instrText>
            </w:r>
            <w:r w:rsidR="00E46A77">
              <w:rPr>
                <w:noProof/>
                <w:webHidden/>
              </w:rPr>
            </w:r>
            <w:r w:rsidR="00E46A77">
              <w:rPr>
                <w:noProof/>
                <w:webHidden/>
              </w:rPr>
              <w:fldChar w:fldCharType="separate"/>
            </w:r>
            <w:r>
              <w:rPr>
                <w:noProof/>
                <w:webHidden/>
              </w:rPr>
              <w:t>4</w:t>
            </w:r>
            <w:r w:rsidR="00E46A77">
              <w:rPr>
                <w:noProof/>
                <w:webHidden/>
              </w:rPr>
              <w:fldChar w:fldCharType="end"/>
            </w:r>
          </w:hyperlink>
        </w:p>
        <w:p w14:paraId="73D3FE55" w14:textId="2F64BD6B" w:rsidR="00E46A77" w:rsidRDefault="00816D76">
          <w:pPr>
            <w:pStyle w:val="TOC1"/>
            <w:tabs>
              <w:tab w:val="right" w:leader="dot" w:pos="9060"/>
            </w:tabs>
            <w:rPr>
              <w:rFonts w:eastAsiaTheme="minorEastAsia"/>
              <w:b w:val="0"/>
              <w:noProof/>
              <w:sz w:val="22"/>
              <w:lang w:eastAsia="en-GB"/>
            </w:rPr>
          </w:pPr>
          <w:hyperlink w:anchor="_Toc86243386" w:history="1">
            <w:r w:rsidR="00E46A77" w:rsidRPr="00BB722B">
              <w:rPr>
                <w:rStyle w:val="Hyperlink"/>
                <w:noProof/>
              </w:rPr>
              <w:t>3.</w:t>
            </w:r>
            <w:r w:rsidR="00E46A77">
              <w:rPr>
                <w:rFonts w:eastAsiaTheme="minorEastAsia"/>
                <w:b w:val="0"/>
                <w:noProof/>
                <w:sz w:val="22"/>
                <w:lang w:eastAsia="en-GB"/>
              </w:rPr>
              <w:tab/>
            </w:r>
            <w:r w:rsidR="00E46A77" w:rsidRPr="00BB722B">
              <w:rPr>
                <w:rStyle w:val="Hyperlink"/>
                <w:noProof/>
              </w:rPr>
              <w:t>Portfolio of Evidence Checklist</w:t>
            </w:r>
            <w:r w:rsidR="00E46A77">
              <w:rPr>
                <w:noProof/>
                <w:webHidden/>
              </w:rPr>
              <w:tab/>
            </w:r>
            <w:r w:rsidR="00E46A77">
              <w:rPr>
                <w:noProof/>
                <w:webHidden/>
              </w:rPr>
              <w:fldChar w:fldCharType="begin"/>
            </w:r>
            <w:r w:rsidR="00E46A77">
              <w:rPr>
                <w:noProof/>
                <w:webHidden/>
              </w:rPr>
              <w:instrText xml:space="preserve"> PAGEREF _Toc86243386 \h </w:instrText>
            </w:r>
            <w:r w:rsidR="00E46A77">
              <w:rPr>
                <w:noProof/>
                <w:webHidden/>
              </w:rPr>
            </w:r>
            <w:r w:rsidR="00E46A77">
              <w:rPr>
                <w:noProof/>
                <w:webHidden/>
              </w:rPr>
              <w:fldChar w:fldCharType="separate"/>
            </w:r>
            <w:r>
              <w:rPr>
                <w:noProof/>
                <w:webHidden/>
              </w:rPr>
              <w:t>14</w:t>
            </w:r>
            <w:r w:rsidR="00E46A77">
              <w:rPr>
                <w:noProof/>
                <w:webHidden/>
              </w:rPr>
              <w:fldChar w:fldCharType="end"/>
            </w:r>
          </w:hyperlink>
        </w:p>
        <w:p w14:paraId="26D0EDCE" w14:textId="7CF05DFB" w:rsidR="00E46A77" w:rsidRDefault="00816D76">
          <w:pPr>
            <w:pStyle w:val="TOC1"/>
            <w:tabs>
              <w:tab w:val="right" w:leader="dot" w:pos="9060"/>
            </w:tabs>
            <w:rPr>
              <w:rFonts w:eastAsiaTheme="minorEastAsia"/>
              <w:b w:val="0"/>
              <w:noProof/>
              <w:sz w:val="22"/>
              <w:lang w:eastAsia="en-GB"/>
            </w:rPr>
          </w:pPr>
          <w:hyperlink w:anchor="_Toc86243387" w:history="1">
            <w:r w:rsidR="00E46A77" w:rsidRPr="00BB722B">
              <w:rPr>
                <w:rStyle w:val="Hyperlink"/>
                <w:noProof/>
              </w:rPr>
              <w:t>4.</w:t>
            </w:r>
            <w:r w:rsidR="00E46A77">
              <w:rPr>
                <w:rFonts w:eastAsiaTheme="minorEastAsia"/>
                <w:b w:val="0"/>
                <w:noProof/>
                <w:sz w:val="22"/>
                <w:lang w:eastAsia="en-GB"/>
              </w:rPr>
              <w:tab/>
            </w:r>
            <w:r w:rsidR="00E46A77" w:rsidRPr="00BB722B">
              <w:rPr>
                <w:rStyle w:val="Hyperlink"/>
                <w:noProof/>
              </w:rPr>
              <w:t>Sample Apprentice Feedback Form for Providers/Employer</w:t>
            </w:r>
            <w:r w:rsidR="00E46A77">
              <w:rPr>
                <w:noProof/>
                <w:webHidden/>
              </w:rPr>
              <w:tab/>
            </w:r>
            <w:r w:rsidR="00E46A77">
              <w:rPr>
                <w:noProof/>
                <w:webHidden/>
              </w:rPr>
              <w:fldChar w:fldCharType="begin"/>
            </w:r>
            <w:r w:rsidR="00E46A77">
              <w:rPr>
                <w:noProof/>
                <w:webHidden/>
              </w:rPr>
              <w:instrText xml:space="preserve"> PAGEREF _Toc86243387 \h </w:instrText>
            </w:r>
            <w:r w:rsidR="00E46A77">
              <w:rPr>
                <w:noProof/>
                <w:webHidden/>
              </w:rPr>
            </w:r>
            <w:r w:rsidR="00E46A77">
              <w:rPr>
                <w:noProof/>
                <w:webHidden/>
              </w:rPr>
              <w:fldChar w:fldCharType="separate"/>
            </w:r>
            <w:r>
              <w:rPr>
                <w:noProof/>
                <w:webHidden/>
              </w:rPr>
              <w:t>16</w:t>
            </w:r>
            <w:r w:rsidR="00E46A77">
              <w:rPr>
                <w:noProof/>
                <w:webHidden/>
              </w:rPr>
              <w:fldChar w:fldCharType="end"/>
            </w:r>
          </w:hyperlink>
        </w:p>
        <w:p w14:paraId="383FB31B" w14:textId="49390063" w:rsidR="00E46A77" w:rsidRDefault="00816D76">
          <w:pPr>
            <w:pStyle w:val="TOC1"/>
            <w:tabs>
              <w:tab w:val="right" w:leader="dot" w:pos="9060"/>
            </w:tabs>
            <w:rPr>
              <w:rFonts w:eastAsiaTheme="minorEastAsia"/>
              <w:b w:val="0"/>
              <w:noProof/>
              <w:sz w:val="22"/>
              <w:lang w:eastAsia="en-GB"/>
            </w:rPr>
          </w:pPr>
          <w:hyperlink w:anchor="_Toc86243388" w:history="1">
            <w:r w:rsidR="00E46A77" w:rsidRPr="00BB722B">
              <w:rPr>
                <w:rStyle w:val="Hyperlink"/>
                <w:noProof/>
              </w:rPr>
              <w:t>Contact Us</w:t>
            </w:r>
            <w:r w:rsidR="00E46A77">
              <w:rPr>
                <w:noProof/>
                <w:webHidden/>
              </w:rPr>
              <w:tab/>
            </w:r>
            <w:r w:rsidR="00E46A77">
              <w:rPr>
                <w:noProof/>
                <w:webHidden/>
              </w:rPr>
              <w:fldChar w:fldCharType="begin"/>
            </w:r>
            <w:r w:rsidR="00E46A77">
              <w:rPr>
                <w:noProof/>
                <w:webHidden/>
              </w:rPr>
              <w:instrText xml:space="preserve"> PAGEREF _Toc86243388 \h </w:instrText>
            </w:r>
            <w:r w:rsidR="00E46A77">
              <w:rPr>
                <w:noProof/>
                <w:webHidden/>
              </w:rPr>
            </w:r>
            <w:r w:rsidR="00E46A77">
              <w:rPr>
                <w:noProof/>
                <w:webHidden/>
              </w:rPr>
              <w:fldChar w:fldCharType="separate"/>
            </w:r>
            <w:r>
              <w:rPr>
                <w:noProof/>
                <w:webHidden/>
              </w:rPr>
              <w:t>17</w:t>
            </w:r>
            <w:r w:rsidR="00E46A77">
              <w:rPr>
                <w:noProof/>
                <w:webHidden/>
              </w:rPr>
              <w:fldChar w:fldCharType="end"/>
            </w:r>
          </w:hyperlink>
        </w:p>
        <w:p w14:paraId="4EC5A7CE" w14:textId="7EC6E048" w:rsidR="00CF7AAE" w:rsidRDefault="00CF7AAE">
          <w:r>
            <w:rPr>
              <w:b/>
              <w:sz w:val="24"/>
            </w:rPr>
            <w:fldChar w:fldCharType="end"/>
          </w:r>
        </w:p>
      </w:sdtContent>
    </w:sdt>
    <w:p w14:paraId="66039838" w14:textId="77777777" w:rsidR="00E739FE" w:rsidRDefault="00E739FE">
      <w:pPr>
        <w:spacing w:before="0" w:after="160" w:line="259" w:lineRule="auto"/>
      </w:pPr>
    </w:p>
    <w:p w14:paraId="32F38ACA" w14:textId="77777777" w:rsidR="00E739FE" w:rsidRDefault="00E739FE">
      <w:pPr>
        <w:spacing w:before="0" w:after="160" w:line="259" w:lineRule="auto"/>
        <w:sectPr w:rsidR="00E739FE" w:rsidSect="00A2100D">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0"/>
          <w:cols w:space="708"/>
          <w:titlePg/>
          <w:docGrid w:linePitch="360"/>
        </w:sectPr>
      </w:pPr>
    </w:p>
    <w:p w14:paraId="4420372E" w14:textId="717EBB77" w:rsidR="00FB0688" w:rsidRDefault="004B0398" w:rsidP="00950EB2">
      <w:pPr>
        <w:pStyle w:val="Heading1-nonewpage"/>
      </w:pPr>
      <w:bookmarkStart w:id="1" w:name="_Toc39588567"/>
      <w:bookmarkStart w:id="2" w:name="_Toc86243382"/>
      <w:bookmarkEnd w:id="0"/>
      <w:r w:rsidRPr="008028E1">
        <w:lastRenderedPageBreak/>
        <w:t>Introduction</w:t>
      </w:r>
      <w:bookmarkEnd w:id="1"/>
      <w:bookmarkEnd w:id="2"/>
    </w:p>
    <w:p w14:paraId="0F891F23" w14:textId="761A873C" w:rsidR="00975E94" w:rsidRDefault="00975E94" w:rsidP="00700963">
      <w:bookmarkStart w:id="3" w:name="_Toc74739018"/>
    </w:p>
    <w:p w14:paraId="7FF61B6D" w14:textId="77777777" w:rsidR="00BF390C" w:rsidRPr="009C4A1B" w:rsidRDefault="00BF390C" w:rsidP="00950EB2">
      <w:pPr>
        <w:pStyle w:val="Heading2-nonumber"/>
      </w:pPr>
      <w:bookmarkStart w:id="4" w:name="_Toc34054235"/>
      <w:bookmarkStart w:id="5" w:name="_Toc39588568"/>
      <w:bookmarkStart w:id="6" w:name="_Toc86243383"/>
      <w:r w:rsidRPr="008028E1">
        <w:t>What is in this document</w:t>
      </w:r>
      <w:bookmarkEnd w:id="4"/>
      <w:bookmarkEnd w:id="5"/>
      <w:bookmarkEnd w:id="6"/>
    </w:p>
    <w:p w14:paraId="33D92965" w14:textId="77777777" w:rsidR="00950EB2" w:rsidRDefault="00950EB2" w:rsidP="00950EB2"/>
    <w:p w14:paraId="1F872447" w14:textId="422A93FC" w:rsidR="00BF390C" w:rsidRPr="008028E1" w:rsidRDefault="00BF390C" w:rsidP="00950EB2">
      <w:pPr>
        <w:rPr>
          <w:highlight w:val="yellow"/>
        </w:rPr>
      </w:pPr>
      <w:r w:rsidRPr="008028E1">
        <w:t xml:space="preserve">Recording forms to be used by End-point Assessment </w:t>
      </w:r>
      <w:r w:rsidR="00124AF0" w:rsidRPr="00124AF0">
        <w:t>providers and employers</w:t>
      </w:r>
      <w:r>
        <w:t>:</w:t>
      </w:r>
    </w:p>
    <w:p w14:paraId="4F21E598" w14:textId="3F967FA0" w:rsidR="00BF390C" w:rsidRPr="00DA69AF" w:rsidRDefault="00BF390C" w:rsidP="00950EB2">
      <w:pPr>
        <w:pStyle w:val="ListBullet"/>
      </w:pPr>
      <w:r w:rsidRPr="00DA69AF">
        <w:t xml:space="preserve">Lean Manufacturing – </w:t>
      </w:r>
      <w:r w:rsidR="00CD01C2" w:rsidRPr="00CD01C2">
        <w:t xml:space="preserve">Inspection/Quality assurance </w:t>
      </w:r>
      <w:r w:rsidRPr="00DA69AF">
        <w:t xml:space="preserve">Portfolio Header and Declaration Form </w:t>
      </w:r>
    </w:p>
    <w:p w14:paraId="6271EA2F" w14:textId="4A604082" w:rsidR="00BF390C" w:rsidRPr="00DA69AF" w:rsidRDefault="00BF390C" w:rsidP="00950EB2">
      <w:pPr>
        <w:pStyle w:val="ListBullet"/>
      </w:pPr>
      <w:bookmarkStart w:id="7" w:name="_Hlk80718564"/>
      <w:r w:rsidRPr="00DA69AF">
        <w:t>Portfolio of Evidence Checklist</w:t>
      </w:r>
      <w:bookmarkEnd w:id="7"/>
    </w:p>
    <w:p w14:paraId="4731F17A" w14:textId="08A8B8EA" w:rsidR="00BF390C" w:rsidRPr="008028E1" w:rsidRDefault="00124AF0" w:rsidP="00950EB2">
      <w:pPr>
        <w:pStyle w:val="ListBullet"/>
      </w:pPr>
      <w:r>
        <w:t xml:space="preserve">Sample </w:t>
      </w:r>
      <w:r w:rsidR="00BF390C" w:rsidRPr="00DA69AF">
        <w:t>Apprentice Review Form for Employers.</w:t>
      </w:r>
    </w:p>
    <w:p w14:paraId="6209BE71" w14:textId="77777777" w:rsidR="00BF390C" w:rsidRDefault="00BF390C" w:rsidP="00BF390C">
      <w:pPr>
        <w:spacing w:line="240" w:lineRule="exact"/>
        <w:rPr>
          <w:rFonts w:ascii="Arial" w:hAnsi="Arial" w:cs="Arial"/>
        </w:rPr>
      </w:pPr>
    </w:p>
    <w:p w14:paraId="2ADBEF2F" w14:textId="43226C68" w:rsidR="00BF390C" w:rsidRPr="008028E1" w:rsidRDefault="00BF390C" w:rsidP="00950EB2">
      <w:bookmarkStart w:id="8" w:name="_Hlk80878844"/>
      <w:r w:rsidRPr="00AF6853">
        <w:t xml:space="preserve">This document must be used alongside the End-point Assessment Pack for </w:t>
      </w:r>
      <w:r w:rsidR="00124AF0">
        <w:t>P</w:t>
      </w:r>
      <w:r w:rsidR="00124AF0" w:rsidRPr="00124AF0">
        <w:t xml:space="preserve">roviders and </w:t>
      </w:r>
      <w:r w:rsidR="00124AF0">
        <w:t>E</w:t>
      </w:r>
      <w:r w:rsidR="00124AF0" w:rsidRPr="00124AF0">
        <w:t>mployers</w:t>
      </w:r>
      <w:r w:rsidRPr="00AF6853">
        <w:t>.</w:t>
      </w:r>
      <w:r w:rsidRPr="008028E1">
        <w:t xml:space="preserve"> </w:t>
      </w:r>
    </w:p>
    <w:bookmarkEnd w:id="8"/>
    <w:p w14:paraId="72C2FAE9" w14:textId="3D20AF0F" w:rsidR="00700963" w:rsidRDefault="00700963" w:rsidP="00700963"/>
    <w:p w14:paraId="0F9F5A43" w14:textId="77777777" w:rsidR="00BF390C" w:rsidRPr="004E7AD9" w:rsidRDefault="00BF390C" w:rsidP="00950EB2">
      <w:pPr>
        <w:pStyle w:val="Heading2-nonumber"/>
      </w:pPr>
      <w:bookmarkStart w:id="9" w:name="_Toc46810559"/>
      <w:bookmarkStart w:id="10" w:name="_Toc80691898"/>
      <w:bookmarkStart w:id="11" w:name="_Toc86243384"/>
      <w:bookmarkStart w:id="12" w:name="_Hlk82681430"/>
      <w:r w:rsidRPr="004E7AD9">
        <w:t>Guidance on how to use the recording forms</w:t>
      </w:r>
      <w:bookmarkEnd w:id="9"/>
      <w:bookmarkEnd w:id="10"/>
      <w:bookmarkEnd w:id="11"/>
    </w:p>
    <w:bookmarkEnd w:id="12"/>
    <w:p w14:paraId="31CC18BB" w14:textId="77777777" w:rsidR="00950EB2" w:rsidRDefault="00950EB2" w:rsidP="00950EB2"/>
    <w:p w14:paraId="6F568864" w14:textId="55FF453B" w:rsidR="00BF390C" w:rsidRPr="008028E1" w:rsidRDefault="00457FD6" w:rsidP="00950EB2">
      <w:r w:rsidRPr="00457FD6">
        <w:t xml:space="preserve">Providers &amp; Employers </w:t>
      </w:r>
      <w:r w:rsidR="00BF390C" w:rsidRPr="008028E1">
        <w:t>must use the forms provided by City &amp; Guilds in the format laid out in this document.</w:t>
      </w:r>
    </w:p>
    <w:p w14:paraId="4063D1BB" w14:textId="77777777" w:rsidR="00950EB2" w:rsidRDefault="00950EB2" w:rsidP="00950EB2">
      <w:pPr>
        <w:rPr>
          <w:b/>
        </w:rPr>
      </w:pPr>
    </w:p>
    <w:p w14:paraId="394834EE" w14:textId="11C4A7BE" w:rsidR="00BF390C" w:rsidRPr="008028E1" w:rsidRDefault="00BF390C" w:rsidP="00950EB2">
      <w:pPr>
        <w:pStyle w:val="Heading3-nonumber"/>
      </w:pPr>
      <w:r w:rsidRPr="008028E1">
        <w:t>Portfolio Header and Declaration Forms</w:t>
      </w:r>
    </w:p>
    <w:p w14:paraId="22237424" w14:textId="77777777" w:rsidR="00BF390C" w:rsidRDefault="00BF390C" w:rsidP="00950EB2">
      <w:r w:rsidRPr="008028E1">
        <w:t>In the evidence reference column</w:t>
      </w:r>
      <w:r>
        <w:t>,</w:t>
      </w:r>
      <w:r w:rsidRPr="008028E1">
        <w:t xml:space="preserve"> the apprentice should provide a clear reference to the piece of evidence that links to that area of the standard, the evidence needs to be clearly referenced.</w:t>
      </w:r>
    </w:p>
    <w:p w14:paraId="452B4F36" w14:textId="77777777" w:rsidR="00BF390C" w:rsidRDefault="00BF390C" w:rsidP="00950EB2"/>
    <w:p w14:paraId="298AA50F" w14:textId="77777777" w:rsidR="00BF390C" w:rsidRPr="00AF6853" w:rsidRDefault="00BF390C" w:rsidP="00950EB2">
      <w:pPr>
        <w:pStyle w:val="Heading3-nonumber"/>
      </w:pPr>
      <w:bookmarkStart w:id="13" w:name="_Hlk80879565"/>
      <w:r w:rsidRPr="00AF6853">
        <w:t>Portfolio of Evidence Checklist</w:t>
      </w:r>
    </w:p>
    <w:p w14:paraId="46EAED24" w14:textId="77777777" w:rsidR="00BF390C" w:rsidRDefault="00BF390C" w:rsidP="00950EB2">
      <w:r w:rsidRPr="00AF6853">
        <w:t>City &amp; Guilds have created a ‘portfolio checklist’ to help apprentices and centres ensure that all relevant information is accounted for. You must upload the completed evidence reference form to the EPA portal in word format.</w:t>
      </w:r>
    </w:p>
    <w:p w14:paraId="3D985CDD" w14:textId="77777777" w:rsidR="00BF390C" w:rsidRPr="00AF6853" w:rsidRDefault="00BF390C" w:rsidP="00950EB2">
      <w:r w:rsidRPr="00EE3479">
        <w:t xml:space="preserve">Note: The </w:t>
      </w:r>
      <w:r w:rsidRPr="00C30EA9">
        <w:t>Portfolio of Evidence Checklist</w:t>
      </w:r>
      <w:r>
        <w:t xml:space="preserve"> </w:t>
      </w:r>
      <w:r w:rsidRPr="00EE3479">
        <w:t>must be uploaded as a word-processed document.</w:t>
      </w:r>
    </w:p>
    <w:p w14:paraId="21D05B44" w14:textId="77777777" w:rsidR="00457FD6" w:rsidRDefault="00457FD6" w:rsidP="00950EB2">
      <w:pPr>
        <w:pStyle w:val="Heading3-nonumber"/>
      </w:pPr>
    </w:p>
    <w:p w14:paraId="48D6602B" w14:textId="3D0FCA4A" w:rsidR="00BF390C" w:rsidRPr="00AF6853" w:rsidRDefault="00BF390C" w:rsidP="00950EB2">
      <w:pPr>
        <w:pStyle w:val="Heading3-nonumber"/>
      </w:pPr>
      <w:r>
        <w:t xml:space="preserve">Sample </w:t>
      </w:r>
      <w:r w:rsidRPr="00AF6853">
        <w:t>Apprentice Review Form for Employer</w:t>
      </w:r>
      <w:r>
        <w:t>/provider</w:t>
      </w:r>
      <w:r w:rsidRPr="00AF6853">
        <w:t xml:space="preserve"> </w:t>
      </w:r>
    </w:p>
    <w:p w14:paraId="63343892" w14:textId="03685BC6" w:rsidR="00BF390C" w:rsidRDefault="00BF390C" w:rsidP="00950EB2">
      <w:bookmarkStart w:id="14" w:name="_Hlk80689233"/>
      <w:r w:rsidRPr="00AF6853">
        <w:t xml:space="preserve">It is expected that the </w:t>
      </w:r>
      <w:bookmarkStart w:id="15" w:name="_Hlk85114120"/>
      <w:r w:rsidR="00457FD6">
        <w:t>p</w:t>
      </w:r>
      <w:r w:rsidR="00457FD6" w:rsidRPr="00457FD6">
        <w:t>rovider</w:t>
      </w:r>
      <w:r w:rsidR="00457FD6">
        <w:t>/e</w:t>
      </w:r>
      <w:r w:rsidR="00457FD6" w:rsidRPr="00457FD6">
        <w:t xml:space="preserve">mployer </w:t>
      </w:r>
      <w:bookmarkEnd w:id="15"/>
      <w:r w:rsidRPr="00AF6853">
        <w:t xml:space="preserve">will have regular reviews with the apprentice, this form can be used to record these </w:t>
      </w:r>
      <w:r w:rsidR="004019EA" w:rsidRPr="00AF6853">
        <w:t>meetings,</w:t>
      </w:r>
      <w:r>
        <w:t xml:space="preserve"> or the </w:t>
      </w:r>
      <w:r w:rsidRPr="00EE3479">
        <w:t>employer/provider</w:t>
      </w:r>
      <w:r>
        <w:t xml:space="preserve"> </w:t>
      </w:r>
      <w:r w:rsidRPr="00AF6853">
        <w:t>may devise their own forms or systems (electronic or paper-based).</w:t>
      </w:r>
      <w:r>
        <w:t xml:space="preserve"> This form is </w:t>
      </w:r>
      <w:r w:rsidRPr="00E36EFF">
        <w:rPr>
          <w:b/>
        </w:rPr>
        <w:t xml:space="preserve">not </w:t>
      </w:r>
      <w:r>
        <w:t>submitted to City &amp; Guilds.</w:t>
      </w:r>
    </w:p>
    <w:p w14:paraId="276BC0EE" w14:textId="4266D83B" w:rsidR="00F82310" w:rsidRPr="00EA133B" w:rsidRDefault="001E250C" w:rsidP="00700963">
      <w:pPr>
        <w:pStyle w:val="Heading1"/>
      </w:pPr>
      <w:bookmarkStart w:id="16" w:name="_Toc86243385"/>
      <w:bookmarkEnd w:id="13"/>
      <w:bookmarkEnd w:id="14"/>
      <w:bookmarkEnd w:id="3"/>
      <w:r w:rsidRPr="001E250C">
        <w:lastRenderedPageBreak/>
        <w:t xml:space="preserve">Level 2 </w:t>
      </w:r>
      <w:r w:rsidR="008113D0" w:rsidRPr="008113D0">
        <w:t xml:space="preserve">Lean Manufacturing </w:t>
      </w:r>
      <w:r w:rsidR="00C7703F">
        <w:t xml:space="preserve">Operative </w:t>
      </w:r>
      <w:r w:rsidR="008113D0" w:rsidRPr="008113D0">
        <w:t xml:space="preserve">– </w:t>
      </w:r>
      <w:r w:rsidR="004019EA" w:rsidRPr="004019EA">
        <w:t xml:space="preserve">Inspection/Quality assurance </w:t>
      </w:r>
      <w:r w:rsidR="008113D0" w:rsidRPr="008113D0">
        <w:t>Portfolio Header and Declaration For</w:t>
      </w:r>
      <w:r w:rsidR="008113D0">
        <w:t>m</w:t>
      </w:r>
      <w:bookmarkEnd w:id="16"/>
    </w:p>
    <w:p w14:paraId="14F7E5A9" w14:textId="76CBF0EC" w:rsidR="009B0604" w:rsidRPr="00C7703F" w:rsidRDefault="009B0604" w:rsidP="009B0604">
      <w:pPr>
        <w:rPr>
          <w:sz w:val="16"/>
          <w:szCs w:val="16"/>
        </w:rPr>
      </w:pP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2FE444E5" w14:textId="77777777" w:rsidTr="00D50966">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14E3217" w14:textId="77777777" w:rsidR="00D50966" w:rsidRPr="00C7703F" w:rsidRDefault="00D50966" w:rsidP="00E369EF">
            <w:pPr>
              <w:rPr>
                <w:rFonts w:ascii="Arial" w:hAnsi="Arial" w:cs="Arial"/>
                <w:color w:val="AFAFB4" w:themeColor="background2" w:themeShade="BF"/>
                <w:sz w:val="16"/>
                <w:szCs w:val="16"/>
                <w:lang w:val="en-US"/>
              </w:rPr>
            </w:pPr>
          </w:p>
        </w:tc>
      </w:tr>
      <w:tr w:rsidR="008113D0" w:rsidRPr="008028E1" w14:paraId="2E87673F" w14:textId="77777777" w:rsidTr="00D50966">
        <w:trPr>
          <w:cnfStyle w:val="000000100000" w:firstRow="0" w:lastRow="0" w:firstColumn="0" w:lastColumn="0" w:oddVBand="0" w:evenVBand="0" w:oddHBand="1" w:evenHBand="0" w:firstRowFirstColumn="0" w:firstRowLastColumn="0" w:lastRowFirstColumn="0" w:lastRowLastColumn="0"/>
        </w:trPr>
        <w:tc>
          <w:tcPr>
            <w:tcW w:w="1818" w:type="dxa"/>
          </w:tcPr>
          <w:p w14:paraId="590C9D39" w14:textId="77777777" w:rsidR="008113D0" w:rsidRPr="008028E1" w:rsidRDefault="008113D0" w:rsidP="00E369EF">
            <w:pPr>
              <w:rPr>
                <w:rFonts w:ascii="Arial" w:hAnsi="Arial" w:cs="Arial"/>
                <w:lang w:val="en-US"/>
              </w:rPr>
            </w:pPr>
            <w:r w:rsidRPr="008028E1">
              <w:rPr>
                <w:rFonts w:ascii="Arial" w:hAnsi="Arial" w:cs="Arial"/>
                <w:lang w:val="en-US"/>
              </w:rPr>
              <w:t>Apprentice</w:t>
            </w:r>
          </w:p>
        </w:tc>
        <w:tc>
          <w:tcPr>
            <w:tcW w:w="4357" w:type="dxa"/>
          </w:tcPr>
          <w:p w14:paraId="53F86BF9" w14:textId="77777777" w:rsidR="008113D0" w:rsidRPr="008028E1" w:rsidRDefault="008113D0" w:rsidP="00E369EF">
            <w:pPr>
              <w:rPr>
                <w:rFonts w:ascii="Arial" w:hAnsi="Arial" w:cs="Arial"/>
                <w:b/>
                <w:color w:val="AFAFB4" w:themeColor="background2" w:themeShade="BF"/>
                <w:lang w:val="en-US"/>
              </w:rPr>
            </w:pPr>
            <w:r w:rsidRPr="008028E1">
              <w:rPr>
                <w:rFonts w:ascii="Arial" w:hAnsi="Arial" w:cs="Arial"/>
                <w:color w:val="BFBFBF"/>
              </w:rPr>
              <w:t xml:space="preserve">  Name</w:t>
            </w:r>
          </w:p>
        </w:tc>
        <w:tc>
          <w:tcPr>
            <w:tcW w:w="1636" w:type="dxa"/>
          </w:tcPr>
          <w:p w14:paraId="18703C18" w14:textId="4FF91934" w:rsidR="008113D0" w:rsidRPr="008028E1" w:rsidRDefault="008113D0" w:rsidP="00C7703F">
            <w:pPr>
              <w:rPr>
                <w:rFonts w:ascii="Arial" w:hAnsi="Arial" w:cs="Arial"/>
                <w:lang w:val="en-US"/>
              </w:rPr>
            </w:pPr>
            <w:r w:rsidRPr="008028E1">
              <w:rPr>
                <w:rFonts w:ascii="Arial" w:hAnsi="Arial" w:cs="Arial"/>
                <w:lang w:val="en-US"/>
              </w:rPr>
              <w:t>Enrolment number</w:t>
            </w:r>
          </w:p>
        </w:tc>
        <w:tc>
          <w:tcPr>
            <w:tcW w:w="2051" w:type="dxa"/>
          </w:tcPr>
          <w:p w14:paraId="24BE2B14" w14:textId="77777777" w:rsidR="008113D0" w:rsidRPr="008028E1" w:rsidRDefault="008113D0" w:rsidP="00E369EF">
            <w:pPr>
              <w:rPr>
                <w:rFonts w:ascii="Arial" w:hAnsi="Arial" w:cs="Arial"/>
                <w:b/>
                <w:lang w:val="en-US"/>
              </w:rPr>
            </w:pPr>
            <w:r w:rsidRPr="008028E1">
              <w:rPr>
                <w:rFonts w:ascii="Arial" w:hAnsi="Arial" w:cs="Arial"/>
                <w:color w:val="AFAFB4" w:themeColor="background2" w:themeShade="BF"/>
                <w:lang w:val="en-US"/>
              </w:rPr>
              <w:t>1234567</w:t>
            </w:r>
          </w:p>
        </w:tc>
      </w:tr>
    </w:tbl>
    <w:p w14:paraId="1B90B295" w14:textId="77777777" w:rsidR="008113D0" w:rsidRPr="00C7703F" w:rsidRDefault="008113D0" w:rsidP="008113D0">
      <w:pPr>
        <w:rPr>
          <w:sz w:val="16"/>
          <w:szCs w:val="16"/>
        </w:rPr>
      </w:pPr>
    </w:p>
    <w:p w14:paraId="191FB7AD" w14:textId="77777777" w:rsidR="008113D0" w:rsidRPr="00D50966" w:rsidRDefault="008113D0" w:rsidP="00D50966">
      <w:pPr>
        <w:rPr>
          <w:b/>
          <w:bCs/>
        </w:rPr>
      </w:pPr>
      <w:r w:rsidRPr="00D50966">
        <w:rPr>
          <w:b/>
          <w:bCs/>
        </w:rPr>
        <w:t>Apprentice declaration:</w:t>
      </w:r>
    </w:p>
    <w:p w14:paraId="70D62E81" w14:textId="012E4BE6" w:rsidR="008113D0" w:rsidRDefault="008113D0" w:rsidP="00D50966">
      <w:r w:rsidRPr="008028E1">
        <w:t>I confirm that all work submitted is my own, and that I have acknowledged any sources I have used.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189238E3"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05C2ADCD" w14:textId="77777777" w:rsidR="00D50966" w:rsidRPr="00C7703F" w:rsidRDefault="00D50966" w:rsidP="00E369EF">
            <w:pPr>
              <w:rPr>
                <w:rFonts w:ascii="Arial" w:hAnsi="Arial" w:cs="Arial"/>
                <w:color w:val="AFAFB4" w:themeColor="background2" w:themeShade="BF"/>
                <w:sz w:val="16"/>
                <w:szCs w:val="16"/>
                <w:lang w:val="en-US"/>
              </w:rPr>
            </w:pPr>
          </w:p>
        </w:tc>
      </w:tr>
      <w:tr w:rsidR="00D50966" w:rsidRPr="008028E1" w14:paraId="6699C4F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3C9D24C5" w14:textId="77777777" w:rsidR="00D50966" w:rsidRPr="008028E1" w:rsidRDefault="00D50966" w:rsidP="00E369EF">
            <w:pPr>
              <w:rPr>
                <w:rFonts w:ascii="Arial" w:hAnsi="Arial" w:cs="Arial"/>
                <w:lang w:val="en-US"/>
              </w:rPr>
            </w:pPr>
            <w:r w:rsidRPr="008028E1">
              <w:rPr>
                <w:rFonts w:ascii="Arial" w:hAnsi="Arial" w:cs="Arial"/>
                <w:lang w:val="en-US"/>
              </w:rPr>
              <w:t>Apprentice</w:t>
            </w:r>
          </w:p>
        </w:tc>
        <w:tc>
          <w:tcPr>
            <w:tcW w:w="4357" w:type="dxa"/>
          </w:tcPr>
          <w:p w14:paraId="73987E44" w14:textId="1301D24B"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Signature</w:t>
            </w:r>
          </w:p>
        </w:tc>
        <w:tc>
          <w:tcPr>
            <w:tcW w:w="1636" w:type="dxa"/>
          </w:tcPr>
          <w:p w14:paraId="3E34EBC0" w14:textId="15612EF9"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0F4509E8" w14:textId="33AA2678"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42E87A58" w14:textId="77777777" w:rsidR="008113D0" w:rsidRPr="00C7703F" w:rsidRDefault="008113D0" w:rsidP="008113D0">
      <w:pPr>
        <w:spacing w:after="0"/>
        <w:rPr>
          <w:sz w:val="16"/>
          <w:szCs w:val="16"/>
        </w:rPr>
      </w:pPr>
    </w:p>
    <w:p w14:paraId="6BAA482D" w14:textId="77777777" w:rsidR="008113D0" w:rsidRPr="00D50966" w:rsidRDefault="008113D0" w:rsidP="00D50966">
      <w:pPr>
        <w:rPr>
          <w:b/>
          <w:bCs/>
        </w:rPr>
      </w:pPr>
      <w:r w:rsidRPr="00D50966">
        <w:rPr>
          <w:b/>
          <w:bCs/>
        </w:rPr>
        <w:t>Employer representative declaration:</w:t>
      </w:r>
    </w:p>
    <w:p w14:paraId="7E9FC7C0" w14:textId="77777777" w:rsidR="008113D0" w:rsidRPr="008028E1" w:rsidRDefault="008113D0" w:rsidP="00D50966">
      <w:r w:rsidRPr="008028E1">
        <w:t xml:space="preserve">I confirm that all work was conducted under conditions designed to assure the authenticity of the Apprentice’s work, and am satisfied that, to the best of my knowledge, the work produced is solely that of the apprentice. </w:t>
      </w:r>
    </w:p>
    <w:p w14:paraId="52BF160C" w14:textId="77777777" w:rsidR="008113D0" w:rsidRPr="008028E1" w:rsidRDefault="008113D0" w:rsidP="00D50966">
      <w:r w:rsidRPr="008028E1">
        <w:t>I confirm that the evidence presented by the Apprentice is ready for End-Point Assessment.  It is valid, authentic, reliable and current and sufficient to meet the requirements of the relevant standard.</w:t>
      </w: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0C31F985"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130399DA" w14:textId="77777777" w:rsidR="00D50966" w:rsidRPr="00C7703F" w:rsidRDefault="00D50966" w:rsidP="00E369EF">
            <w:pPr>
              <w:rPr>
                <w:rFonts w:ascii="Arial" w:hAnsi="Arial" w:cs="Arial"/>
                <w:color w:val="AFAFB4" w:themeColor="background2" w:themeShade="BF"/>
                <w:sz w:val="16"/>
                <w:szCs w:val="16"/>
                <w:lang w:val="en-US"/>
              </w:rPr>
            </w:pPr>
          </w:p>
        </w:tc>
      </w:tr>
      <w:tr w:rsidR="00D50966" w:rsidRPr="008028E1" w14:paraId="1EE3A7D6"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743E1511" w14:textId="35D7B328" w:rsidR="00D50966" w:rsidRPr="008028E1" w:rsidRDefault="00D50966" w:rsidP="00E369EF">
            <w:pPr>
              <w:rPr>
                <w:rFonts w:ascii="Arial" w:hAnsi="Arial" w:cs="Arial"/>
                <w:lang w:val="en-US"/>
              </w:rPr>
            </w:pPr>
            <w:r w:rsidRPr="00D50966">
              <w:rPr>
                <w:rFonts w:ascii="Arial" w:hAnsi="Arial" w:cs="Arial"/>
                <w:lang w:val="en-US"/>
              </w:rPr>
              <w:t>Employer representative</w:t>
            </w:r>
          </w:p>
        </w:tc>
        <w:tc>
          <w:tcPr>
            <w:tcW w:w="4357" w:type="dxa"/>
          </w:tcPr>
          <w:p w14:paraId="0CBB1E65" w14:textId="27292B22"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Name &amp; Signature</w:t>
            </w:r>
          </w:p>
        </w:tc>
        <w:tc>
          <w:tcPr>
            <w:tcW w:w="1636" w:type="dxa"/>
          </w:tcPr>
          <w:p w14:paraId="0189CDDB" w14:textId="77777777"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1EAAF0C6" w14:textId="77777777"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6BB5B1F1" w14:textId="77777777" w:rsidR="008113D0" w:rsidRPr="00C7703F" w:rsidRDefault="008113D0" w:rsidP="008113D0">
      <w:pPr>
        <w:rPr>
          <w:sz w:val="16"/>
          <w:szCs w:val="16"/>
        </w:rPr>
      </w:pPr>
    </w:p>
    <w:p w14:paraId="34784BCF" w14:textId="77777777" w:rsidR="008113D0" w:rsidRPr="008028E1" w:rsidRDefault="008113D0" w:rsidP="008113D0">
      <w:pPr>
        <w:rPr>
          <w:rFonts w:ascii="Arial" w:hAnsi="Arial" w:cs="Arial"/>
          <w:b/>
        </w:rPr>
      </w:pPr>
      <w:r w:rsidRPr="008028E1">
        <w:rPr>
          <w:rFonts w:ascii="Arial" w:hAnsi="Arial" w:cs="Arial"/>
          <w:b/>
        </w:rPr>
        <w:t xml:space="preserve">Provider declaration (if appropriate): </w:t>
      </w:r>
    </w:p>
    <w:p w14:paraId="0601155A" w14:textId="77777777" w:rsidR="008113D0" w:rsidRPr="008028E1" w:rsidRDefault="008113D0" w:rsidP="00D50966">
      <w:r w:rsidRPr="008028E1">
        <w:t>I confirm that the evidence presented by the Apprentice is ready for End-Point Assessment.  It is valid, authentic, reliable and current and sufficient to meet the requirements of the relevant standard.</w:t>
      </w:r>
    </w:p>
    <w:p w14:paraId="729CC64E" w14:textId="0D835F16" w:rsidR="008113D0" w:rsidRPr="00C7703F" w:rsidRDefault="008113D0" w:rsidP="008113D0">
      <w:pPr>
        <w:spacing w:before="0" w:after="0"/>
        <w:rPr>
          <w:sz w:val="16"/>
          <w:szCs w:val="16"/>
        </w:rPr>
      </w:pPr>
    </w:p>
    <w:tbl>
      <w:tblPr>
        <w:tblStyle w:val="EPAdefault"/>
        <w:tblW w:w="9862" w:type="dxa"/>
        <w:tblLook w:val="01E0" w:firstRow="1" w:lastRow="1" w:firstColumn="1" w:lastColumn="1" w:noHBand="0" w:noVBand="0"/>
      </w:tblPr>
      <w:tblGrid>
        <w:gridCol w:w="1818"/>
        <w:gridCol w:w="4357"/>
        <w:gridCol w:w="1636"/>
        <w:gridCol w:w="2051"/>
      </w:tblGrid>
      <w:tr w:rsidR="00D50966" w:rsidRPr="008028E1" w14:paraId="2D151A7C" w14:textId="77777777" w:rsidTr="00E369EF">
        <w:trPr>
          <w:cnfStyle w:val="100000000000" w:firstRow="1" w:lastRow="0" w:firstColumn="0" w:lastColumn="0" w:oddVBand="0" w:evenVBand="0" w:oddHBand="0" w:evenHBand="0" w:firstRowFirstColumn="0" w:firstRowLastColumn="0" w:lastRowFirstColumn="0" w:lastRowLastColumn="0"/>
          <w:trHeight w:val="367"/>
        </w:trPr>
        <w:tc>
          <w:tcPr>
            <w:tcW w:w="9862" w:type="dxa"/>
            <w:gridSpan w:val="4"/>
          </w:tcPr>
          <w:p w14:paraId="61A25EA0" w14:textId="77777777" w:rsidR="00D50966" w:rsidRPr="008028E1" w:rsidRDefault="00D50966" w:rsidP="00E369EF">
            <w:pPr>
              <w:rPr>
                <w:rFonts w:ascii="Arial" w:hAnsi="Arial" w:cs="Arial"/>
                <w:color w:val="AFAFB4" w:themeColor="background2" w:themeShade="BF"/>
                <w:lang w:val="en-US"/>
              </w:rPr>
            </w:pPr>
          </w:p>
        </w:tc>
      </w:tr>
      <w:tr w:rsidR="00D50966" w:rsidRPr="008028E1" w14:paraId="5B9DEFCF" w14:textId="77777777" w:rsidTr="00E369EF">
        <w:trPr>
          <w:cnfStyle w:val="000000100000" w:firstRow="0" w:lastRow="0" w:firstColumn="0" w:lastColumn="0" w:oddVBand="0" w:evenVBand="0" w:oddHBand="1" w:evenHBand="0" w:firstRowFirstColumn="0" w:firstRowLastColumn="0" w:lastRowFirstColumn="0" w:lastRowLastColumn="0"/>
        </w:trPr>
        <w:tc>
          <w:tcPr>
            <w:tcW w:w="1818" w:type="dxa"/>
          </w:tcPr>
          <w:p w14:paraId="1DA5D247" w14:textId="4A754F85" w:rsidR="00D50966" w:rsidRPr="008028E1" w:rsidRDefault="00D50966" w:rsidP="00E369EF">
            <w:pPr>
              <w:rPr>
                <w:rFonts w:ascii="Arial" w:hAnsi="Arial" w:cs="Arial"/>
                <w:lang w:val="en-US"/>
              </w:rPr>
            </w:pPr>
            <w:r w:rsidRPr="00D50966">
              <w:rPr>
                <w:rFonts w:ascii="Arial" w:hAnsi="Arial" w:cs="Arial"/>
                <w:lang w:val="en-US"/>
              </w:rPr>
              <w:t>Provider</w:t>
            </w:r>
          </w:p>
        </w:tc>
        <w:tc>
          <w:tcPr>
            <w:tcW w:w="4357" w:type="dxa"/>
          </w:tcPr>
          <w:p w14:paraId="7D80AF5A" w14:textId="77777777" w:rsidR="00D50966" w:rsidRPr="008028E1" w:rsidRDefault="00D50966" w:rsidP="00E369EF">
            <w:pPr>
              <w:rPr>
                <w:rFonts w:ascii="Arial" w:hAnsi="Arial" w:cs="Arial"/>
                <w:b/>
                <w:color w:val="AFAFB4" w:themeColor="background2" w:themeShade="BF"/>
                <w:lang w:val="en-US"/>
              </w:rPr>
            </w:pPr>
            <w:r w:rsidRPr="008028E1">
              <w:rPr>
                <w:rFonts w:ascii="Arial" w:hAnsi="Arial" w:cs="Arial"/>
                <w:color w:val="BFBFBF"/>
              </w:rPr>
              <w:t xml:space="preserve">  </w:t>
            </w:r>
            <w:r w:rsidRPr="00D50966">
              <w:rPr>
                <w:rFonts w:ascii="Arial" w:hAnsi="Arial" w:cs="Arial"/>
                <w:color w:val="BFBFBF"/>
              </w:rPr>
              <w:t>Name &amp; Signature</w:t>
            </w:r>
          </w:p>
        </w:tc>
        <w:tc>
          <w:tcPr>
            <w:tcW w:w="1636" w:type="dxa"/>
          </w:tcPr>
          <w:p w14:paraId="4CD40D6D" w14:textId="77777777" w:rsidR="00D50966" w:rsidRPr="008028E1" w:rsidRDefault="00D50966" w:rsidP="00E369EF">
            <w:pPr>
              <w:rPr>
                <w:rFonts w:ascii="Arial" w:hAnsi="Arial" w:cs="Arial"/>
                <w:lang w:val="en-US"/>
              </w:rPr>
            </w:pPr>
            <w:r w:rsidRPr="00D50966">
              <w:rPr>
                <w:rFonts w:ascii="Arial" w:hAnsi="Arial" w:cs="Arial"/>
                <w:lang w:val="en-US"/>
              </w:rPr>
              <w:t>Date</w:t>
            </w:r>
          </w:p>
        </w:tc>
        <w:tc>
          <w:tcPr>
            <w:tcW w:w="2051" w:type="dxa"/>
          </w:tcPr>
          <w:p w14:paraId="7E13E0A4" w14:textId="77777777" w:rsidR="00D50966" w:rsidRPr="008028E1" w:rsidRDefault="00D50966" w:rsidP="00E369EF">
            <w:pPr>
              <w:rPr>
                <w:rFonts w:ascii="Arial" w:hAnsi="Arial" w:cs="Arial"/>
                <w:b/>
                <w:lang w:val="en-US"/>
              </w:rPr>
            </w:pPr>
            <w:r w:rsidRPr="00D50966">
              <w:rPr>
                <w:rFonts w:ascii="Arial" w:hAnsi="Arial" w:cs="Arial"/>
                <w:color w:val="AFAFB4" w:themeColor="background2" w:themeShade="BF"/>
                <w:lang w:val="en-US"/>
              </w:rPr>
              <w:t>DD/MM/YY</w:t>
            </w:r>
          </w:p>
        </w:tc>
      </w:tr>
    </w:tbl>
    <w:p w14:paraId="732EB353" w14:textId="77777777" w:rsidR="00D50966" w:rsidRPr="008028E1" w:rsidRDefault="00D50966" w:rsidP="008113D0">
      <w:pPr>
        <w:spacing w:before="0" w:after="0"/>
        <w:rPr>
          <w:rFonts w:ascii="Arial" w:hAnsi="Arial" w:cs="Arial"/>
          <w:sz w:val="16"/>
        </w:rPr>
      </w:pPr>
    </w:p>
    <w:p w14:paraId="52D33684" w14:textId="77777777" w:rsidR="008113D0" w:rsidRPr="008028E1" w:rsidRDefault="008113D0" w:rsidP="008113D0">
      <w:pPr>
        <w:rPr>
          <w:rFonts w:ascii="Arial" w:hAnsi="Arial" w:cs="Arial"/>
        </w:rPr>
        <w:sectPr w:rsidR="008113D0" w:rsidRPr="008028E1" w:rsidSect="00A2100D">
          <w:pgSz w:w="11906" w:h="16838"/>
          <w:pgMar w:top="1418" w:right="1440" w:bottom="1440" w:left="1440" w:header="270" w:footer="708" w:gutter="0"/>
          <w:cols w:space="708"/>
          <w:docGrid w:linePitch="360"/>
        </w:sectPr>
      </w:pPr>
    </w:p>
    <w:tbl>
      <w:tblPr>
        <w:tblStyle w:val="TableStandardHeaderAlternateRows-XY"/>
        <w:tblW w:w="9862" w:type="dxa"/>
        <w:tblInd w:w="-5" w:type="dxa"/>
        <w:tblLook w:val="01E0" w:firstRow="1" w:lastRow="1" w:firstColumn="1" w:lastColumn="1" w:noHBand="0" w:noVBand="0"/>
      </w:tblPr>
      <w:tblGrid>
        <w:gridCol w:w="1818"/>
        <w:gridCol w:w="4357"/>
        <w:gridCol w:w="1636"/>
        <w:gridCol w:w="2051"/>
      </w:tblGrid>
      <w:tr w:rsidR="00FE6D85" w:rsidRPr="008028E1" w14:paraId="2B1AE714" w14:textId="77777777" w:rsidTr="002D73A1">
        <w:trPr>
          <w:cnfStyle w:val="100000000000" w:firstRow="1" w:lastRow="0" w:firstColumn="0" w:lastColumn="0" w:oddVBand="0" w:evenVBand="0" w:oddHBand="0" w:evenHBand="0" w:firstRowFirstColumn="0" w:firstRowLastColumn="0" w:lastRowFirstColumn="0" w:lastRowLastColumn="0"/>
        </w:trPr>
        <w:tc>
          <w:tcPr>
            <w:tcW w:w="1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325BA5" w14:textId="77777777" w:rsidR="00FE6D85" w:rsidRPr="008028E1" w:rsidRDefault="00FE6D85" w:rsidP="00E369EF">
            <w:pPr>
              <w:rPr>
                <w:rFonts w:ascii="Arial" w:hAnsi="Arial" w:cs="Arial"/>
                <w:color w:val="auto"/>
                <w:lang w:val="en-US"/>
              </w:rPr>
            </w:pPr>
            <w:r w:rsidRPr="008028E1">
              <w:rPr>
                <w:rFonts w:ascii="Arial" w:hAnsi="Arial" w:cs="Arial"/>
                <w:color w:val="auto"/>
                <w:lang w:val="en-US"/>
              </w:rPr>
              <w:lastRenderedPageBreak/>
              <w:t>Apprentice</w:t>
            </w:r>
          </w:p>
        </w:tc>
        <w:tc>
          <w:tcPr>
            <w:tcW w:w="43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EF27F45" w14:textId="77777777" w:rsidR="00FE6D85" w:rsidRPr="008028E1" w:rsidRDefault="00FE6D85" w:rsidP="00E369EF">
            <w:pPr>
              <w:ind w:left="0" w:right="0"/>
              <w:rPr>
                <w:rFonts w:ascii="Arial" w:hAnsi="Arial" w:cs="Arial"/>
                <w:b w:val="0"/>
                <w:color w:val="AFAFB4" w:themeColor="background2" w:themeShade="BF"/>
                <w:lang w:val="en-US"/>
              </w:rPr>
            </w:pPr>
            <w:r w:rsidRPr="008028E1">
              <w:rPr>
                <w:rFonts w:ascii="Arial" w:hAnsi="Arial" w:cs="Arial"/>
                <w:color w:val="BFBFBF"/>
              </w:rPr>
              <w:t xml:space="preserve">  </w:t>
            </w:r>
            <w:r w:rsidRPr="008028E1">
              <w:rPr>
                <w:rFonts w:ascii="Arial" w:hAnsi="Arial" w:cs="Arial"/>
                <w:b w:val="0"/>
                <w:color w:val="BFBFBF"/>
              </w:rPr>
              <w:t>Name</w:t>
            </w:r>
          </w:p>
        </w:tc>
        <w:tc>
          <w:tcPr>
            <w:tcW w:w="16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80921A2" w14:textId="77777777" w:rsidR="00FE6D85" w:rsidRPr="008028E1" w:rsidRDefault="00FE6D85" w:rsidP="00E369EF">
            <w:pPr>
              <w:rPr>
                <w:rFonts w:ascii="Arial" w:hAnsi="Arial" w:cs="Arial"/>
                <w:color w:val="auto"/>
                <w:lang w:val="en-US"/>
              </w:rPr>
            </w:pPr>
            <w:r w:rsidRPr="008028E1">
              <w:rPr>
                <w:rFonts w:ascii="Arial" w:hAnsi="Arial" w:cs="Arial"/>
                <w:color w:val="auto"/>
                <w:lang w:val="en-US"/>
              </w:rPr>
              <w:t xml:space="preserve">Enrolment </w:t>
            </w:r>
          </w:p>
          <w:p w14:paraId="615BF3BB" w14:textId="77777777" w:rsidR="00FE6D85" w:rsidRPr="008028E1" w:rsidRDefault="00FE6D85" w:rsidP="00E369EF">
            <w:pPr>
              <w:rPr>
                <w:rFonts w:ascii="Arial" w:hAnsi="Arial" w:cs="Arial"/>
                <w:lang w:val="en-US"/>
              </w:rPr>
            </w:pPr>
            <w:r w:rsidRPr="008028E1">
              <w:rPr>
                <w:rFonts w:ascii="Arial" w:hAnsi="Arial" w:cs="Arial"/>
                <w:color w:val="auto"/>
                <w:lang w:val="en-US"/>
              </w:rPr>
              <w:t>number</w:t>
            </w:r>
          </w:p>
        </w:tc>
        <w:tc>
          <w:tcPr>
            <w:tcW w:w="20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A22966" w14:textId="77777777" w:rsidR="00FE6D85" w:rsidRPr="008028E1" w:rsidRDefault="00FE6D85" w:rsidP="00E369EF">
            <w:pPr>
              <w:rPr>
                <w:rFonts w:ascii="Arial" w:hAnsi="Arial" w:cs="Arial"/>
                <w:b w:val="0"/>
                <w:lang w:val="en-US"/>
              </w:rPr>
            </w:pPr>
            <w:r w:rsidRPr="008028E1">
              <w:rPr>
                <w:rFonts w:ascii="Arial" w:hAnsi="Arial" w:cs="Arial"/>
                <w:b w:val="0"/>
                <w:color w:val="AFAFB4" w:themeColor="background2" w:themeShade="BF"/>
                <w:lang w:val="en-US"/>
              </w:rPr>
              <w:t>1234567</w:t>
            </w:r>
          </w:p>
        </w:tc>
      </w:tr>
    </w:tbl>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FE6D85" w:rsidRPr="00FE6D85" w14:paraId="7C986D1C"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911D801" w14:textId="77777777" w:rsidR="00FE6D85" w:rsidRPr="00FE6D85" w:rsidRDefault="00FE6D85" w:rsidP="00FE6D85">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FE6D85" w:rsidRPr="00FE6D85" w14:paraId="3D3ACAF8"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E9EC7B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2C601A09" w14:textId="77777777" w:rsidR="00FE6D85" w:rsidRPr="00FE6D85" w:rsidRDefault="00FE6D85" w:rsidP="00FE6D85">
            <w:pPr>
              <w:spacing w:before="40" w:after="40" w:line="240" w:lineRule="auto"/>
              <w:jc w:val="center"/>
              <w:rPr>
                <w:rFonts w:ascii="Arial" w:eastAsia="Times New Roman" w:hAnsi="Arial" w:cs="Arial"/>
              </w:rPr>
            </w:pPr>
          </w:p>
        </w:tc>
        <w:tc>
          <w:tcPr>
            <w:tcW w:w="1070" w:type="pct"/>
          </w:tcPr>
          <w:p w14:paraId="7DD3966B" w14:textId="77777777" w:rsidR="00FE6D85" w:rsidRPr="00FE6D85" w:rsidRDefault="00FE6D85" w:rsidP="00FE6D85">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393E8E31"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47494A90" w14:textId="77777777" w:rsidR="00A049F3" w:rsidRPr="00A049F3" w:rsidRDefault="00FE6D85"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03F9AD26" w14:textId="61BE5D43" w:rsidR="00FE6D85"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FE6D85" w:rsidRPr="00FE6D85">
              <w:rPr>
                <w:rFonts w:ascii="Arial" w:eastAsia="Times New Roman" w:hAnsi="Arial" w:cs="Arial"/>
                <w:b/>
                <w:color w:val="C00000"/>
              </w:rPr>
              <w:t xml:space="preserve">only </w:t>
            </w:r>
          </w:p>
        </w:tc>
        <w:tc>
          <w:tcPr>
            <w:tcW w:w="559" w:type="pct"/>
          </w:tcPr>
          <w:p w14:paraId="1C744E05"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34E1C6A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548F787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IEPA notes</w:t>
            </w:r>
          </w:p>
          <w:p w14:paraId="1F0C7D97"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18353DB7"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13896004"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02AE777"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4D8D5B2A"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K1</w:t>
            </w:r>
          </w:p>
        </w:tc>
        <w:tc>
          <w:tcPr>
            <w:tcW w:w="866" w:type="pct"/>
          </w:tcPr>
          <w:p w14:paraId="42EF3140"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Health &amp; Safety: Relevant statutory, organisational and health and safety regulations relating to lean manufacturing operations and safe practices.</w:t>
            </w:r>
          </w:p>
        </w:tc>
        <w:tc>
          <w:tcPr>
            <w:tcW w:w="1070" w:type="pct"/>
          </w:tcPr>
          <w:p w14:paraId="6D4139AA"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A4E31A8"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24D3E076"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Pr>
          <w:p w14:paraId="6F56CE07"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1BC266C5"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Pr>
          <w:p w14:paraId="38FEA310"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0D063E7C" w14:textId="77777777" w:rsidTr="002D73A1">
        <w:trPr>
          <w:cnfStyle w:val="000000100000" w:firstRow="0" w:lastRow="0" w:firstColumn="0" w:lastColumn="0" w:oddVBand="0" w:evenVBand="0" w:oddHBand="1" w:evenHBand="0" w:firstRowFirstColumn="0" w:firstRowLastColumn="0" w:lastRowFirstColumn="0" w:lastRowLastColumn="0"/>
          <w:trHeight w:val="455"/>
        </w:trPr>
        <w:tc>
          <w:tcPr>
            <w:tcW w:w="253" w:type="pct"/>
          </w:tcPr>
          <w:p w14:paraId="0BED51C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K2</w:t>
            </w:r>
          </w:p>
        </w:tc>
        <w:tc>
          <w:tcPr>
            <w:tcW w:w="866" w:type="pct"/>
          </w:tcPr>
          <w:p w14:paraId="2A66502D"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Environmental: Compliance procedures/systems in line with regulatory requirements, e.g. ISO 14001 or other relevant environmental standards.</w:t>
            </w:r>
          </w:p>
        </w:tc>
        <w:tc>
          <w:tcPr>
            <w:tcW w:w="1070" w:type="pct"/>
          </w:tcPr>
          <w:p w14:paraId="321E99E0"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B0203CF"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7590971"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2DCC2DD0"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Times New Roman" w:hAnsi="Arial" w:cs="Arial"/>
                <w:color w:val="000000"/>
              </w:rPr>
              <w:t xml:space="preserve"> </w:t>
            </w:r>
          </w:p>
        </w:tc>
      </w:tr>
      <w:tr w:rsidR="00FE6D85" w:rsidRPr="00FE6D85" w14:paraId="34338153" w14:textId="77777777" w:rsidTr="002D73A1">
        <w:trPr>
          <w:cnfStyle w:val="000000010000" w:firstRow="0" w:lastRow="0" w:firstColumn="0" w:lastColumn="0" w:oddVBand="0" w:evenVBand="0" w:oddHBand="0" w:evenHBand="1" w:firstRowFirstColumn="0" w:firstRowLastColumn="0" w:lastRowFirstColumn="0" w:lastRowLastColumn="0"/>
        </w:trPr>
        <w:tc>
          <w:tcPr>
            <w:tcW w:w="5000" w:type="pct"/>
            <w:gridSpan w:val="6"/>
            <w:tcBorders>
              <w:bottom w:val="single" w:sz="6" w:space="0" w:color="D5D5D7" w:themeColor="background2" w:themeShade="E6"/>
            </w:tcBorders>
          </w:tcPr>
          <w:p w14:paraId="4397DE2F" w14:textId="77777777" w:rsidR="00FE6D85" w:rsidRPr="00FE6D85" w:rsidRDefault="00FE6D85" w:rsidP="00FE6D85">
            <w:pPr>
              <w:spacing w:before="40" w:after="40" w:line="240" w:lineRule="auto"/>
              <w:rPr>
                <w:rFonts w:ascii="Arial" w:eastAsia="Times New Roman" w:hAnsi="Arial" w:cs="Arial"/>
                <w:b/>
              </w:rPr>
            </w:pPr>
          </w:p>
        </w:tc>
      </w:tr>
    </w:tbl>
    <w:p w14:paraId="1A556CF4" w14:textId="77777777" w:rsidR="002D73A1" w:rsidRDefault="002D73A1"/>
    <w:tbl>
      <w:tblPr>
        <w:tblStyle w:val="EPAdefault"/>
        <w:tblW w:w="4989" w:type="pct"/>
        <w:tblLayout w:type="fixed"/>
        <w:tblLook w:val="04A0" w:firstRow="1" w:lastRow="0" w:firstColumn="1" w:lastColumn="0" w:noHBand="0" w:noVBand="1"/>
      </w:tblPr>
      <w:tblGrid>
        <w:gridCol w:w="705"/>
        <w:gridCol w:w="2409"/>
        <w:gridCol w:w="2977"/>
        <w:gridCol w:w="1558"/>
        <w:gridCol w:w="1555"/>
        <w:gridCol w:w="4707"/>
      </w:tblGrid>
      <w:tr w:rsidR="00A2100D" w:rsidRPr="00FE6D85" w14:paraId="13FC58A4"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74CAFAD"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4042E759"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E1486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27A41D98"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E101933"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2AA3903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9A19B7C"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45A44845" w14:textId="47D6E79F"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A7563E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14871AF2"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1E2170F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03F745F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5F7B9C34"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6F5153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K3</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33C6E98"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Production: Their individual roles and responsibilities within the organisation and the flexibility required to deliver products to meet customers costs/delivery targets/requirements, e.g. Just in time (JIT).</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06BA837"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212E8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D01F3B0"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3EEE8546"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235903A8"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4246590"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7E6BDB2"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28EDFC4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K5</w:t>
            </w:r>
          </w:p>
        </w:tc>
        <w:tc>
          <w:tcPr>
            <w:tcW w:w="866"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4CF4FF9F" w14:textId="77777777" w:rsidR="00FE6D85" w:rsidRPr="00FE6D85" w:rsidRDefault="00FE6D85" w:rsidP="00FE6D85">
            <w:pPr>
              <w:spacing w:before="40" w:after="40" w:line="240" w:lineRule="auto"/>
              <w:rPr>
                <w:rFonts w:ascii="Arial" w:eastAsia="Times New Roman" w:hAnsi="Arial" w:cs="Arial"/>
                <w:color w:val="00B0F0"/>
              </w:rPr>
            </w:pPr>
            <w:r w:rsidRPr="00FE6D85">
              <w:rPr>
                <w:rFonts w:ascii="Arial" w:eastAsia="Calibri" w:hAnsi="Arial" w:cs="Arial"/>
              </w:rPr>
              <w:t>Process equipment monitoring, data collection, error proofing and operating procedures, e.g. ISO 9002 or other relevant quality standards.</w:t>
            </w:r>
          </w:p>
        </w:tc>
        <w:tc>
          <w:tcPr>
            <w:tcW w:w="107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DFF54F2"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776AAE1D"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2A68572" w14:textId="77777777" w:rsidR="00FE6D85" w:rsidRPr="00FE6D85" w:rsidRDefault="00FE6D85" w:rsidP="00FE6D85">
            <w:pPr>
              <w:spacing w:before="40" w:after="40" w:line="240" w:lineRule="auto"/>
              <w:rPr>
                <w:rFonts w:ascii="Arial" w:eastAsia="Times New Roman" w:hAnsi="Arial" w:cs="Arial"/>
                <w:color w:val="00B0F0"/>
              </w:rPr>
            </w:pPr>
          </w:p>
        </w:tc>
        <w:tc>
          <w:tcPr>
            <w:tcW w:w="1692" w:type="pct"/>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595A4A71" w14:textId="77777777" w:rsidR="00FE6D85" w:rsidRPr="00FE6D85" w:rsidRDefault="00FE6D85" w:rsidP="00FE6D85">
            <w:pPr>
              <w:spacing w:before="40" w:after="40" w:line="240" w:lineRule="auto"/>
              <w:rPr>
                <w:rFonts w:ascii="Arial" w:eastAsia="Times New Roman" w:hAnsi="Arial" w:cs="Arial"/>
                <w:color w:val="00B0F0"/>
              </w:rPr>
            </w:pPr>
          </w:p>
        </w:tc>
      </w:tr>
      <w:tr w:rsidR="00FE6D85" w:rsidRPr="00FE6D85" w14:paraId="5940E085" w14:textId="77777777" w:rsidTr="002D73A1">
        <w:trPr>
          <w:cnfStyle w:val="000000100000" w:firstRow="0" w:lastRow="0" w:firstColumn="0" w:lastColumn="0" w:oddVBand="0" w:evenVBand="0" w:oddHBand="1" w:evenHBand="0" w:firstRowFirstColumn="0" w:firstRowLastColumn="0" w:lastRowFirstColumn="0" w:lastRowLastColumn="0"/>
        </w:trPr>
        <w:tc>
          <w:tcPr>
            <w:tcW w:w="5000" w:type="pct"/>
            <w:gridSpan w:val="6"/>
            <w:tc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tcBorders>
          </w:tcPr>
          <w:p w14:paraId="6A083E09" w14:textId="77777777" w:rsidR="00FE6D85" w:rsidRPr="00FE6D85" w:rsidRDefault="00FE6D85" w:rsidP="00FE6D85">
            <w:pPr>
              <w:spacing w:before="40" w:after="40" w:line="240" w:lineRule="auto"/>
              <w:rPr>
                <w:rFonts w:ascii="Arial" w:eastAsia="Times New Roman" w:hAnsi="Arial" w:cs="Arial"/>
                <w:b/>
              </w:rPr>
            </w:pPr>
          </w:p>
        </w:tc>
      </w:tr>
    </w:tbl>
    <w:p w14:paraId="0457CC7E" w14:textId="06F78D9C" w:rsidR="00A2100D" w:rsidRDefault="00A2100D">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6E6515E5"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7562E7D7"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3AA041EE"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705D68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76038E8B"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01806FB9"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374ABE2F"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2E96FEB9"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401A05ED" w14:textId="71B6D30D"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1623A2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705EAB7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7AE4A2E8"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304AA4C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7032AE66" w14:textId="77777777" w:rsidTr="002D73A1">
        <w:trPr>
          <w:cnfStyle w:val="000000010000" w:firstRow="0" w:lastRow="0" w:firstColumn="0" w:lastColumn="0" w:oddVBand="0" w:evenVBand="0" w:oddHBand="0" w:evenHBand="1" w:firstRowFirstColumn="0" w:firstRowLastColumn="0" w:lastRowFirstColumn="0" w:lastRowLastColumn="0"/>
          <w:trHeight w:val="455"/>
        </w:trPr>
        <w:tc>
          <w:tcPr>
            <w:tcW w:w="253" w:type="pct"/>
          </w:tcPr>
          <w:p w14:paraId="28F234D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K6</w:t>
            </w:r>
          </w:p>
        </w:tc>
        <w:tc>
          <w:tcPr>
            <w:tcW w:w="866" w:type="pct"/>
          </w:tcPr>
          <w:p w14:paraId="6EE12258" w14:textId="77777777" w:rsidR="00FE6D85" w:rsidRPr="00FE6D85" w:rsidRDefault="00FE6D85" w:rsidP="00FE6D85">
            <w:pPr>
              <w:spacing w:before="40" w:after="40" w:line="240" w:lineRule="auto"/>
              <w:rPr>
                <w:rFonts w:ascii="Arial" w:eastAsia="Times New Roman" w:hAnsi="Arial" w:cs="Arial"/>
              </w:rPr>
            </w:pPr>
            <w:r w:rsidRPr="00FE6D85">
              <w:rPr>
                <w:rFonts w:ascii="Arial" w:eastAsia="Calibri" w:hAnsi="Arial" w:cs="Arial"/>
              </w:rPr>
              <w:t>Problem Solving: The tools and methods of effective problem-solving using data, reports and documents to resolve production related issues, e.g. A3 report, graphs, matrices and escalate concerns.</w:t>
            </w:r>
          </w:p>
        </w:tc>
        <w:tc>
          <w:tcPr>
            <w:tcW w:w="1070" w:type="pct"/>
          </w:tcPr>
          <w:p w14:paraId="4DEF83CD"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8A036CC"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5631C75"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647812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D89FB4"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63597B36"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501CB0C6" w14:textId="77777777" w:rsidTr="002D73A1">
        <w:trPr>
          <w:cnfStyle w:val="000000010000" w:firstRow="0" w:lastRow="0" w:firstColumn="0" w:lastColumn="0" w:oddVBand="0" w:evenVBand="0" w:oddHBand="0" w:evenHBand="1" w:firstRowFirstColumn="0" w:firstRowLastColumn="0" w:lastRowFirstColumn="0" w:lastRowLastColumn="0"/>
          <w:trHeight w:val="467"/>
        </w:trPr>
        <w:tc>
          <w:tcPr>
            <w:tcW w:w="253" w:type="pct"/>
          </w:tcPr>
          <w:p w14:paraId="6373BB78"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K7</w:t>
            </w:r>
          </w:p>
        </w:tc>
        <w:tc>
          <w:tcPr>
            <w:tcW w:w="866" w:type="pct"/>
          </w:tcPr>
          <w:p w14:paraId="69EBC6D4"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Continuous Improvement: How to study and identify ways to improve the safety, quality, cost or process efficiency using lean manufacturing tools, e.g. kaizen.</w:t>
            </w:r>
          </w:p>
        </w:tc>
        <w:tc>
          <w:tcPr>
            <w:tcW w:w="1070" w:type="pct"/>
          </w:tcPr>
          <w:p w14:paraId="1537A3D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295F788"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1E45D04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753422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2C60E8CB" w14:textId="77777777" w:rsidTr="002D73A1">
        <w:trPr>
          <w:cnfStyle w:val="000000100000" w:firstRow="0" w:lastRow="0" w:firstColumn="0" w:lastColumn="0" w:oddVBand="0" w:evenVBand="0" w:oddHBand="1" w:evenHBand="0" w:firstRowFirstColumn="0" w:firstRowLastColumn="0" w:lastRowFirstColumn="0" w:lastRowLastColumn="0"/>
          <w:trHeight w:val="365"/>
        </w:trPr>
        <w:tc>
          <w:tcPr>
            <w:tcW w:w="5000" w:type="pct"/>
            <w:gridSpan w:val="6"/>
          </w:tcPr>
          <w:p w14:paraId="77B66C2D" w14:textId="77777777" w:rsidR="00FE6D85" w:rsidRPr="00FE6D85" w:rsidRDefault="00FE6D85" w:rsidP="00FE6D85">
            <w:pPr>
              <w:spacing w:before="40" w:after="40" w:line="240" w:lineRule="auto"/>
              <w:rPr>
                <w:rFonts w:ascii="Arial" w:eastAsia="Times New Roman" w:hAnsi="Arial" w:cs="Arial"/>
                <w:b/>
              </w:rPr>
            </w:pPr>
          </w:p>
        </w:tc>
      </w:tr>
    </w:tbl>
    <w:p w14:paraId="42DB629D" w14:textId="70969121" w:rsidR="00A2100D" w:rsidRDefault="00A2100D"/>
    <w:p w14:paraId="5B4A894F"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0D33CF26"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5582924F"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751B818B"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179E8E3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38C3A529"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44A3D80E"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5CA479D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13CCA5C7"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166CCA33" w14:textId="2D00744C"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6695D29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1CBC5F9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01AD00C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6504682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3F5CA782" w14:textId="77777777" w:rsidTr="002D73A1">
        <w:trPr>
          <w:cnfStyle w:val="000000010000" w:firstRow="0" w:lastRow="0" w:firstColumn="0" w:lastColumn="0" w:oddVBand="0" w:evenVBand="0" w:oddHBand="0" w:evenHBand="1" w:firstRowFirstColumn="0" w:firstRowLastColumn="0" w:lastRowFirstColumn="0" w:lastRowLastColumn="0"/>
          <w:trHeight w:val="417"/>
        </w:trPr>
        <w:tc>
          <w:tcPr>
            <w:tcW w:w="253" w:type="pct"/>
          </w:tcPr>
          <w:p w14:paraId="1CCF83B2"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S2</w:t>
            </w:r>
          </w:p>
        </w:tc>
        <w:tc>
          <w:tcPr>
            <w:tcW w:w="866" w:type="pct"/>
          </w:tcPr>
          <w:p w14:paraId="5FFC163C"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Environmental: Comply with environmental procedures and systems and contribute to the achievement of specific standards e.g. ISO 14001 or other relevant environmental standards and use the 4R’s (Reduce, Re-use, Recycle, Recover) where possible.</w:t>
            </w:r>
          </w:p>
        </w:tc>
        <w:tc>
          <w:tcPr>
            <w:tcW w:w="1070" w:type="pct"/>
          </w:tcPr>
          <w:p w14:paraId="64EDDC14"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420D4C5"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4A8F3373"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2B5B13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F4BC250" w14:textId="77777777" w:rsidTr="002D73A1">
        <w:trPr>
          <w:cnfStyle w:val="000000100000" w:firstRow="0" w:lastRow="0" w:firstColumn="0" w:lastColumn="0" w:oddVBand="0" w:evenVBand="0" w:oddHBand="1" w:evenHBand="0" w:firstRowFirstColumn="0" w:firstRowLastColumn="0" w:lastRowFirstColumn="0" w:lastRowLastColumn="0"/>
          <w:trHeight w:val="284"/>
        </w:trPr>
        <w:tc>
          <w:tcPr>
            <w:tcW w:w="5000" w:type="pct"/>
            <w:gridSpan w:val="6"/>
          </w:tcPr>
          <w:p w14:paraId="6092EAEF" w14:textId="77777777" w:rsidR="00FE6D85" w:rsidRPr="00FE6D85" w:rsidRDefault="00FE6D85" w:rsidP="00FE6D85">
            <w:pPr>
              <w:spacing w:before="40" w:after="40" w:line="240" w:lineRule="auto"/>
              <w:ind w:left="720" w:hanging="720"/>
              <w:rPr>
                <w:rFonts w:ascii="Arial" w:eastAsia="Times New Roman" w:hAnsi="Arial" w:cs="Arial"/>
              </w:rPr>
            </w:pPr>
          </w:p>
        </w:tc>
      </w:tr>
    </w:tbl>
    <w:p w14:paraId="3B45B43F" w14:textId="2A4F9CE2" w:rsidR="00A2100D" w:rsidRDefault="00A2100D"/>
    <w:p w14:paraId="4B425195"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2D73A1" w:rsidRPr="00FE6D85" w14:paraId="2D299AE3" w14:textId="77777777" w:rsidTr="002D73A1">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4A40A5E8"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2D73A1" w:rsidRPr="00FE6D85" w14:paraId="0DF01576" w14:textId="77777777" w:rsidTr="002D73A1">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027B5A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7E6FC00B"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20276F0B"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23DBB50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6EEE243D"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5246746A" w14:textId="40F12076"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73ECD913"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6050B48C"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32B487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7E86A18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27CCB0ED" w14:textId="77777777" w:rsidTr="002D73A1">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86A820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S6</w:t>
            </w:r>
          </w:p>
        </w:tc>
        <w:tc>
          <w:tcPr>
            <w:tcW w:w="866" w:type="pct"/>
          </w:tcPr>
          <w:p w14:paraId="490C2AD4"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Problem Solving: Demonstrate their ability to identify and resolve problems within the lean manufacturing environment using effective problem-solving tools and techniques. Manage problems that may occur during the manufacturing process within the limits of their responsibility and escalate as appropriate.</w:t>
            </w:r>
          </w:p>
        </w:tc>
        <w:tc>
          <w:tcPr>
            <w:tcW w:w="1070" w:type="pct"/>
          </w:tcPr>
          <w:p w14:paraId="72D3D563"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43AE370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0D817EA1"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BE3A8BA" w14:textId="77777777" w:rsidR="00FE6D85" w:rsidRPr="00FE6D85" w:rsidRDefault="00FE6D85" w:rsidP="00FE6D85">
            <w:pPr>
              <w:spacing w:before="40" w:after="40" w:line="240" w:lineRule="auto"/>
              <w:rPr>
                <w:rFonts w:ascii="Arial" w:eastAsia="Times New Roman" w:hAnsi="Arial" w:cs="Arial"/>
              </w:rPr>
            </w:pPr>
          </w:p>
        </w:tc>
      </w:tr>
      <w:tr w:rsidR="002D73A1" w:rsidRPr="00FE6D85" w14:paraId="5636ED5E" w14:textId="77777777" w:rsidTr="002D73A1">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72AC4744" w14:textId="77777777" w:rsidR="00FE6D85" w:rsidRPr="00FE6D85" w:rsidRDefault="00FE6D85" w:rsidP="00FE6D85">
            <w:pPr>
              <w:spacing w:before="40" w:after="40" w:line="240" w:lineRule="auto"/>
              <w:rPr>
                <w:rFonts w:ascii="Arial" w:eastAsia="Times New Roman" w:hAnsi="Arial" w:cs="Arial"/>
              </w:rPr>
            </w:pPr>
          </w:p>
        </w:tc>
      </w:tr>
    </w:tbl>
    <w:p w14:paraId="4E73F9C0" w14:textId="3C6DF25E" w:rsidR="00A2100D" w:rsidRDefault="00A2100D"/>
    <w:p w14:paraId="60F7C24F"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6A36C811"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BE63974"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7E34A96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52A6257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4AF838A5"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2FA1F9CB"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73F8B12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2F0B6090"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6321AC6C" w14:textId="62844F93"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1DE096FC"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4C0CFCA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2945EBA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7A6E8D6E"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1963248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143D1E1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S7</w:t>
            </w:r>
          </w:p>
        </w:tc>
        <w:tc>
          <w:tcPr>
            <w:tcW w:w="866" w:type="pct"/>
          </w:tcPr>
          <w:p w14:paraId="07B93F1E"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Continuous Improvement: Generate ideas and contribute to process improvement activities individually or as part of a team through fact finding and analysis to improve the safety, environment, quality, cost or production process. Identifying and eliminating the 7 wastes (defects, over production, transportation, waiting, inventory, motion and processing).</w:t>
            </w:r>
          </w:p>
        </w:tc>
        <w:tc>
          <w:tcPr>
            <w:tcW w:w="1070" w:type="pct"/>
          </w:tcPr>
          <w:p w14:paraId="68B709AF"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0FB69B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5813AE4E"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612C6D9" w14:textId="77777777" w:rsidR="00FE6D85" w:rsidRPr="00FE6D85" w:rsidRDefault="00FE6D85" w:rsidP="00FE6D85">
            <w:pPr>
              <w:spacing w:before="40" w:after="40" w:line="240" w:lineRule="auto"/>
              <w:rPr>
                <w:rFonts w:ascii="Arial" w:eastAsia="Times New Roman" w:hAnsi="Arial" w:cs="Arial"/>
              </w:rPr>
            </w:pPr>
          </w:p>
        </w:tc>
      </w:tr>
      <w:tr w:rsidR="002D73A1" w:rsidRPr="00FE6D85" w14:paraId="052124FA" w14:textId="77777777" w:rsidTr="00E369EF">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2B555EC3" w14:textId="77777777" w:rsidR="002D73A1" w:rsidRPr="00FE6D85" w:rsidRDefault="002D73A1" w:rsidP="00E369EF">
            <w:pPr>
              <w:spacing w:before="40" w:after="40" w:line="240" w:lineRule="auto"/>
              <w:rPr>
                <w:rFonts w:ascii="Arial" w:eastAsia="Times New Roman" w:hAnsi="Arial" w:cs="Arial"/>
              </w:rPr>
            </w:pPr>
          </w:p>
        </w:tc>
      </w:tr>
    </w:tbl>
    <w:p w14:paraId="45539262" w14:textId="6CBB1159" w:rsidR="00A2100D" w:rsidRDefault="00A2100D"/>
    <w:p w14:paraId="5F957B84" w14:textId="77777777" w:rsidR="00A2100D" w:rsidRDefault="00A2100D">
      <w:pPr>
        <w:spacing w:before="0" w:after="160" w:line="259" w:lineRule="auto"/>
      </w:pPr>
      <w:r>
        <w:br w:type="page"/>
      </w:r>
    </w:p>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7D1DB623"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04B05E48"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lastRenderedPageBreak/>
              <w:t>Portfolio header form</w:t>
            </w:r>
          </w:p>
        </w:tc>
      </w:tr>
      <w:tr w:rsidR="00A2100D" w:rsidRPr="00FE6D85" w14:paraId="5EB88A4F"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77E14F9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19B6CC24"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14C23FCC"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7B1629D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570CC4CC"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5EC830DD" w14:textId="1FE6A0C6"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10769D9"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54748252"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4B8717D"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02E678E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4CF23C8C"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0B7C797A"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S8</w:t>
            </w:r>
          </w:p>
        </w:tc>
        <w:tc>
          <w:tcPr>
            <w:tcW w:w="866" w:type="pct"/>
          </w:tcPr>
          <w:p w14:paraId="414D0687"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Communication: Demonstrate communication skills which include oral, written, electronic (PC), information boards or visual displays to effectively share information.</w:t>
            </w:r>
          </w:p>
        </w:tc>
        <w:tc>
          <w:tcPr>
            <w:tcW w:w="1070" w:type="pct"/>
          </w:tcPr>
          <w:p w14:paraId="43002E47"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8FC2D56"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D642A6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6BAF268"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22FD024" w14:textId="77777777" w:rsidTr="00A2100D">
        <w:trPr>
          <w:cnfStyle w:val="000000100000" w:firstRow="0" w:lastRow="0" w:firstColumn="0" w:lastColumn="0" w:oddVBand="0" w:evenVBand="0" w:oddHBand="1" w:evenHBand="0" w:firstRowFirstColumn="0" w:firstRowLastColumn="0" w:lastRowFirstColumn="0" w:lastRowLastColumn="0"/>
          <w:trHeight w:val="450"/>
        </w:trPr>
        <w:tc>
          <w:tcPr>
            <w:tcW w:w="5000" w:type="pct"/>
            <w:gridSpan w:val="6"/>
          </w:tcPr>
          <w:p w14:paraId="0409AC9E"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77FDD23" w14:textId="77777777" w:rsidTr="00A2100D">
        <w:trPr>
          <w:cnfStyle w:val="000000010000" w:firstRow="0" w:lastRow="0" w:firstColumn="0" w:lastColumn="0" w:oddVBand="0" w:evenVBand="0" w:oddHBand="0" w:evenHBand="1" w:firstRowFirstColumn="0" w:firstRowLastColumn="0" w:lastRowFirstColumn="0" w:lastRowLastColumn="0"/>
          <w:trHeight w:val="450"/>
        </w:trPr>
        <w:tc>
          <w:tcPr>
            <w:tcW w:w="253" w:type="pct"/>
          </w:tcPr>
          <w:p w14:paraId="7F50A507"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B1</w:t>
            </w:r>
          </w:p>
        </w:tc>
        <w:tc>
          <w:tcPr>
            <w:tcW w:w="866" w:type="pct"/>
          </w:tcPr>
          <w:p w14:paraId="53D80756"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Punctual, reliable and takes responsibility for their own actions.</w:t>
            </w:r>
          </w:p>
        </w:tc>
        <w:tc>
          <w:tcPr>
            <w:tcW w:w="1070" w:type="pct"/>
          </w:tcPr>
          <w:p w14:paraId="219E6083"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53E9352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4A87EB8"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F122E1D"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2ED4A5" w14:textId="77777777" w:rsidTr="00A2100D">
        <w:trPr>
          <w:cnfStyle w:val="000000100000" w:firstRow="0" w:lastRow="0" w:firstColumn="0" w:lastColumn="0" w:oddVBand="0" w:evenVBand="0" w:oddHBand="1" w:evenHBand="0" w:firstRowFirstColumn="0" w:firstRowLastColumn="0" w:lastRowFirstColumn="0" w:lastRowLastColumn="0"/>
          <w:trHeight w:val="377"/>
        </w:trPr>
        <w:tc>
          <w:tcPr>
            <w:tcW w:w="5000" w:type="pct"/>
            <w:gridSpan w:val="6"/>
          </w:tcPr>
          <w:p w14:paraId="3F534FF2"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7252394A" w14:textId="77777777" w:rsidTr="00A2100D">
        <w:trPr>
          <w:cnfStyle w:val="000000010000" w:firstRow="0" w:lastRow="0" w:firstColumn="0" w:lastColumn="0" w:oddVBand="0" w:evenVBand="0" w:oddHBand="0" w:evenHBand="1" w:firstRowFirstColumn="0" w:firstRowLastColumn="0" w:lastRowFirstColumn="0" w:lastRowLastColumn="0"/>
          <w:trHeight w:val="463"/>
        </w:trPr>
        <w:tc>
          <w:tcPr>
            <w:tcW w:w="253" w:type="pct"/>
          </w:tcPr>
          <w:p w14:paraId="71A0C70F"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B3</w:t>
            </w:r>
          </w:p>
        </w:tc>
        <w:tc>
          <w:tcPr>
            <w:tcW w:w="866" w:type="pct"/>
          </w:tcPr>
          <w:p w14:paraId="400173E0"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Respond positively to change in the working environment.</w:t>
            </w:r>
          </w:p>
        </w:tc>
        <w:tc>
          <w:tcPr>
            <w:tcW w:w="1070" w:type="pct"/>
          </w:tcPr>
          <w:p w14:paraId="12C721B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C65D61A"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9D3951C"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750C422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21DCDEB" w14:textId="77777777" w:rsidTr="00A2100D">
        <w:trPr>
          <w:cnfStyle w:val="000000100000" w:firstRow="0" w:lastRow="0" w:firstColumn="0" w:lastColumn="0" w:oddVBand="0" w:evenVBand="0" w:oddHBand="1" w:evenHBand="0" w:firstRowFirstColumn="0" w:firstRowLastColumn="0" w:lastRowFirstColumn="0" w:lastRowLastColumn="0"/>
          <w:trHeight w:val="293"/>
        </w:trPr>
        <w:tc>
          <w:tcPr>
            <w:tcW w:w="5000" w:type="pct"/>
            <w:gridSpan w:val="6"/>
          </w:tcPr>
          <w:p w14:paraId="576CC065" w14:textId="77777777" w:rsidR="00FE6D85" w:rsidRPr="00FE6D85" w:rsidRDefault="00FE6D85" w:rsidP="00FE6D85">
            <w:pPr>
              <w:spacing w:before="40" w:after="40" w:line="240" w:lineRule="auto"/>
              <w:rPr>
                <w:rFonts w:ascii="Arial" w:eastAsia="Times New Roman" w:hAnsi="Arial" w:cs="Arial"/>
                <w:b/>
              </w:rPr>
            </w:pPr>
          </w:p>
        </w:tc>
      </w:tr>
      <w:tr w:rsidR="00FE6D85" w:rsidRPr="00FE6D85" w14:paraId="38A878E0" w14:textId="77777777" w:rsidTr="00A2100D">
        <w:trPr>
          <w:cnfStyle w:val="000000010000" w:firstRow="0" w:lastRow="0" w:firstColumn="0" w:lastColumn="0" w:oddVBand="0" w:evenVBand="0" w:oddHBand="0" w:evenHBand="1" w:firstRowFirstColumn="0" w:firstRowLastColumn="0" w:lastRowFirstColumn="0" w:lastRowLastColumn="0"/>
          <w:trHeight w:val="388"/>
        </w:trPr>
        <w:tc>
          <w:tcPr>
            <w:tcW w:w="253" w:type="pct"/>
          </w:tcPr>
          <w:p w14:paraId="4C716113"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B4</w:t>
            </w:r>
          </w:p>
        </w:tc>
        <w:tc>
          <w:tcPr>
            <w:tcW w:w="866" w:type="pct"/>
          </w:tcPr>
          <w:p w14:paraId="34A5F24B"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Integrates within the team and supports others.</w:t>
            </w:r>
          </w:p>
        </w:tc>
        <w:tc>
          <w:tcPr>
            <w:tcW w:w="1070" w:type="pct"/>
          </w:tcPr>
          <w:p w14:paraId="5D4CF04D"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BAB97A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0E4FDA4"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5BE343AF"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2CC3100" w14:textId="77777777" w:rsidTr="00A2100D">
        <w:trPr>
          <w:cnfStyle w:val="000000100000" w:firstRow="0" w:lastRow="0" w:firstColumn="0" w:lastColumn="0" w:oddVBand="0" w:evenVBand="0" w:oddHBand="1" w:evenHBand="0" w:firstRowFirstColumn="0" w:firstRowLastColumn="0" w:lastRowFirstColumn="0" w:lastRowLastColumn="0"/>
          <w:trHeight w:val="351"/>
        </w:trPr>
        <w:tc>
          <w:tcPr>
            <w:tcW w:w="5000" w:type="pct"/>
            <w:gridSpan w:val="6"/>
          </w:tcPr>
          <w:p w14:paraId="3231FD39" w14:textId="77777777" w:rsidR="00FE6D85" w:rsidRPr="00FE6D85" w:rsidRDefault="00FE6D85" w:rsidP="00FE6D85">
            <w:pPr>
              <w:spacing w:before="40" w:after="40" w:line="240" w:lineRule="auto"/>
              <w:rPr>
                <w:rFonts w:ascii="Arial" w:eastAsia="Times New Roman" w:hAnsi="Arial" w:cs="Arial"/>
                <w:b/>
              </w:rPr>
            </w:pPr>
          </w:p>
        </w:tc>
      </w:tr>
    </w:tbl>
    <w:p w14:paraId="689EDD7A" w14:textId="1577E256" w:rsidR="00A2100D"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4C8F8A8D"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3C02A563"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654DE3E5"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9C316EB"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0C530B18"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68DD4366"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0B6F9C4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7F332011"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40742E7D" w14:textId="67621D9D"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44285225"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59E41C06"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1F13F01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5AED8681"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5C4C6230"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E8096C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B5</w:t>
            </w:r>
          </w:p>
        </w:tc>
        <w:tc>
          <w:tcPr>
            <w:tcW w:w="866" w:type="pct"/>
          </w:tcPr>
          <w:p w14:paraId="16263375"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Can work independently and effectively in challenging situations.</w:t>
            </w:r>
          </w:p>
        </w:tc>
        <w:tc>
          <w:tcPr>
            <w:tcW w:w="1070" w:type="pct"/>
          </w:tcPr>
          <w:p w14:paraId="5290C214"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16726A6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E68FC43"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5CA26011"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65D000E7" w14:textId="77777777" w:rsidTr="00A2100D">
        <w:trPr>
          <w:cnfStyle w:val="000000100000" w:firstRow="0" w:lastRow="0" w:firstColumn="0" w:lastColumn="0" w:oddVBand="0" w:evenVBand="0" w:oddHBand="1" w:evenHBand="0" w:firstRowFirstColumn="0" w:firstRowLastColumn="0" w:lastRowFirstColumn="0" w:lastRowLastColumn="0"/>
          <w:trHeight w:val="420"/>
        </w:trPr>
        <w:tc>
          <w:tcPr>
            <w:tcW w:w="5000" w:type="pct"/>
            <w:gridSpan w:val="6"/>
          </w:tcPr>
          <w:p w14:paraId="795FA87F"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18040E8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77BF85FE"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B7</w:t>
            </w:r>
          </w:p>
        </w:tc>
        <w:tc>
          <w:tcPr>
            <w:tcW w:w="866" w:type="pct"/>
          </w:tcPr>
          <w:p w14:paraId="09844695"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An open and honest communicator.</w:t>
            </w:r>
          </w:p>
        </w:tc>
        <w:tc>
          <w:tcPr>
            <w:tcW w:w="1070" w:type="pct"/>
          </w:tcPr>
          <w:p w14:paraId="3294656C"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0203A8EB"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173FA30"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3951F3D5"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E564F74" w14:textId="77777777" w:rsidTr="00A2100D">
        <w:trPr>
          <w:cnfStyle w:val="000000100000" w:firstRow="0" w:lastRow="0" w:firstColumn="0" w:lastColumn="0" w:oddVBand="0" w:evenVBand="0" w:oddHBand="1" w:evenHBand="0" w:firstRowFirstColumn="0" w:firstRowLastColumn="0" w:lastRowFirstColumn="0" w:lastRowLastColumn="0"/>
          <w:trHeight w:val="221"/>
        </w:trPr>
        <w:tc>
          <w:tcPr>
            <w:tcW w:w="5000" w:type="pct"/>
            <w:gridSpan w:val="6"/>
          </w:tcPr>
          <w:p w14:paraId="6EAEAE01"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F5F4EC2"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032EEFC"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B8</w:t>
            </w:r>
          </w:p>
        </w:tc>
        <w:tc>
          <w:tcPr>
            <w:tcW w:w="866" w:type="pct"/>
          </w:tcPr>
          <w:p w14:paraId="0D06E4DC" w14:textId="77777777" w:rsidR="00FE6D85" w:rsidRPr="00FE6D85" w:rsidRDefault="00FE6D85" w:rsidP="00FE6D85">
            <w:pPr>
              <w:spacing w:before="40" w:after="40" w:line="240" w:lineRule="auto"/>
              <w:rPr>
                <w:rFonts w:ascii="Arial" w:eastAsia="Times New Roman" w:hAnsi="Arial" w:cs="Arial"/>
              </w:rPr>
            </w:pPr>
            <w:r w:rsidRPr="00FE6D85">
              <w:rPr>
                <w:rFonts w:ascii="Arial" w:eastAsia="Calibri" w:hAnsi="Arial" w:cs="Arial"/>
              </w:rPr>
              <w:t>Listens to other people’s opinions.</w:t>
            </w:r>
          </w:p>
        </w:tc>
        <w:tc>
          <w:tcPr>
            <w:tcW w:w="1070" w:type="pct"/>
          </w:tcPr>
          <w:p w14:paraId="5C867EF2"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2EC0FE81"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CF0669E"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6D9D876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11FCB827" w14:textId="77777777" w:rsidTr="00A2100D">
        <w:trPr>
          <w:cnfStyle w:val="000000100000" w:firstRow="0" w:lastRow="0" w:firstColumn="0" w:lastColumn="0" w:oddVBand="0" w:evenVBand="0" w:oddHBand="1" w:evenHBand="0" w:firstRowFirstColumn="0" w:firstRowLastColumn="0" w:lastRowFirstColumn="0" w:lastRowLastColumn="0"/>
          <w:trHeight w:val="247"/>
        </w:trPr>
        <w:tc>
          <w:tcPr>
            <w:tcW w:w="5000" w:type="pct"/>
            <w:gridSpan w:val="6"/>
          </w:tcPr>
          <w:p w14:paraId="165D3D1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6267FB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27317720"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B9</w:t>
            </w:r>
          </w:p>
        </w:tc>
        <w:tc>
          <w:tcPr>
            <w:tcW w:w="866" w:type="pct"/>
          </w:tcPr>
          <w:p w14:paraId="2FB3E0FD"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A positive and respectful attitude.</w:t>
            </w:r>
          </w:p>
        </w:tc>
        <w:tc>
          <w:tcPr>
            <w:tcW w:w="1070" w:type="pct"/>
          </w:tcPr>
          <w:p w14:paraId="22CB2600"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67D8A8A"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7938C757"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1244547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7A70DE68" w14:textId="77777777" w:rsidTr="00A2100D">
        <w:trPr>
          <w:cnfStyle w:val="000000100000" w:firstRow="0" w:lastRow="0" w:firstColumn="0" w:lastColumn="0" w:oddVBand="0" w:evenVBand="0" w:oddHBand="1" w:evenHBand="0" w:firstRowFirstColumn="0" w:firstRowLastColumn="0" w:lastRowFirstColumn="0" w:lastRowLastColumn="0"/>
          <w:trHeight w:val="471"/>
        </w:trPr>
        <w:tc>
          <w:tcPr>
            <w:tcW w:w="5000" w:type="pct"/>
            <w:gridSpan w:val="6"/>
          </w:tcPr>
          <w:p w14:paraId="4A2EA4B0"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EC96CAA"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57114041" w14:textId="7777777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B11</w:t>
            </w:r>
          </w:p>
        </w:tc>
        <w:tc>
          <w:tcPr>
            <w:tcW w:w="866" w:type="pct"/>
          </w:tcPr>
          <w:p w14:paraId="4BDADCD9" w14:textId="77777777" w:rsidR="00FE6D85" w:rsidRPr="00FE6D85" w:rsidRDefault="00FE6D85" w:rsidP="00FE6D85">
            <w:pPr>
              <w:spacing w:before="40" w:after="40" w:line="240" w:lineRule="auto"/>
              <w:rPr>
                <w:rFonts w:ascii="Arial" w:eastAsia="Times New Roman" w:hAnsi="Arial" w:cs="Arial"/>
                <w:color w:val="000000"/>
                <w:lang w:eastAsia="en-GB"/>
              </w:rPr>
            </w:pPr>
            <w:r w:rsidRPr="00FE6D85">
              <w:rPr>
                <w:rFonts w:ascii="Arial" w:eastAsia="Calibri" w:hAnsi="Arial" w:cs="Arial"/>
              </w:rPr>
              <w:t>Seeks opportunities to develop and adapt to different situations, environments or technologies.</w:t>
            </w:r>
          </w:p>
        </w:tc>
        <w:tc>
          <w:tcPr>
            <w:tcW w:w="1070" w:type="pct"/>
          </w:tcPr>
          <w:p w14:paraId="26574581"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7D122314"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3BD89F77"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06A72F9"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05C953E4" w14:textId="77777777" w:rsidTr="00A2100D">
        <w:trPr>
          <w:cnfStyle w:val="000000100000" w:firstRow="0" w:lastRow="0" w:firstColumn="0" w:lastColumn="0" w:oddVBand="0" w:evenVBand="0" w:oddHBand="1" w:evenHBand="0" w:firstRowFirstColumn="0" w:firstRowLastColumn="0" w:lastRowFirstColumn="0" w:lastRowLastColumn="0"/>
          <w:trHeight w:val="224"/>
        </w:trPr>
        <w:tc>
          <w:tcPr>
            <w:tcW w:w="5000" w:type="pct"/>
            <w:gridSpan w:val="6"/>
          </w:tcPr>
          <w:p w14:paraId="605A5DB2" w14:textId="77777777" w:rsidR="00FE6D85" w:rsidRPr="00FE6D85" w:rsidRDefault="00FE6D85" w:rsidP="00FE6D85">
            <w:pPr>
              <w:spacing w:before="40" w:after="40" w:line="240" w:lineRule="auto"/>
              <w:rPr>
                <w:rFonts w:ascii="Arial" w:eastAsia="Times New Roman" w:hAnsi="Arial" w:cs="Arial"/>
              </w:rPr>
            </w:pPr>
          </w:p>
        </w:tc>
      </w:tr>
    </w:tbl>
    <w:p w14:paraId="782CAAA5" w14:textId="649B6FB4" w:rsidR="00A2100D" w:rsidRDefault="00A2100D"/>
    <w:p w14:paraId="3A193EA8" w14:textId="75858CF1" w:rsidR="00A2100D" w:rsidRDefault="00A2100D"/>
    <w:tbl>
      <w:tblPr>
        <w:tblStyle w:val="EPAdefault"/>
        <w:tblW w:w="4989" w:type="pct"/>
        <w:tblBorders>
          <w:top w:val="single" w:sz="6" w:space="0" w:color="D5D5D7" w:themeColor="background2" w:themeShade="E6"/>
          <w:left w:val="single" w:sz="6" w:space="0" w:color="D5D5D7" w:themeColor="background2" w:themeShade="E6"/>
          <w:bottom w:val="single" w:sz="6" w:space="0" w:color="D5D5D7" w:themeColor="background2" w:themeShade="E6"/>
          <w:right w:val="single" w:sz="6" w:space="0" w:color="D5D5D7" w:themeColor="background2" w:themeShade="E6"/>
          <w:insideH w:val="single" w:sz="6" w:space="0" w:color="D5D5D7" w:themeColor="background2" w:themeShade="E6"/>
          <w:insideV w:val="single" w:sz="6" w:space="0" w:color="D5D5D7" w:themeColor="background2" w:themeShade="E6"/>
        </w:tblBorders>
        <w:tblLayout w:type="fixed"/>
        <w:tblLook w:val="04A0" w:firstRow="1" w:lastRow="0" w:firstColumn="1" w:lastColumn="0" w:noHBand="0" w:noVBand="1"/>
      </w:tblPr>
      <w:tblGrid>
        <w:gridCol w:w="705"/>
        <w:gridCol w:w="2409"/>
        <w:gridCol w:w="2977"/>
        <w:gridCol w:w="1558"/>
        <w:gridCol w:w="1555"/>
        <w:gridCol w:w="4707"/>
      </w:tblGrid>
      <w:tr w:rsidR="00A2100D" w:rsidRPr="00FE6D85" w14:paraId="0AF36408" w14:textId="77777777" w:rsidTr="00A2100D">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185834EF" w14:textId="77777777" w:rsidR="00A2100D" w:rsidRPr="00FE6D85" w:rsidRDefault="00A2100D" w:rsidP="00E369EF">
            <w:pPr>
              <w:spacing w:before="40" w:after="40" w:line="240" w:lineRule="auto"/>
              <w:jc w:val="center"/>
              <w:rPr>
                <w:rFonts w:ascii="Arial" w:eastAsia="Cambria" w:hAnsi="Arial" w:cs="Arial"/>
                <w:color w:val="FFFFFF"/>
              </w:rPr>
            </w:pPr>
            <w:r w:rsidRPr="00FE6D85">
              <w:rPr>
                <w:rFonts w:ascii="Arial" w:eastAsia="Cambria" w:hAnsi="Arial" w:cs="Arial"/>
                <w:color w:val="FFFFFF"/>
              </w:rPr>
              <w:t>Portfolio header form</w:t>
            </w:r>
          </w:p>
        </w:tc>
      </w:tr>
      <w:tr w:rsidR="00A2100D" w:rsidRPr="00FE6D85" w14:paraId="3D7CB561" w14:textId="77777777" w:rsidTr="00A2100D">
        <w:trPr>
          <w:cnfStyle w:val="000000100000" w:firstRow="0" w:lastRow="0" w:firstColumn="0" w:lastColumn="0" w:oddVBand="0" w:evenVBand="0" w:oddHBand="1" w:evenHBand="0" w:firstRowFirstColumn="0" w:firstRowLastColumn="0" w:lastRowFirstColumn="0" w:lastRowLastColumn="0"/>
          <w:trHeight w:val="1450"/>
        </w:trPr>
        <w:tc>
          <w:tcPr>
            <w:tcW w:w="1119" w:type="pct"/>
            <w:gridSpan w:val="2"/>
          </w:tcPr>
          <w:p w14:paraId="36514B0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Standard reference</w:t>
            </w:r>
          </w:p>
          <w:p w14:paraId="67B7B690" w14:textId="77777777" w:rsidR="00A2100D" w:rsidRPr="00FE6D85" w:rsidRDefault="00A2100D" w:rsidP="00E369EF">
            <w:pPr>
              <w:spacing w:before="40" w:after="40" w:line="240" w:lineRule="auto"/>
              <w:jc w:val="center"/>
              <w:rPr>
                <w:rFonts w:ascii="Arial" w:eastAsia="Times New Roman" w:hAnsi="Arial" w:cs="Arial"/>
              </w:rPr>
            </w:pPr>
          </w:p>
        </w:tc>
        <w:tc>
          <w:tcPr>
            <w:tcW w:w="1070" w:type="pct"/>
          </w:tcPr>
          <w:p w14:paraId="0DE3918D" w14:textId="77777777" w:rsidR="00A2100D" w:rsidRPr="00FE6D85" w:rsidRDefault="00A2100D" w:rsidP="00E369EF">
            <w:pPr>
              <w:spacing w:before="40" w:after="40" w:line="240" w:lineRule="auto"/>
              <w:rPr>
                <w:rFonts w:ascii="Arial" w:eastAsia="Times New Roman" w:hAnsi="Arial" w:cs="Arial"/>
                <w:b/>
                <w:color w:val="C00000"/>
              </w:rPr>
            </w:pPr>
            <w:r w:rsidRPr="00FE6D85">
              <w:rPr>
                <w:rFonts w:ascii="Arial" w:eastAsia="Times New Roman" w:hAnsi="Arial" w:cs="Arial"/>
                <w:b/>
              </w:rPr>
              <w:t xml:space="preserve">Write section reference(s) of where in the Portfolio this reference is covered </w:t>
            </w:r>
            <w:r w:rsidRPr="00FE6D85">
              <w:rPr>
                <w:rFonts w:ascii="Arial" w:eastAsia="Times New Roman" w:hAnsi="Arial" w:cs="Arial"/>
                <w:b/>
                <w:color w:val="C00000"/>
              </w:rPr>
              <w:t xml:space="preserve">Apprentice </w:t>
            </w:r>
          </w:p>
          <w:p w14:paraId="6E537C87"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only</w:t>
            </w:r>
          </w:p>
        </w:tc>
        <w:tc>
          <w:tcPr>
            <w:tcW w:w="560" w:type="pct"/>
          </w:tcPr>
          <w:p w14:paraId="436C2AF1" w14:textId="77777777" w:rsidR="00A049F3" w:rsidRPr="00A049F3" w:rsidRDefault="00A2100D" w:rsidP="00A049F3">
            <w:pPr>
              <w:spacing w:before="40" w:after="40" w:line="240" w:lineRule="auto"/>
              <w:rPr>
                <w:rFonts w:ascii="Arial" w:eastAsia="Times New Roman" w:hAnsi="Arial" w:cs="Arial"/>
                <w:b/>
                <w:color w:val="C00000"/>
              </w:rPr>
            </w:pPr>
            <w:r w:rsidRPr="00FE6D85">
              <w:rPr>
                <w:rFonts w:ascii="Arial" w:eastAsia="Times New Roman" w:hAnsi="Arial" w:cs="Arial"/>
                <w:b/>
              </w:rPr>
              <w:t xml:space="preserve">Checked to ensure evidence is Valid </w:t>
            </w:r>
            <w:r w:rsidR="00A049F3" w:rsidRPr="00A049F3">
              <w:rPr>
                <w:rFonts w:ascii="Arial" w:eastAsia="Times New Roman" w:hAnsi="Arial" w:cs="Arial"/>
                <w:b/>
                <w:color w:val="C00000"/>
              </w:rPr>
              <w:t>Provider/</w:t>
            </w:r>
          </w:p>
          <w:p w14:paraId="26B8FF0A" w14:textId="27B8375E" w:rsidR="00A2100D" w:rsidRPr="00FE6D85" w:rsidRDefault="00A049F3" w:rsidP="00A049F3">
            <w:pPr>
              <w:spacing w:before="40" w:after="40" w:line="240" w:lineRule="auto"/>
              <w:rPr>
                <w:rFonts w:ascii="Arial" w:eastAsia="Times New Roman" w:hAnsi="Arial" w:cs="Arial"/>
                <w:b/>
                <w:color w:val="C00000"/>
              </w:rPr>
            </w:pPr>
            <w:r w:rsidRPr="00A049F3">
              <w:rPr>
                <w:rFonts w:ascii="Arial" w:eastAsia="Times New Roman" w:hAnsi="Arial" w:cs="Arial"/>
                <w:b/>
                <w:color w:val="C00000"/>
              </w:rPr>
              <w:t xml:space="preserve">Employer </w:t>
            </w:r>
            <w:r w:rsidR="00A2100D" w:rsidRPr="00FE6D85">
              <w:rPr>
                <w:rFonts w:ascii="Arial" w:eastAsia="Times New Roman" w:hAnsi="Arial" w:cs="Arial"/>
                <w:b/>
                <w:color w:val="C00000"/>
              </w:rPr>
              <w:t xml:space="preserve">only </w:t>
            </w:r>
          </w:p>
        </w:tc>
        <w:tc>
          <w:tcPr>
            <w:tcW w:w="559" w:type="pct"/>
          </w:tcPr>
          <w:p w14:paraId="221CDDFA"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reference check</w:t>
            </w:r>
          </w:p>
          <w:p w14:paraId="487C9444"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c>
          <w:tcPr>
            <w:tcW w:w="1692" w:type="pct"/>
          </w:tcPr>
          <w:p w14:paraId="6E50C36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rPr>
              <w:t>IEPA notes</w:t>
            </w:r>
          </w:p>
          <w:p w14:paraId="2B642F70" w14:textId="77777777" w:rsidR="00A2100D" w:rsidRPr="00FE6D85" w:rsidRDefault="00A2100D" w:rsidP="00E369EF">
            <w:pPr>
              <w:spacing w:before="40" w:after="40" w:line="240" w:lineRule="auto"/>
              <w:rPr>
                <w:rFonts w:ascii="Arial" w:eastAsia="Times New Roman" w:hAnsi="Arial" w:cs="Arial"/>
                <w:b/>
              </w:rPr>
            </w:pPr>
            <w:r w:rsidRPr="00FE6D85">
              <w:rPr>
                <w:rFonts w:ascii="Arial" w:eastAsia="Times New Roman" w:hAnsi="Arial" w:cs="Arial"/>
                <w:b/>
                <w:color w:val="C00000"/>
              </w:rPr>
              <w:t>IEPA only</w:t>
            </w:r>
          </w:p>
        </w:tc>
      </w:tr>
      <w:tr w:rsidR="00FE6D85" w:rsidRPr="00FE6D85" w14:paraId="060725EB"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17A401EF" w14:textId="77151147"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K1</w:t>
            </w:r>
            <w:r w:rsidR="009965B9">
              <w:rPr>
                <w:rFonts w:ascii="Arial" w:eastAsia="Times New Roman" w:hAnsi="Arial" w:cs="Arial"/>
                <w:b/>
              </w:rPr>
              <w:t>8</w:t>
            </w:r>
          </w:p>
        </w:tc>
        <w:tc>
          <w:tcPr>
            <w:tcW w:w="866" w:type="pct"/>
          </w:tcPr>
          <w:p w14:paraId="09EAF8D5" w14:textId="11876633" w:rsidR="00FE6D85" w:rsidRPr="00FE6D85" w:rsidRDefault="009965B9" w:rsidP="00FE6D85">
            <w:pPr>
              <w:spacing w:before="40" w:after="40" w:line="240" w:lineRule="auto"/>
              <w:rPr>
                <w:rFonts w:ascii="Arial" w:eastAsia="Times New Roman" w:hAnsi="Arial" w:cs="Arial"/>
                <w:color w:val="000000"/>
                <w:lang w:eastAsia="en-GB"/>
              </w:rPr>
            </w:pPr>
            <w:r w:rsidRPr="009965B9">
              <w:rPr>
                <w:rFonts w:ascii="Arial" w:eastAsia="Calibri" w:hAnsi="Arial" w:cs="Arial"/>
              </w:rPr>
              <w:t>Procedures for the handling and segregation of defect components.</w:t>
            </w:r>
          </w:p>
        </w:tc>
        <w:tc>
          <w:tcPr>
            <w:tcW w:w="1070" w:type="pct"/>
          </w:tcPr>
          <w:p w14:paraId="1658B00A"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3662CFF"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61D929C5"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6324636D"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32758594" w14:textId="77777777" w:rsidTr="00A2100D">
        <w:trPr>
          <w:cnfStyle w:val="000000100000" w:firstRow="0" w:lastRow="0" w:firstColumn="0" w:lastColumn="0" w:oddVBand="0" w:evenVBand="0" w:oddHBand="1" w:evenHBand="0" w:firstRowFirstColumn="0" w:firstRowLastColumn="0" w:lastRowFirstColumn="0" w:lastRowLastColumn="0"/>
          <w:trHeight w:val="392"/>
        </w:trPr>
        <w:tc>
          <w:tcPr>
            <w:tcW w:w="5000" w:type="pct"/>
            <w:gridSpan w:val="6"/>
          </w:tcPr>
          <w:p w14:paraId="5B464943"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E3EE1E8" w14:textId="77777777" w:rsidTr="00A2100D">
        <w:trPr>
          <w:cnfStyle w:val="000000010000" w:firstRow="0" w:lastRow="0" w:firstColumn="0" w:lastColumn="0" w:oddVBand="0" w:evenVBand="0" w:oddHBand="0" w:evenHBand="1" w:firstRowFirstColumn="0" w:firstRowLastColumn="0" w:lastRowFirstColumn="0" w:lastRowLastColumn="0"/>
          <w:trHeight w:val="471"/>
        </w:trPr>
        <w:tc>
          <w:tcPr>
            <w:tcW w:w="253" w:type="pct"/>
          </w:tcPr>
          <w:p w14:paraId="61924A5E" w14:textId="4A9C8058" w:rsidR="00FE6D85" w:rsidRPr="00FE6D85" w:rsidRDefault="00FE6D85" w:rsidP="00FE6D85">
            <w:pPr>
              <w:spacing w:before="40" w:after="40" w:line="240" w:lineRule="auto"/>
              <w:rPr>
                <w:rFonts w:ascii="Arial" w:eastAsia="Times New Roman" w:hAnsi="Arial" w:cs="Arial"/>
                <w:b/>
              </w:rPr>
            </w:pPr>
            <w:r w:rsidRPr="00FE6D85">
              <w:rPr>
                <w:rFonts w:ascii="Arial" w:eastAsia="Times New Roman" w:hAnsi="Arial" w:cs="Arial"/>
                <w:b/>
              </w:rPr>
              <w:t>K1</w:t>
            </w:r>
            <w:r w:rsidR="009965B9">
              <w:rPr>
                <w:rFonts w:ascii="Arial" w:eastAsia="Times New Roman" w:hAnsi="Arial" w:cs="Arial"/>
                <w:b/>
              </w:rPr>
              <w:t>9</w:t>
            </w:r>
          </w:p>
        </w:tc>
        <w:tc>
          <w:tcPr>
            <w:tcW w:w="866" w:type="pct"/>
          </w:tcPr>
          <w:p w14:paraId="443BDC8D" w14:textId="6B9D5139" w:rsidR="00FE6D85" w:rsidRPr="00FE6D85" w:rsidRDefault="009965B9" w:rsidP="00FE6D85">
            <w:pPr>
              <w:spacing w:before="40" w:after="40" w:line="240" w:lineRule="auto"/>
              <w:rPr>
                <w:rFonts w:ascii="Arial" w:eastAsia="Times New Roman" w:hAnsi="Arial" w:cs="Arial"/>
                <w:color w:val="000000"/>
                <w:lang w:eastAsia="en-GB"/>
              </w:rPr>
            </w:pPr>
            <w:r w:rsidRPr="009965B9">
              <w:rPr>
                <w:rFonts w:ascii="Arial" w:eastAsia="Calibri" w:hAnsi="Arial" w:cs="Arial"/>
              </w:rPr>
              <w:t>Specific safe working practices and environmental regulations that need to be observed.</w:t>
            </w:r>
          </w:p>
        </w:tc>
        <w:tc>
          <w:tcPr>
            <w:tcW w:w="1070" w:type="pct"/>
          </w:tcPr>
          <w:p w14:paraId="4788F659" w14:textId="77777777" w:rsidR="00FE6D85" w:rsidRPr="00FE6D85" w:rsidRDefault="00FE6D85" w:rsidP="00FE6D85">
            <w:pPr>
              <w:spacing w:before="40" w:after="40" w:line="240" w:lineRule="auto"/>
              <w:rPr>
                <w:rFonts w:ascii="Arial" w:eastAsia="Times New Roman" w:hAnsi="Arial" w:cs="Arial"/>
                <w:color w:val="000000"/>
              </w:rPr>
            </w:pPr>
          </w:p>
        </w:tc>
        <w:tc>
          <w:tcPr>
            <w:tcW w:w="560" w:type="pct"/>
          </w:tcPr>
          <w:p w14:paraId="6C5F8819" w14:textId="77777777" w:rsidR="00FE6D85" w:rsidRPr="00FE6D85" w:rsidRDefault="00FE6D85" w:rsidP="00FE6D85">
            <w:pPr>
              <w:spacing w:before="40" w:after="40" w:line="240" w:lineRule="auto"/>
              <w:rPr>
                <w:rFonts w:ascii="Arial" w:eastAsia="Times New Roman" w:hAnsi="Arial" w:cs="Arial"/>
                <w:color w:val="000000"/>
              </w:rPr>
            </w:pPr>
          </w:p>
        </w:tc>
        <w:tc>
          <w:tcPr>
            <w:tcW w:w="559" w:type="pct"/>
          </w:tcPr>
          <w:p w14:paraId="27F52A22" w14:textId="77777777" w:rsidR="00FE6D85" w:rsidRPr="00FE6D85" w:rsidRDefault="00FE6D85" w:rsidP="00FE6D85">
            <w:pPr>
              <w:spacing w:before="40" w:after="40" w:line="240" w:lineRule="auto"/>
              <w:rPr>
                <w:rFonts w:ascii="Arial" w:eastAsia="Times New Roman" w:hAnsi="Arial" w:cs="Arial"/>
                <w:color w:val="000000"/>
              </w:rPr>
            </w:pPr>
          </w:p>
        </w:tc>
        <w:tc>
          <w:tcPr>
            <w:tcW w:w="1692" w:type="pct"/>
          </w:tcPr>
          <w:p w14:paraId="035E285B" w14:textId="77777777" w:rsidR="00FE6D85" w:rsidRPr="00FE6D85" w:rsidRDefault="00FE6D85" w:rsidP="00FE6D85">
            <w:pPr>
              <w:spacing w:before="40" w:after="40" w:line="240" w:lineRule="auto"/>
              <w:rPr>
                <w:rFonts w:ascii="Arial" w:eastAsia="Times New Roman" w:hAnsi="Arial" w:cs="Arial"/>
              </w:rPr>
            </w:pPr>
          </w:p>
        </w:tc>
      </w:tr>
      <w:tr w:rsidR="00FE6D85" w:rsidRPr="00FE6D85" w14:paraId="47140885" w14:textId="77777777" w:rsidTr="00A2100D">
        <w:trPr>
          <w:cnfStyle w:val="000000100000" w:firstRow="0" w:lastRow="0" w:firstColumn="0" w:lastColumn="0" w:oddVBand="0" w:evenVBand="0" w:oddHBand="1" w:evenHBand="0" w:firstRowFirstColumn="0" w:firstRowLastColumn="0" w:lastRowFirstColumn="0" w:lastRowLastColumn="0"/>
          <w:trHeight w:val="327"/>
        </w:trPr>
        <w:tc>
          <w:tcPr>
            <w:tcW w:w="5000" w:type="pct"/>
            <w:gridSpan w:val="6"/>
          </w:tcPr>
          <w:p w14:paraId="5D6D599F" w14:textId="77777777" w:rsidR="00FE6D85" w:rsidRPr="00FE6D85" w:rsidRDefault="00FE6D85" w:rsidP="00FE6D85">
            <w:pPr>
              <w:spacing w:before="40" w:after="40" w:line="240" w:lineRule="auto"/>
              <w:rPr>
                <w:rFonts w:ascii="Arial" w:eastAsia="Times New Roman" w:hAnsi="Arial" w:cs="Arial"/>
              </w:rPr>
            </w:pPr>
          </w:p>
        </w:tc>
      </w:tr>
      <w:tr w:rsidR="00A2100D" w:rsidRPr="00FE6D85" w14:paraId="5098DA93" w14:textId="77777777" w:rsidTr="00A2100D">
        <w:trPr>
          <w:cnfStyle w:val="000000010000" w:firstRow="0" w:lastRow="0" w:firstColumn="0" w:lastColumn="0" w:oddVBand="0" w:evenVBand="0" w:oddHBand="0" w:evenHBand="1" w:firstRowFirstColumn="0" w:firstRowLastColumn="0" w:lastRowFirstColumn="0" w:lastRowLastColumn="0"/>
          <w:trHeight w:val="209"/>
        </w:trPr>
        <w:tc>
          <w:tcPr>
            <w:tcW w:w="253" w:type="pct"/>
          </w:tcPr>
          <w:p w14:paraId="6697B566" w14:textId="77777777" w:rsidR="00FE6D85" w:rsidRPr="00FE6D85" w:rsidRDefault="00FE6D85" w:rsidP="00FE6D85">
            <w:pPr>
              <w:spacing w:before="40" w:after="40" w:line="240" w:lineRule="auto"/>
              <w:rPr>
                <w:rFonts w:ascii="Arial" w:eastAsia="Times New Roman" w:hAnsi="Arial" w:cs="Arial"/>
                <w:color w:val="000000"/>
                <w:lang w:eastAsia="en-GB"/>
              </w:rPr>
            </w:pPr>
          </w:p>
        </w:tc>
        <w:tc>
          <w:tcPr>
            <w:tcW w:w="866" w:type="pct"/>
          </w:tcPr>
          <w:p w14:paraId="6516F726" w14:textId="77777777" w:rsidR="00FE6D85" w:rsidRPr="00FE6D85" w:rsidRDefault="00FE6D85" w:rsidP="00FE6D85">
            <w:pPr>
              <w:spacing w:before="0" w:after="0" w:line="240" w:lineRule="auto"/>
              <w:jc w:val="both"/>
              <w:rPr>
                <w:rFonts w:ascii="Arial" w:eastAsia="Times New Roman" w:hAnsi="Arial" w:cs="Arial"/>
                <w:b/>
                <w:color w:val="000000"/>
                <w:lang w:eastAsia="en-GB"/>
              </w:rPr>
            </w:pPr>
            <w:r w:rsidRPr="00FE6D85">
              <w:rPr>
                <w:rFonts w:ascii="Arial" w:eastAsia="Times New Roman" w:hAnsi="Arial" w:cs="Arial"/>
                <w:b/>
                <w:color w:val="000000"/>
                <w:lang w:eastAsia="en-GB"/>
              </w:rPr>
              <w:t>IEPA only</w:t>
            </w:r>
          </w:p>
        </w:tc>
        <w:tc>
          <w:tcPr>
            <w:tcW w:w="3881" w:type="pct"/>
            <w:gridSpan w:val="4"/>
          </w:tcPr>
          <w:p w14:paraId="3D1458A1" w14:textId="77777777" w:rsidR="00FE6D85" w:rsidRPr="00FE6D85" w:rsidRDefault="00FE6D85" w:rsidP="00FE6D85">
            <w:pPr>
              <w:spacing w:before="40" w:after="40" w:line="240" w:lineRule="auto"/>
              <w:rPr>
                <w:rFonts w:ascii="Arial" w:eastAsia="Times New Roman" w:hAnsi="Arial" w:cs="Arial"/>
              </w:rPr>
            </w:pPr>
            <w:r w:rsidRPr="00FE6D85">
              <w:rPr>
                <w:rFonts w:ascii="Arial" w:eastAsia="Times New Roman" w:hAnsi="Arial" w:cs="Arial"/>
                <w:b/>
              </w:rPr>
              <w:t>Notes of any themes or areas to follow up in Professional Discussion</w:t>
            </w:r>
          </w:p>
        </w:tc>
      </w:tr>
      <w:tr w:rsidR="00FE6D85" w:rsidRPr="00FE6D85" w14:paraId="466D93C4" w14:textId="77777777" w:rsidTr="00A2100D">
        <w:trPr>
          <w:cnfStyle w:val="000000100000" w:firstRow="0" w:lastRow="0" w:firstColumn="0" w:lastColumn="0" w:oddVBand="0" w:evenVBand="0" w:oddHBand="1" w:evenHBand="0" w:firstRowFirstColumn="0" w:firstRowLastColumn="0" w:lastRowFirstColumn="0" w:lastRowLastColumn="0"/>
          <w:trHeight w:val="1032"/>
        </w:trPr>
        <w:tc>
          <w:tcPr>
            <w:tcW w:w="5000" w:type="pct"/>
            <w:gridSpan w:val="6"/>
          </w:tcPr>
          <w:p w14:paraId="13061B30" w14:textId="77777777" w:rsidR="00FE6D85" w:rsidRPr="00FE6D85" w:rsidRDefault="00FE6D85" w:rsidP="00FE6D85">
            <w:pPr>
              <w:spacing w:before="40" w:after="40" w:line="240" w:lineRule="auto"/>
              <w:rPr>
                <w:rFonts w:ascii="Arial" w:eastAsia="Times New Roman" w:hAnsi="Arial" w:cs="Arial"/>
              </w:rPr>
            </w:pPr>
          </w:p>
          <w:p w14:paraId="6C4DB57C" w14:textId="77777777" w:rsidR="00FE6D85" w:rsidRPr="00FE6D85" w:rsidRDefault="00FE6D85" w:rsidP="00FE6D85">
            <w:pPr>
              <w:spacing w:before="40" w:after="40" w:line="240" w:lineRule="auto"/>
              <w:rPr>
                <w:rFonts w:ascii="Arial" w:eastAsia="Times New Roman" w:hAnsi="Arial" w:cs="Arial"/>
              </w:rPr>
            </w:pPr>
          </w:p>
          <w:p w14:paraId="7C3846F6" w14:textId="77777777" w:rsidR="00FE6D85" w:rsidRPr="00FE6D85" w:rsidRDefault="00FE6D85" w:rsidP="00FE6D85">
            <w:pPr>
              <w:spacing w:before="40" w:after="40" w:line="240" w:lineRule="auto"/>
              <w:rPr>
                <w:rFonts w:ascii="Arial" w:eastAsia="Times New Roman" w:hAnsi="Arial" w:cs="Arial"/>
              </w:rPr>
            </w:pPr>
          </w:p>
          <w:p w14:paraId="16074162" w14:textId="77777777" w:rsidR="00FE6D85" w:rsidRPr="00FE6D85" w:rsidRDefault="00FE6D85" w:rsidP="00FE6D85">
            <w:pPr>
              <w:spacing w:before="40" w:after="40" w:line="240" w:lineRule="auto"/>
              <w:rPr>
                <w:rFonts w:ascii="Arial" w:eastAsia="Times New Roman" w:hAnsi="Arial" w:cs="Arial"/>
              </w:rPr>
            </w:pPr>
          </w:p>
          <w:p w14:paraId="2AE24B40" w14:textId="77777777" w:rsidR="00FE6D85" w:rsidRPr="00FE6D85" w:rsidRDefault="00FE6D85" w:rsidP="00FE6D85">
            <w:pPr>
              <w:spacing w:before="40" w:after="40" w:line="240" w:lineRule="auto"/>
              <w:rPr>
                <w:rFonts w:ascii="Arial" w:eastAsia="Times New Roman" w:hAnsi="Arial" w:cs="Arial"/>
              </w:rPr>
            </w:pPr>
          </w:p>
        </w:tc>
      </w:tr>
    </w:tbl>
    <w:p w14:paraId="019E44B9" w14:textId="2FBF1CDD" w:rsidR="002348B4" w:rsidRDefault="002348B4"/>
    <w:p w14:paraId="0DC5868E" w14:textId="77777777" w:rsidR="008113D0" w:rsidRPr="008028E1" w:rsidRDefault="008113D0" w:rsidP="008113D0">
      <w:pPr>
        <w:tabs>
          <w:tab w:val="left" w:pos="1695"/>
        </w:tabs>
        <w:rPr>
          <w:rFonts w:ascii="Arial" w:hAnsi="Arial" w:cs="Arial"/>
        </w:rPr>
        <w:sectPr w:rsidR="008113D0" w:rsidRPr="008028E1" w:rsidSect="00A2100D">
          <w:pgSz w:w="16838" w:h="11906" w:orient="landscape"/>
          <w:pgMar w:top="1440" w:right="1440" w:bottom="1440" w:left="1440" w:header="708" w:footer="708" w:gutter="0"/>
          <w:cols w:space="708"/>
          <w:docGrid w:linePitch="360"/>
        </w:sectPr>
      </w:pPr>
    </w:p>
    <w:p w14:paraId="27AB22C4" w14:textId="77777777" w:rsidR="008113D0" w:rsidRPr="001A4AB0" w:rsidRDefault="008113D0" w:rsidP="00A37F96">
      <w:pPr>
        <w:pStyle w:val="Heading1-nonewpage"/>
      </w:pPr>
      <w:bookmarkStart w:id="17" w:name="_Toc39569367"/>
      <w:bookmarkStart w:id="18" w:name="_Toc86243386"/>
      <w:bookmarkStart w:id="19" w:name="_Hlk80691549"/>
      <w:r w:rsidRPr="001A4AB0">
        <w:lastRenderedPageBreak/>
        <w:t>Portfolio of Evidence Checklist</w:t>
      </w:r>
      <w:bookmarkEnd w:id="17"/>
      <w:bookmarkEnd w:id="18"/>
    </w:p>
    <w:p w14:paraId="6B618D32" w14:textId="77777777" w:rsidR="008113D0" w:rsidRPr="00265D37" w:rsidRDefault="008113D0" w:rsidP="00A37F96">
      <w:bookmarkStart w:id="20" w:name="_Hlk80718828"/>
      <w:r w:rsidRPr="00265D37">
        <w:t xml:space="preserve">City &amp; Guilds have created a ‘portfolio checklist’ to help apprentices and centres ensure that all relevant information is accounted for. </w:t>
      </w:r>
      <w:r w:rsidRPr="00314AA7">
        <w:t>You must upload the completed evidence reference form to the EPA portal in word format.</w:t>
      </w:r>
    </w:p>
    <w:bookmarkEnd w:id="20"/>
    <w:p w14:paraId="1872A8C2" w14:textId="77777777" w:rsidR="008113D0" w:rsidRPr="00265D37" w:rsidRDefault="008113D0" w:rsidP="008113D0">
      <w:pPr>
        <w:rPr>
          <w:rFonts w:ascii="Arial" w:hAnsi="Arial" w:cs="Arial"/>
          <w:color w:val="FFA300" w:themeColor="accent2"/>
        </w:rPr>
      </w:pPr>
    </w:p>
    <w:tbl>
      <w:tblPr>
        <w:tblStyle w:val="EPAdefault"/>
        <w:tblW w:w="9493" w:type="dxa"/>
        <w:tblInd w:w="-8" w:type="dxa"/>
        <w:tblLayout w:type="fixed"/>
        <w:tblLook w:val="01E0" w:firstRow="1" w:lastRow="1" w:firstColumn="1" w:lastColumn="1" w:noHBand="0" w:noVBand="0"/>
      </w:tblPr>
      <w:tblGrid>
        <w:gridCol w:w="555"/>
        <w:gridCol w:w="7378"/>
        <w:gridCol w:w="1560"/>
      </w:tblGrid>
      <w:tr w:rsidR="008113D0" w:rsidRPr="00FE621B" w14:paraId="1BFEDE7E" w14:textId="77777777" w:rsidTr="005E0188">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5EC642FF" w14:textId="73EB9626" w:rsidR="008113D0" w:rsidRPr="00265D37" w:rsidRDefault="008113D0" w:rsidP="005E0188">
            <w:pPr>
              <w:rPr>
                <w:rFonts w:ascii="Arial" w:hAnsi="Arial" w:cs="Arial"/>
                <w:color w:val="auto"/>
                <w:sz w:val="24"/>
                <w:lang w:val="uk-UA"/>
              </w:rPr>
            </w:pPr>
            <w:r w:rsidRPr="00265D37">
              <w:rPr>
                <w:rFonts w:ascii="Arial" w:eastAsia="CongressSans" w:hAnsi="Arial" w:cs="Arial"/>
                <w:sz w:val="24"/>
                <w:lang w:val="en-US"/>
              </w:rPr>
              <w:t>Apprentice Portfolio of Evidence Checklist</w:t>
            </w:r>
          </w:p>
        </w:tc>
        <w:tc>
          <w:tcPr>
            <w:tcW w:w="1560" w:type="dxa"/>
            <w:hideMark/>
          </w:tcPr>
          <w:p w14:paraId="770528E5" w14:textId="77777777" w:rsidR="008113D0" w:rsidRPr="00FE621B" w:rsidRDefault="008113D0" w:rsidP="00E369EF">
            <w:pPr>
              <w:jc w:val="center"/>
              <w:rPr>
                <w:rFonts w:ascii="Arial" w:hAnsi="Arial" w:cs="Arial"/>
                <w:bCs/>
                <w:color w:val="auto"/>
                <w:sz w:val="24"/>
                <w:lang w:val="uk-UA"/>
              </w:rPr>
            </w:pPr>
            <w:r w:rsidRPr="00265D37">
              <w:rPr>
                <w:rFonts w:ascii="Arial" w:eastAsia="CongressSans" w:hAnsi="Arial" w:cs="Arial"/>
                <w:sz w:val="24"/>
                <w:lang w:val="uk-UA"/>
              </w:rPr>
              <w:t xml:space="preserve">Tick when </w:t>
            </w:r>
            <w:r w:rsidRPr="00265D37">
              <w:rPr>
                <w:rFonts w:ascii="Arial" w:eastAsia="CongressSans" w:hAnsi="Arial" w:cs="Arial"/>
                <w:sz w:val="24"/>
                <w:lang w:val="en-US"/>
              </w:rPr>
              <w:t>confirmed</w:t>
            </w:r>
          </w:p>
        </w:tc>
      </w:tr>
      <w:tr w:rsidR="008113D0" w:rsidRPr="00FE621B" w14:paraId="1964E064" w14:textId="77777777" w:rsidTr="005E0188">
        <w:trPr>
          <w:cnfStyle w:val="000000100000" w:firstRow="0" w:lastRow="0" w:firstColumn="0" w:lastColumn="0" w:oddVBand="0" w:evenVBand="0" w:oddHBand="1" w:evenHBand="0" w:firstRowFirstColumn="0" w:firstRowLastColumn="0" w:lastRowFirstColumn="0" w:lastRowLastColumn="0"/>
          <w:trHeight w:val="297"/>
        </w:trPr>
        <w:tc>
          <w:tcPr>
            <w:tcW w:w="555" w:type="dxa"/>
            <w:hideMark/>
          </w:tcPr>
          <w:p w14:paraId="1BAA40A6" w14:textId="77777777" w:rsidR="008113D0" w:rsidRPr="00FE621B" w:rsidRDefault="008113D0" w:rsidP="00E369EF">
            <w:pPr>
              <w:jc w:val="center"/>
              <w:rPr>
                <w:rFonts w:ascii="Arial" w:hAnsi="Arial" w:cs="Arial"/>
                <w:lang w:val="en-US"/>
              </w:rPr>
            </w:pPr>
            <w:r w:rsidRPr="00FE621B">
              <w:rPr>
                <w:rFonts w:ascii="Arial" w:hAnsi="Arial" w:cs="Arial"/>
                <w:lang w:val="uk-UA"/>
              </w:rPr>
              <w:t>1</w:t>
            </w:r>
            <w:r w:rsidRPr="00FE621B">
              <w:rPr>
                <w:rFonts w:ascii="Arial" w:hAnsi="Arial" w:cs="Arial"/>
                <w:lang w:val="en-US"/>
              </w:rPr>
              <w:t>.</w:t>
            </w:r>
          </w:p>
        </w:tc>
        <w:tc>
          <w:tcPr>
            <w:tcW w:w="7378" w:type="dxa"/>
            <w:hideMark/>
          </w:tcPr>
          <w:p w14:paraId="6D7ECE9C" w14:textId="77777777" w:rsidR="008113D0" w:rsidRPr="00FE621B" w:rsidRDefault="008113D0" w:rsidP="00E369EF">
            <w:pPr>
              <w:rPr>
                <w:rFonts w:ascii="Arial" w:hAnsi="Arial" w:cs="Arial"/>
              </w:rPr>
            </w:pPr>
            <w:r w:rsidRPr="00FE621B">
              <w:rPr>
                <w:rFonts w:ascii="Arial" w:hAnsi="Arial" w:cs="Arial"/>
                <w:lang w:val="en-US"/>
              </w:rPr>
              <w:t xml:space="preserve"> </w:t>
            </w:r>
            <w:r w:rsidRPr="00FE621B">
              <w:rPr>
                <w:rFonts w:ascii="Arial" w:hAnsi="Arial" w:cs="Arial"/>
              </w:rPr>
              <w:t>Is all evidence signed by the apprentice and dated? *</w:t>
            </w:r>
          </w:p>
          <w:p w14:paraId="34C91A41" w14:textId="77777777" w:rsidR="008113D0" w:rsidRPr="00FE621B" w:rsidRDefault="008113D0" w:rsidP="00E369EF">
            <w:pPr>
              <w:rPr>
                <w:rFonts w:ascii="Arial" w:hAnsi="Arial" w:cs="Arial"/>
              </w:rPr>
            </w:pPr>
            <w:r w:rsidRPr="00FE621B">
              <w:rPr>
                <w:rFonts w:ascii="Arial" w:hAnsi="Arial" w:cs="Arial"/>
              </w:rPr>
              <w:t xml:space="preserve"> E-signatures are also acceptable</w:t>
            </w:r>
          </w:p>
        </w:tc>
        <w:tc>
          <w:tcPr>
            <w:tcW w:w="1560" w:type="dxa"/>
          </w:tcPr>
          <w:p w14:paraId="2200F287" w14:textId="77777777" w:rsidR="008113D0" w:rsidRPr="00FE621B" w:rsidRDefault="008113D0" w:rsidP="00E369EF">
            <w:pPr>
              <w:jc w:val="center"/>
              <w:rPr>
                <w:rFonts w:ascii="Arial" w:hAnsi="Arial" w:cs="Arial"/>
                <w:bCs/>
                <w:lang w:val="uk-UA"/>
              </w:rPr>
            </w:pPr>
          </w:p>
        </w:tc>
      </w:tr>
      <w:tr w:rsidR="008113D0" w:rsidRPr="00FE621B" w14:paraId="71DEEC06" w14:textId="77777777" w:rsidTr="005E0188">
        <w:trPr>
          <w:cnfStyle w:val="000000010000" w:firstRow="0" w:lastRow="0" w:firstColumn="0" w:lastColumn="0" w:oddVBand="0" w:evenVBand="0" w:oddHBand="0" w:evenHBand="1" w:firstRowFirstColumn="0" w:firstRowLastColumn="0" w:lastRowFirstColumn="0" w:lastRowLastColumn="0"/>
          <w:trHeight w:val="297"/>
        </w:trPr>
        <w:tc>
          <w:tcPr>
            <w:tcW w:w="555" w:type="dxa"/>
            <w:hideMark/>
          </w:tcPr>
          <w:p w14:paraId="4E010A69" w14:textId="77777777" w:rsidR="008113D0" w:rsidRPr="00FE621B" w:rsidRDefault="008113D0" w:rsidP="00E369EF">
            <w:pPr>
              <w:jc w:val="center"/>
              <w:rPr>
                <w:rFonts w:ascii="Arial" w:hAnsi="Arial" w:cs="Arial"/>
                <w:bCs/>
                <w:lang w:val="uk-UA"/>
              </w:rPr>
            </w:pPr>
            <w:r w:rsidRPr="00FE621B">
              <w:rPr>
                <w:rFonts w:ascii="Arial" w:hAnsi="Arial" w:cs="Arial"/>
                <w:bCs/>
              </w:rPr>
              <w:t>2.</w:t>
            </w:r>
          </w:p>
        </w:tc>
        <w:tc>
          <w:tcPr>
            <w:tcW w:w="7378" w:type="dxa"/>
            <w:hideMark/>
          </w:tcPr>
          <w:p w14:paraId="18F92CD2" w14:textId="77777777" w:rsidR="008113D0" w:rsidRPr="00FE621B" w:rsidRDefault="008113D0" w:rsidP="00E369EF">
            <w:pPr>
              <w:rPr>
                <w:rFonts w:ascii="Arial" w:hAnsi="Arial" w:cs="Arial"/>
                <w:lang w:val="en-US"/>
              </w:rPr>
            </w:pPr>
            <w:r w:rsidRPr="00FE621B">
              <w:rPr>
                <w:rFonts w:ascii="Arial" w:hAnsi="Arial" w:cs="Arial"/>
                <w:lang w:val="en-US"/>
              </w:rPr>
              <w:t xml:space="preserve"> Is all evidence valid, authentic, current and sufficient (VACS)?</w:t>
            </w:r>
          </w:p>
        </w:tc>
        <w:tc>
          <w:tcPr>
            <w:tcW w:w="1560" w:type="dxa"/>
          </w:tcPr>
          <w:p w14:paraId="2A39437D" w14:textId="77777777" w:rsidR="008113D0" w:rsidRPr="00FE621B" w:rsidRDefault="008113D0" w:rsidP="00E369EF">
            <w:pPr>
              <w:jc w:val="center"/>
              <w:rPr>
                <w:rFonts w:ascii="Arial" w:hAnsi="Arial" w:cs="Arial"/>
                <w:bCs/>
                <w:lang w:val="uk-UA"/>
              </w:rPr>
            </w:pPr>
          </w:p>
        </w:tc>
      </w:tr>
      <w:tr w:rsidR="008113D0" w:rsidRPr="00FE621B" w14:paraId="4AC4D2BB" w14:textId="77777777" w:rsidTr="005E0188">
        <w:trPr>
          <w:cnfStyle w:val="000000100000" w:firstRow="0" w:lastRow="0" w:firstColumn="0" w:lastColumn="0" w:oddVBand="0" w:evenVBand="0" w:oddHBand="1" w:evenHBand="0" w:firstRowFirstColumn="0" w:firstRowLastColumn="0" w:lastRowFirstColumn="0" w:lastRowLastColumn="0"/>
          <w:trHeight w:val="349"/>
        </w:trPr>
        <w:tc>
          <w:tcPr>
            <w:tcW w:w="555" w:type="dxa"/>
            <w:hideMark/>
          </w:tcPr>
          <w:p w14:paraId="10118550" w14:textId="77777777" w:rsidR="008113D0" w:rsidRPr="00FE621B" w:rsidRDefault="008113D0" w:rsidP="00E369EF">
            <w:pPr>
              <w:jc w:val="center"/>
              <w:rPr>
                <w:rFonts w:ascii="Arial" w:hAnsi="Arial" w:cs="Arial"/>
                <w:lang w:val="en-US"/>
              </w:rPr>
            </w:pPr>
            <w:r w:rsidRPr="00FE621B">
              <w:rPr>
                <w:rFonts w:ascii="Arial" w:hAnsi="Arial" w:cs="Arial"/>
              </w:rPr>
              <w:t>3</w:t>
            </w:r>
            <w:r w:rsidRPr="00FE621B">
              <w:rPr>
                <w:rFonts w:ascii="Arial" w:hAnsi="Arial" w:cs="Arial"/>
                <w:lang w:val="en-US"/>
              </w:rPr>
              <w:t>.</w:t>
            </w:r>
          </w:p>
        </w:tc>
        <w:tc>
          <w:tcPr>
            <w:tcW w:w="7378" w:type="dxa"/>
            <w:hideMark/>
          </w:tcPr>
          <w:p w14:paraId="0B340D88" w14:textId="7FF20971" w:rsidR="008113D0" w:rsidRPr="00FE621B" w:rsidRDefault="008113D0" w:rsidP="00E369EF">
            <w:pPr>
              <w:rPr>
                <w:rFonts w:ascii="Arial" w:hAnsi="Arial" w:cs="Arial"/>
              </w:rPr>
            </w:pPr>
            <w:r w:rsidRPr="00FE621B">
              <w:rPr>
                <w:rFonts w:ascii="Arial" w:hAnsi="Arial" w:cs="Arial"/>
                <w:lang w:val="en-US"/>
              </w:rPr>
              <w:t xml:space="preserve"> </w:t>
            </w:r>
            <w:r w:rsidRPr="00E024B1">
              <w:rPr>
                <w:rFonts w:ascii="Arial" w:hAnsi="Arial" w:cs="Arial"/>
              </w:rPr>
              <w:t>Does evidence clearly show it is the apprentice’s individual work (and if   involved in teamwork, is it clear what specific contribution the apprentice made)?</w:t>
            </w:r>
          </w:p>
        </w:tc>
        <w:tc>
          <w:tcPr>
            <w:tcW w:w="1560" w:type="dxa"/>
          </w:tcPr>
          <w:p w14:paraId="66F7C81C" w14:textId="77777777" w:rsidR="008113D0" w:rsidRPr="00FE621B" w:rsidRDefault="008113D0" w:rsidP="00E369EF">
            <w:pPr>
              <w:jc w:val="center"/>
              <w:rPr>
                <w:rFonts w:ascii="Arial" w:hAnsi="Arial" w:cs="Arial"/>
                <w:bCs/>
                <w:lang w:val="uk-UA"/>
              </w:rPr>
            </w:pPr>
          </w:p>
        </w:tc>
      </w:tr>
      <w:tr w:rsidR="008113D0" w:rsidRPr="00FE621B" w14:paraId="36D4474F" w14:textId="77777777" w:rsidTr="005E0188">
        <w:trPr>
          <w:cnfStyle w:val="000000010000" w:firstRow="0" w:lastRow="0" w:firstColumn="0" w:lastColumn="0" w:oddVBand="0" w:evenVBand="0" w:oddHBand="0" w:evenHBand="1" w:firstRowFirstColumn="0" w:firstRowLastColumn="0" w:lastRowFirstColumn="0" w:lastRowLastColumn="0"/>
          <w:trHeight w:val="330"/>
        </w:trPr>
        <w:tc>
          <w:tcPr>
            <w:tcW w:w="555" w:type="dxa"/>
            <w:hideMark/>
          </w:tcPr>
          <w:p w14:paraId="7BD533BC" w14:textId="77777777" w:rsidR="008113D0" w:rsidRPr="00FE621B" w:rsidRDefault="008113D0" w:rsidP="00E369EF">
            <w:pPr>
              <w:jc w:val="center"/>
              <w:rPr>
                <w:rFonts w:ascii="Arial" w:hAnsi="Arial" w:cs="Arial"/>
                <w:lang w:val="en-US"/>
              </w:rPr>
            </w:pPr>
            <w:r w:rsidRPr="00FE621B">
              <w:rPr>
                <w:rFonts w:ascii="Arial" w:hAnsi="Arial" w:cs="Arial"/>
              </w:rPr>
              <w:t>4</w:t>
            </w:r>
            <w:r w:rsidRPr="00FE621B">
              <w:rPr>
                <w:rFonts w:ascii="Arial" w:hAnsi="Arial" w:cs="Arial"/>
                <w:lang w:val="en-US"/>
              </w:rPr>
              <w:t>.</w:t>
            </w:r>
          </w:p>
        </w:tc>
        <w:tc>
          <w:tcPr>
            <w:tcW w:w="7378" w:type="dxa"/>
            <w:hideMark/>
          </w:tcPr>
          <w:p w14:paraId="3D2EB167" w14:textId="77777777" w:rsidR="008113D0" w:rsidRPr="00FE621B" w:rsidRDefault="008113D0" w:rsidP="00E369EF">
            <w:pPr>
              <w:rPr>
                <w:rFonts w:ascii="Arial" w:hAnsi="Arial" w:cs="Arial"/>
              </w:rPr>
            </w:pPr>
            <w:r w:rsidRPr="00FE621B">
              <w:rPr>
                <w:rFonts w:ascii="Arial" w:hAnsi="Arial" w:cs="Arial"/>
                <w:lang w:val="en-US"/>
              </w:rPr>
              <w:t xml:space="preserve"> </w:t>
            </w:r>
            <w:r w:rsidRPr="00E024B1">
              <w:rPr>
                <w:rFonts w:ascii="Arial" w:hAnsi="Arial" w:cs="Arial"/>
              </w:rPr>
              <w:t>Does the evidence clearly demonstrate the apprentice’s relevant knowledge?</w:t>
            </w:r>
          </w:p>
        </w:tc>
        <w:tc>
          <w:tcPr>
            <w:tcW w:w="1560" w:type="dxa"/>
          </w:tcPr>
          <w:p w14:paraId="43588ADE" w14:textId="77777777" w:rsidR="008113D0" w:rsidRPr="00FE621B" w:rsidRDefault="008113D0" w:rsidP="00E369EF">
            <w:pPr>
              <w:jc w:val="center"/>
              <w:rPr>
                <w:rFonts w:ascii="Arial" w:hAnsi="Arial" w:cs="Arial"/>
                <w:bCs/>
                <w:lang w:val="uk-UA"/>
              </w:rPr>
            </w:pPr>
          </w:p>
        </w:tc>
      </w:tr>
      <w:tr w:rsidR="008113D0" w:rsidRPr="00FE621B" w14:paraId="2ADBCE54" w14:textId="77777777" w:rsidTr="005E0188">
        <w:trPr>
          <w:cnfStyle w:val="000000100000" w:firstRow="0" w:lastRow="0" w:firstColumn="0" w:lastColumn="0" w:oddVBand="0" w:evenVBand="0" w:oddHBand="1" w:evenHBand="0" w:firstRowFirstColumn="0" w:firstRowLastColumn="0" w:lastRowFirstColumn="0" w:lastRowLastColumn="0"/>
          <w:trHeight w:val="330"/>
        </w:trPr>
        <w:tc>
          <w:tcPr>
            <w:tcW w:w="555" w:type="dxa"/>
            <w:hideMark/>
          </w:tcPr>
          <w:p w14:paraId="08C06151" w14:textId="77777777" w:rsidR="008113D0" w:rsidRPr="00FE621B" w:rsidRDefault="008113D0" w:rsidP="00E369EF">
            <w:pPr>
              <w:jc w:val="center"/>
              <w:rPr>
                <w:rFonts w:ascii="Arial" w:hAnsi="Arial" w:cs="Arial"/>
              </w:rPr>
            </w:pPr>
            <w:r w:rsidRPr="00FE621B">
              <w:rPr>
                <w:rFonts w:ascii="Arial" w:hAnsi="Arial" w:cs="Arial"/>
              </w:rPr>
              <w:t>5.</w:t>
            </w:r>
          </w:p>
        </w:tc>
        <w:tc>
          <w:tcPr>
            <w:tcW w:w="7378" w:type="dxa"/>
            <w:hideMark/>
          </w:tcPr>
          <w:p w14:paraId="57621C11" w14:textId="77777777" w:rsidR="008113D0" w:rsidRPr="00FE621B" w:rsidRDefault="008113D0" w:rsidP="00E369EF">
            <w:pPr>
              <w:rPr>
                <w:rFonts w:ascii="Arial" w:hAnsi="Arial" w:cs="Arial"/>
                <w:lang w:val="en-US"/>
              </w:rPr>
            </w:pPr>
            <w:r w:rsidRPr="00FE621B">
              <w:rPr>
                <w:rFonts w:ascii="Arial" w:hAnsi="Arial" w:cs="Arial"/>
              </w:rPr>
              <w:t xml:space="preserve"> </w:t>
            </w:r>
            <w:r w:rsidRPr="00E024B1">
              <w:rPr>
                <w:rFonts w:ascii="Arial" w:hAnsi="Arial" w:cs="Arial"/>
              </w:rPr>
              <w:t>Has the apprentice used the evidence reference form? And has all evidence been referenced</w:t>
            </w:r>
            <w:r>
              <w:rPr>
                <w:rFonts w:ascii="Arial" w:hAnsi="Arial" w:cs="Arial"/>
                <w:lang w:val="en-US"/>
              </w:rPr>
              <w:t>, where applicable</w:t>
            </w:r>
            <w:r w:rsidRPr="00E024B1">
              <w:rPr>
                <w:rFonts w:ascii="Arial" w:hAnsi="Arial" w:cs="Arial"/>
              </w:rPr>
              <w:t>?</w:t>
            </w:r>
          </w:p>
        </w:tc>
        <w:tc>
          <w:tcPr>
            <w:tcW w:w="1560" w:type="dxa"/>
          </w:tcPr>
          <w:p w14:paraId="69DBA87E" w14:textId="77777777" w:rsidR="008113D0" w:rsidRPr="00FE621B" w:rsidRDefault="008113D0" w:rsidP="00E369EF">
            <w:pPr>
              <w:jc w:val="center"/>
              <w:rPr>
                <w:rFonts w:ascii="Arial" w:hAnsi="Arial" w:cs="Arial"/>
                <w:bCs/>
                <w:lang w:val="uk-UA"/>
              </w:rPr>
            </w:pPr>
          </w:p>
        </w:tc>
      </w:tr>
      <w:tr w:rsidR="008113D0" w:rsidRPr="00FE621B" w14:paraId="376B7AA4" w14:textId="77777777" w:rsidTr="005E0188">
        <w:trPr>
          <w:cnfStyle w:val="000000010000" w:firstRow="0" w:lastRow="0" w:firstColumn="0" w:lastColumn="0" w:oddVBand="0" w:evenVBand="0" w:oddHBand="0" w:evenHBand="1" w:firstRowFirstColumn="0" w:firstRowLastColumn="0" w:lastRowFirstColumn="0" w:lastRowLastColumn="0"/>
          <w:trHeight w:val="307"/>
        </w:trPr>
        <w:tc>
          <w:tcPr>
            <w:tcW w:w="555" w:type="dxa"/>
            <w:hideMark/>
          </w:tcPr>
          <w:p w14:paraId="4D873D37" w14:textId="77777777" w:rsidR="008113D0" w:rsidRPr="00FE621B" w:rsidRDefault="008113D0" w:rsidP="00E369EF">
            <w:pPr>
              <w:jc w:val="center"/>
              <w:rPr>
                <w:rFonts w:ascii="Arial" w:hAnsi="Arial" w:cs="Arial"/>
                <w:lang w:val="en-US"/>
              </w:rPr>
            </w:pPr>
            <w:r w:rsidRPr="00FE621B">
              <w:rPr>
                <w:rFonts w:ascii="Arial" w:hAnsi="Arial" w:cs="Arial"/>
              </w:rPr>
              <w:t>6.</w:t>
            </w:r>
          </w:p>
        </w:tc>
        <w:tc>
          <w:tcPr>
            <w:tcW w:w="7378" w:type="dxa"/>
            <w:hideMark/>
          </w:tcPr>
          <w:p w14:paraId="58443282" w14:textId="77777777" w:rsidR="008113D0" w:rsidRPr="00FE621B" w:rsidRDefault="008113D0" w:rsidP="00E369EF">
            <w:pPr>
              <w:rPr>
                <w:rFonts w:ascii="Arial" w:hAnsi="Arial" w:cs="Arial"/>
              </w:rPr>
            </w:pPr>
            <w:r w:rsidRPr="00FE621B">
              <w:rPr>
                <w:rFonts w:ascii="Arial" w:hAnsi="Arial" w:cs="Arial"/>
                <w:lang w:val="en-US"/>
              </w:rPr>
              <w:t xml:space="preserve"> Does it showcase the apprentice’s best pieces of work?</w:t>
            </w:r>
          </w:p>
        </w:tc>
        <w:tc>
          <w:tcPr>
            <w:tcW w:w="1560" w:type="dxa"/>
          </w:tcPr>
          <w:p w14:paraId="4B5282A9" w14:textId="77777777" w:rsidR="008113D0" w:rsidRPr="00FE621B" w:rsidRDefault="008113D0" w:rsidP="00E369EF">
            <w:pPr>
              <w:jc w:val="center"/>
              <w:rPr>
                <w:rFonts w:ascii="Arial" w:hAnsi="Arial" w:cs="Arial"/>
                <w:bCs/>
                <w:lang w:val="uk-UA"/>
              </w:rPr>
            </w:pPr>
          </w:p>
        </w:tc>
      </w:tr>
      <w:tr w:rsidR="008113D0" w:rsidRPr="00FE621B" w14:paraId="6FC69F4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314CB8F9" w14:textId="77777777" w:rsidR="008113D0" w:rsidRPr="00FE621B" w:rsidRDefault="008113D0" w:rsidP="00E369EF">
            <w:pPr>
              <w:jc w:val="center"/>
              <w:rPr>
                <w:rFonts w:ascii="Arial" w:hAnsi="Arial" w:cs="Arial"/>
              </w:rPr>
            </w:pPr>
            <w:r>
              <w:rPr>
                <w:rFonts w:ascii="Arial" w:hAnsi="Arial" w:cs="Arial"/>
                <w:lang w:val="en-US"/>
              </w:rPr>
              <w:t>7</w:t>
            </w:r>
            <w:r w:rsidRPr="00FE621B">
              <w:rPr>
                <w:rFonts w:ascii="Arial" w:hAnsi="Arial" w:cs="Arial"/>
              </w:rPr>
              <w:t>.</w:t>
            </w:r>
          </w:p>
        </w:tc>
        <w:tc>
          <w:tcPr>
            <w:tcW w:w="7378" w:type="dxa"/>
            <w:hideMark/>
          </w:tcPr>
          <w:p w14:paraId="676108AA" w14:textId="77777777" w:rsidR="008113D0" w:rsidRPr="00FE621B" w:rsidRDefault="008113D0" w:rsidP="00E369EF">
            <w:pPr>
              <w:rPr>
                <w:rFonts w:ascii="Arial" w:hAnsi="Arial" w:cs="Arial"/>
              </w:rPr>
            </w:pPr>
            <w:r w:rsidRPr="00FE621B">
              <w:rPr>
                <w:rFonts w:ascii="Arial" w:hAnsi="Arial" w:cs="Arial"/>
              </w:rPr>
              <w:t xml:space="preserve"> </w:t>
            </w:r>
            <w:r w:rsidRPr="00E024B1">
              <w:rPr>
                <w:rFonts w:ascii="Arial" w:hAnsi="Arial" w:cs="Arial"/>
              </w:rPr>
              <w:t>Have duplicate and irrelevant pieces of evidence been removed?</w:t>
            </w:r>
          </w:p>
        </w:tc>
        <w:tc>
          <w:tcPr>
            <w:tcW w:w="1560" w:type="dxa"/>
          </w:tcPr>
          <w:p w14:paraId="1096444B" w14:textId="77777777" w:rsidR="008113D0" w:rsidRPr="00FE621B" w:rsidRDefault="008113D0" w:rsidP="00E369EF">
            <w:pPr>
              <w:jc w:val="center"/>
              <w:rPr>
                <w:rFonts w:ascii="Arial" w:hAnsi="Arial" w:cs="Arial"/>
                <w:bCs/>
                <w:lang w:val="uk-UA"/>
              </w:rPr>
            </w:pPr>
          </w:p>
        </w:tc>
      </w:tr>
      <w:tr w:rsidR="008113D0" w:rsidRPr="00FE621B" w14:paraId="23D038B0"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31D84852" w14:textId="77777777" w:rsidR="008113D0" w:rsidRPr="00FE621B" w:rsidRDefault="008113D0" w:rsidP="00E369EF">
            <w:pPr>
              <w:jc w:val="center"/>
              <w:rPr>
                <w:rFonts w:ascii="Arial" w:hAnsi="Arial" w:cs="Arial"/>
              </w:rPr>
            </w:pPr>
            <w:r>
              <w:rPr>
                <w:rFonts w:ascii="Arial" w:hAnsi="Arial" w:cs="Arial"/>
                <w:lang w:val="en-US"/>
              </w:rPr>
              <w:t>8</w:t>
            </w:r>
            <w:r w:rsidRPr="00FE621B">
              <w:rPr>
                <w:rFonts w:ascii="Arial" w:hAnsi="Arial" w:cs="Arial"/>
              </w:rPr>
              <w:t>.</w:t>
            </w:r>
          </w:p>
        </w:tc>
        <w:tc>
          <w:tcPr>
            <w:tcW w:w="7378" w:type="dxa"/>
            <w:hideMark/>
          </w:tcPr>
          <w:p w14:paraId="515B452F" w14:textId="77777777" w:rsidR="008113D0" w:rsidRPr="00FE621B" w:rsidRDefault="008113D0" w:rsidP="00E369EF">
            <w:pPr>
              <w:rPr>
                <w:rFonts w:ascii="Arial" w:hAnsi="Arial" w:cs="Arial"/>
              </w:rPr>
            </w:pPr>
            <w:r w:rsidRPr="00FE621B">
              <w:rPr>
                <w:rFonts w:ascii="Arial" w:hAnsi="Arial" w:cs="Arial"/>
              </w:rPr>
              <w:t xml:space="preserve"> </w:t>
            </w:r>
            <w:r w:rsidRPr="00E024B1">
              <w:rPr>
                <w:rFonts w:ascii="Arial" w:hAnsi="Arial" w:cs="Arial"/>
              </w:rPr>
              <w:t xml:space="preserve">Is there sufficient evidence to cover the whole of the </w:t>
            </w:r>
            <w:r>
              <w:rPr>
                <w:rFonts w:ascii="Arial" w:hAnsi="Arial" w:cs="Arial"/>
              </w:rPr>
              <w:t>KSBs</w:t>
            </w:r>
            <w:r w:rsidRPr="00E024B1">
              <w:rPr>
                <w:rFonts w:ascii="Arial" w:hAnsi="Arial" w:cs="Arial"/>
              </w:rPr>
              <w:t xml:space="preserve"> and grading descriptors </w:t>
            </w:r>
            <w:r>
              <w:rPr>
                <w:rFonts w:ascii="Arial" w:hAnsi="Arial" w:cs="Arial"/>
              </w:rPr>
              <w:t>that are</w:t>
            </w:r>
            <w:r w:rsidRPr="00E024B1">
              <w:rPr>
                <w:rFonts w:ascii="Arial" w:hAnsi="Arial" w:cs="Arial"/>
              </w:rPr>
              <w:t xml:space="preserve"> referenced?</w:t>
            </w:r>
          </w:p>
        </w:tc>
        <w:tc>
          <w:tcPr>
            <w:tcW w:w="1560" w:type="dxa"/>
          </w:tcPr>
          <w:p w14:paraId="3579FC48" w14:textId="77777777" w:rsidR="008113D0" w:rsidRPr="00FE621B" w:rsidRDefault="008113D0" w:rsidP="00E369EF">
            <w:pPr>
              <w:jc w:val="center"/>
              <w:rPr>
                <w:rFonts w:ascii="Arial" w:hAnsi="Arial" w:cs="Arial"/>
                <w:bCs/>
                <w:lang w:val="uk-UA"/>
              </w:rPr>
            </w:pPr>
          </w:p>
        </w:tc>
      </w:tr>
      <w:tr w:rsidR="008113D0" w:rsidRPr="00FE621B" w14:paraId="08DCADB0" w14:textId="77777777" w:rsidTr="005E0188">
        <w:trPr>
          <w:cnfStyle w:val="000000100000" w:firstRow="0" w:lastRow="0" w:firstColumn="0" w:lastColumn="0" w:oddVBand="0" w:evenVBand="0" w:oddHBand="1" w:evenHBand="0" w:firstRowFirstColumn="0" w:firstRowLastColumn="0" w:lastRowFirstColumn="0" w:lastRowLastColumn="0"/>
          <w:trHeight w:val="370"/>
        </w:trPr>
        <w:tc>
          <w:tcPr>
            <w:tcW w:w="555" w:type="dxa"/>
            <w:hideMark/>
          </w:tcPr>
          <w:p w14:paraId="061B8C50" w14:textId="77777777" w:rsidR="008113D0" w:rsidRPr="00FE621B" w:rsidRDefault="008113D0" w:rsidP="00E369EF">
            <w:pPr>
              <w:jc w:val="center"/>
              <w:rPr>
                <w:rFonts w:ascii="Arial" w:hAnsi="Arial" w:cs="Arial"/>
              </w:rPr>
            </w:pPr>
            <w:r>
              <w:rPr>
                <w:rFonts w:ascii="Arial" w:hAnsi="Arial" w:cs="Arial"/>
                <w:lang w:val="en-US"/>
              </w:rPr>
              <w:t>9</w:t>
            </w:r>
            <w:r w:rsidRPr="00FE621B">
              <w:rPr>
                <w:rFonts w:ascii="Arial" w:hAnsi="Arial" w:cs="Arial"/>
              </w:rPr>
              <w:t>.</w:t>
            </w:r>
          </w:p>
        </w:tc>
        <w:tc>
          <w:tcPr>
            <w:tcW w:w="7378" w:type="dxa"/>
            <w:hideMark/>
          </w:tcPr>
          <w:p w14:paraId="69E27A67" w14:textId="77777777" w:rsidR="008113D0" w:rsidRPr="00FE621B" w:rsidRDefault="008113D0" w:rsidP="00E369EF">
            <w:pPr>
              <w:rPr>
                <w:rFonts w:ascii="Arial" w:hAnsi="Arial" w:cs="Arial"/>
              </w:rPr>
            </w:pPr>
            <w:r w:rsidRPr="00FE621B">
              <w:rPr>
                <w:rFonts w:ascii="Arial" w:hAnsi="Arial" w:cs="Arial"/>
              </w:rPr>
              <w:t xml:space="preserve"> Are any witness testimonies or employer references tailored to the apprentice</w:t>
            </w:r>
            <w:r>
              <w:rPr>
                <w:rFonts w:ascii="Arial" w:hAnsi="Arial" w:cs="Arial"/>
                <w:lang w:val="en-US"/>
              </w:rPr>
              <w:t>, where applicable</w:t>
            </w:r>
            <w:r w:rsidRPr="00FE621B">
              <w:rPr>
                <w:rFonts w:ascii="Arial" w:hAnsi="Arial" w:cs="Arial"/>
              </w:rPr>
              <w:t>?</w:t>
            </w:r>
          </w:p>
        </w:tc>
        <w:tc>
          <w:tcPr>
            <w:tcW w:w="1560" w:type="dxa"/>
          </w:tcPr>
          <w:p w14:paraId="307EBB1A" w14:textId="77777777" w:rsidR="008113D0" w:rsidRPr="00FE621B" w:rsidRDefault="008113D0" w:rsidP="00E369EF">
            <w:pPr>
              <w:jc w:val="center"/>
              <w:rPr>
                <w:rFonts w:ascii="Arial" w:hAnsi="Arial" w:cs="Arial"/>
                <w:bCs/>
                <w:lang w:val="uk-UA"/>
              </w:rPr>
            </w:pPr>
          </w:p>
        </w:tc>
      </w:tr>
      <w:tr w:rsidR="008113D0" w:rsidRPr="00FE621B" w14:paraId="37373C58" w14:textId="77777777" w:rsidTr="005E0188">
        <w:trPr>
          <w:cnfStyle w:val="000000010000" w:firstRow="0" w:lastRow="0" w:firstColumn="0" w:lastColumn="0" w:oddVBand="0" w:evenVBand="0" w:oddHBand="0" w:evenHBand="1" w:firstRowFirstColumn="0" w:firstRowLastColumn="0" w:lastRowFirstColumn="0" w:lastRowLastColumn="0"/>
          <w:trHeight w:val="370"/>
        </w:trPr>
        <w:tc>
          <w:tcPr>
            <w:tcW w:w="555" w:type="dxa"/>
            <w:hideMark/>
          </w:tcPr>
          <w:p w14:paraId="14FFF93B"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0</w:t>
            </w:r>
            <w:r w:rsidRPr="00FE621B">
              <w:rPr>
                <w:rFonts w:ascii="Arial" w:hAnsi="Arial" w:cs="Arial"/>
              </w:rPr>
              <w:t>.</w:t>
            </w:r>
          </w:p>
        </w:tc>
        <w:tc>
          <w:tcPr>
            <w:tcW w:w="7378" w:type="dxa"/>
            <w:hideMark/>
          </w:tcPr>
          <w:p w14:paraId="3B08FA11" w14:textId="77777777" w:rsidR="008113D0" w:rsidRPr="00FE621B" w:rsidRDefault="008113D0" w:rsidP="00E369EF">
            <w:pPr>
              <w:rPr>
                <w:rFonts w:ascii="Arial" w:hAnsi="Arial" w:cs="Arial"/>
              </w:rPr>
            </w:pPr>
            <w:r w:rsidRPr="00FE621B">
              <w:rPr>
                <w:rFonts w:ascii="Arial" w:hAnsi="Arial" w:cs="Arial"/>
              </w:rPr>
              <w:t xml:space="preserve"> Has any client/customer reference information been anonymised?</w:t>
            </w:r>
          </w:p>
        </w:tc>
        <w:tc>
          <w:tcPr>
            <w:tcW w:w="1560" w:type="dxa"/>
          </w:tcPr>
          <w:p w14:paraId="626E2967" w14:textId="77777777" w:rsidR="008113D0" w:rsidRPr="00FE621B" w:rsidRDefault="008113D0" w:rsidP="00E369EF">
            <w:pPr>
              <w:jc w:val="center"/>
              <w:rPr>
                <w:rFonts w:ascii="Arial" w:hAnsi="Arial" w:cs="Arial"/>
                <w:lang w:val="uk-UA"/>
              </w:rPr>
            </w:pPr>
          </w:p>
        </w:tc>
      </w:tr>
    </w:tbl>
    <w:p w14:paraId="4B3C48C1" w14:textId="59F548E5" w:rsidR="005E0188" w:rsidRDefault="005E0188"/>
    <w:p w14:paraId="31FA6790" w14:textId="77777777" w:rsidR="005E0188" w:rsidRDefault="005E0188">
      <w:pPr>
        <w:spacing w:before="0" w:after="160" w:line="259" w:lineRule="auto"/>
      </w:pPr>
      <w:r>
        <w:br w:type="page"/>
      </w:r>
    </w:p>
    <w:tbl>
      <w:tblPr>
        <w:tblStyle w:val="EPAdefault"/>
        <w:tblW w:w="9501" w:type="dxa"/>
        <w:tblInd w:w="-8" w:type="dxa"/>
        <w:tblLayout w:type="fixed"/>
        <w:tblLook w:val="01E0" w:firstRow="1" w:lastRow="1" w:firstColumn="1" w:lastColumn="1" w:noHBand="0" w:noVBand="0"/>
      </w:tblPr>
      <w:tblGrid>
        <w:gridCol w:w="8"/>
        <w:gridCol w:w="547"/>
        <w:gridCol w:w="7378"/>
        <w:gridCol w:w="8"/>
        <w:gridCol w:w="1552"/>
        <w:gridCol w:w="8"/>
      </w:tblGrid>
      <w:tr w:rsidR="005E0188" w:rsidRPr="00FE621B" w14:paraId="3666072C" w14:textId="77777777" w:rsidTr="005E0188">
        <w:trPr>
          <w:gridBefore w:val="1"/>
          <w:cnfStyle w:val="100000000000" w:firstRow="1" w:lastRow="0" w:firstColumn="0" w:lastColumn="0" w:oddVBand="0" w:evenVBand="0" w:oddHBand="0" w:evenHBand="0" w:firstRowFirstColumn="0" w:firstRowLastColumn="0" w:lastRowFirstColumn="0" w:lastRowLastColumn="0"/>
          <w:wBefore w:w="8" w:type="dxa"/>
          <w:trHeight w:val="179"/>
        </w:trPr>
        <w:tc>
          <w:tcPr>
            <w:tcW w:w="7933" w:type="dxa"/>
            <w:gridSpan w:val="3"/>
          </w:tcPr>
          <w:p w14:paraId="17D4D549" w14:textId="77777777" w:rsidR="005E0188" w:rsidRPr="00265D37" w:rsidRDefault="005E0188" w:rsidP="00E369EF">
            <w:pPr>
              <w:rPr>
                <w:rFonts w:ascii="Arial" w:hAnsi="Arial" w:cs="Arial"/>
                <w:color w:val="auto"/>
                <w:sz w:val="24"/>
                <w:lang w:val="uk-UA"/>
              </w:rPr>
            </w:pPr>
            <w:r w:rsidRPr="00265D37">
              <w:rPr>
                <w:rFonts w:ascii="Arial" w:eastAsia="CongressSans" w:hAnsi="Arial" w:cs="Arial"/>
                <w:sz w:val="24"/>
                <w:lang w:val="en-US"/>
              </w:rPr>
              <w:lastRenderedPageBreak/>
              <w:t>Apprentice Portfolio of Evidence Checklist</w:t>
            </w:r>
          </w:p>
        </w:tc>
        <w:tc>
          <w:tcPr>
            <w:tcW w:w="1560" w:type="dxa"/>
            <w:gridSpan w:val="2"/>
            <w:hideMark/>
          </w:tcPr>
          <w:p w14:paraId="5B06FEB3" w14:textId="77777777" w:rsidR="005E0188" w:rsidRPr="00FE621B" w:rsidRDefault="005E0188" w:rsidP="00E369EF">
            <w:pPr>
              <w:jc w:val="center"/>
              <w:rPr>
                <w:rFonts w:ascii="Arial" w:hAnsi="Arial" w:cs="Arial"/>
                <w:bCs/>
                <w:color w:val="auto"/>
                <w:sz w:val="24"/>
                <w:lang w:val="uk-UA"/>
              </w:rPr>
            </w:pPr>
            <w:r w:rsidRPr="00265D37">
              <w:rPr>
                <w:rFonts w:ascii="Arial" w:eastAsia="CongressSans" w:hAnsi="Arial" w:cs="Arial"/>
                <w:sz w:val="24"/>
                <w:lang w:val="uk-UA"/>
              </w:rPr>
              <w:t xml:space="preserve">Tick when </w:t>
            </w:r>
            <w:r w:rsidRPr="00265D37">
              <w:rPr>
                <w:rFonts w:ascii="Arial" w:eastAsia="CongressSans" w:hAnsi="Arial" w:cs="Arial"/>
                <w:sz w:val="24"/>
                <w:lang w:val="en-US"/>
              </w:rPr>
              <w:t>confirmed</w:t>
            </w:r>
          </w:p>
        </w:tc>
      </w:tr>
      <w:tr w:rsidR="008113D0" w:rsidRPr="00FE621B" w14:paraId="5F5BC9F3"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555" w:type="dxa"/>
            <w:gridSpan w:val="2"/>
            <w:hideMark/>
          </w:tcPr>
          <w:p w14:paraId="5D12D355"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1</w:t>
            </w:r>
            <w:r w:rsidRPr="00FE621B">
              <w:rPr>
                <w:rFonts w:ascii="Arial" w:hAnsi="Arial" w:cs="Arial"/>
              </w:rPr>
              <w:t>.</w:t>
            </w:r>
          </w:p>
        </w:tc>
        <w:tc>
          <w:tcPr>
            <w:tcW w:w="7378" w:type="dxa"/>
            <w:hideMark/>
          </w:tcPr>
          <w:p w14:paraId="36425C24" w14:textId="77777777" w:rsidR="008113D0" w:rsidRPr="00FE621B" w:rsidRDefault="008113D0" w:rsidP="00E369EF">
            <w:pPr>
              <w:rPr>
                <w:rFonts w:ascii="Arial" w:hAnsi="Arial" w:cs="Arial"/>
              </w:rPr>
            </w:pPr>
            <w:r>
              <w:rPr>
                <w:rFonts w:ascii="Arial" w:hAnsi="Arial" w:cs="Arial"/>
              </w:rPr>
              <w:t>Are</w:t>
            </w:r>
            <w:r w:rsidRPr="00FE621B">
              <w:rPr>
                <w:rFonts w:ascii="Arial" w:hAnsi="Arial" w:cs="Arial"/>
              </w:rPr>
              <w:t xml:space="preserve"> all external sources of information appropriately documented and referenced to the original source, showing clear understanding of how they relate to the criteria? </w:t>
            </w:r>
          </w:p>
        </w:tc>
        <w:tc>
          <w:tcPr>
            <w:tcW w:w="1560" w:type="dxa"/>
            <w:gridSpan w:val="2"/>
          </w:tcPr>
          <w:p w14:paraId="2AD59903" w14:textId="77777777" w:rsidR="008113D0" w:rsidRPr="00FE621B" w:rsidRDefault="008113D0" w:rsidP="00E369EF">
            <w:pPr>
              <w:jc w:val="center"/>
              <w:rPr>
                <w:rFonts w:ascii="Arial" w:hAnsi="Arial" w:cs="Arial"/>
                <w:lang w:val="uk-UA"/>
              </w:rPr>
            </w:pPr>
          </w:p>
        </w:tc>
      </w:tr>
      <w:tr w:rsidR="008113D0" w:rsidRPr="00FE621B" w14:paraId="2DF14DED"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555" w:type="dxa"/>
            <w:gridSpan w:val="2"/>
            <w:hideMark/>
          </w:tcPr>
          <w:p w14:paraId="5F5F6284" w14:textId="77777777" w:rsidR="008113D0" w:rsidRPr="00FE621B" w:rsidRDefault="008113D0" w:rsidP="00E369EF">
            <w:pPr>
              <w:jc w:val="center"/>
              <w:rPr>
                <w:rFonts w:ascii="Arial" w:hAnsi="Arial" w:cs="Arial"/>
              </w:rPr>
            </w:pPr>
            <w:r w:rsidRPr="00FE621B">
              <w:rPr>
                <w:rFonts w:ascii="Arial" w:hAnsi="Arial" w:cs="Arial"/>
              </w:rPr>
              <w:t>1</w:t>
            </w:r>
            <w:r>
              <w:rPr>
                <w:rFonts w:ascii="Arial" w:hAnsi="Arial" w:cs="Arial"/>
                <w:lang w:val="en-US"/>
              </w:rPr>
              <w:t>2</w:t>
            </w:r>
            <w:r w:rsidRPr="00FE621B">
              <w:rPr>
                <w:rFonts w:ascii="Arial" w:hAnsi="Arial" w:cs="Arial"/>
              </w:rPr>
              <w:t>.</w:t>
            </w:r>
          </w:p>
        </w:tc>
        <w:tc>
          <w:tcPr>
            <w:tcW w:w="7378" w:type="dxa"/>
            <w:hideMark/>
          </w:tcPr>
          <w:p w14:paraId="695349BA" w14:textId="77777777" w:rsidR="008113D0" w:rsidRPr="00FE621B" w:rsidRDefault="008113D0" w:rsidP="00E369EF">
            <w:pPr>
              <w:rPr>
                <w:rFonts w:ascii="Arial" w:hAnsi="Arial" w:cs="Arial"/>
              </w:rPr>
            </w:pPr>
            <w:r w:rsidRPr="00FE621B">
              <w:rPr>
                <w:rFonts w:ascii="Arial" w:hAnsi="Arial" w:cs="Arial"/>
              </w:rPr>
              <w:t>Has the appropriate stakeholder(s) e</w:t>
            </w:r>
            <w:r>
              <w:rPr>
                <w:rFonts w:ascii="Arial" w:hAnsi="Arial" w:cs="Arial"/>
              </w:rPr>
              <w:t>.</w:t>
            </w:r>
            <w:r w:rsidRPr="00FE621B">
              <w:rPr>
                <w:rFonts w:ascii="Arial" w:hAnsi="Arial" w:cs="Arial"/>
              </w:rPr>
              <w:t>g</w:t>
            </w:r>
            <w:r>
              <w:rPr>
                <w:rFonts w:ascii="Arial" w:hAnsi="Arial" w:cs="Arial"/>
              </w:rPr>
              <w:t>.</w:t>
            </w:r>
            <w:r w:rsidRPr="00FE621B">
              <w:rPr>
                <w:rFonts w:ascii="Arial" w:hAnsi="Arial" w:cs="Arial"/>
              </w:rPr>
              <w:t xml:space="preserve"> employer/training provider checked whether the apprentice’s portfolio meets all the required criteria and grading descriptors?</w:t>
            </w:r>
          </w:p>
        </w:tc>
        <w:tc>
          <w:tcPr>
            <w:tcW w:w="1560" w:type="dxa"/>
            <w:gridSpan w:val="2"/>
          </w:tcPr>
          <w:p w14:paraId="3B40545D" w14:textId="77777777" w:rsidR="008113D0" w:rsidRPr="00FE621B" w:rsidRDefault="008113D0" w:rsidP="00E369EF">
            <w:pPr>
              <w:jc w:val="center"/>
              <w:rPr>
                <w:rFonts w:ascii="Arial" w:hAnsi="Arial" w:cs="Arial"/>
                <w:lang w:val="uk-UA"/>
              </w:rPr>
            </w:pPr>
          </w:p>
        </w:tc>
      </w:tr>
      <w:tr w:rsidR="008113D0" w:rsidRPr="00FE621B" w14:paraId="52134710" w14:textId="77777777" w:rsidTr="005E0188">
        <w:trPr>
          <w:gridAfter w:val="1"/>
          <w:cnfStyle w:val="000000100000" w:firstRow="0" w:lastRow="0" w:firstColumn="0" w:lastColumn="0" w:oddVBand="0" w:evenVBand="0" w:oddHBand="1" w:evenHBand="0" w:firstRowFirstColumn="0" w:firstRowLastColumn="0" w:lastRowFirstColumn="0" w:lastRowLastColumn="0"/>
          <w:wAfter w:w="8" w:type="dxa"/>
          <w:trHeight w:val="370"/>
        </w:trPr>
        <w:tc>
          <w:tcPr>
            <w:tcW w:w="9493" w:type="dxa"/>
            <w:gridSpan w:val="5"/>
          </w:tcPr>
          <w:p w14:paraId="1D474448" w14:textId="77777777" w:rsidR="008113D0" w:rsidRPr="00FE621B" w:rsidRDefault="008113D0" w:rsidP="00E369EF">
            <w:pPr>
              <w:rPr>
                <w:rFonts w:ascii="Arial" w:hAnsi="Arial" w:cs="Arial"/>
                <w:sz w:val="20"/>
                <w:szCs w:val="20"/>
              </w:rPr>
            </w:pPr>
            <w:r w:rsidRPr="00FE621B">
              <w:rPr>
                <w:rFonts w:ascii="Arial" w:hAnsi="Arial" w:cs="Arial"/>
                <w:sz w:val="20"/>
                <w:szCs w:val="20"/>
              </w:rPr>
              <w:t>* where witness testimonies are included as a piece of evidence</w:t>
            </w:r>
            <w:r>
              <w:rPr>
                <w:rFonts w:ascii="Arial" w:hAnsi="Arial" w:cs="Arial"/>
                <w:sz w:val="20"/>
                <w:szCs w:val="20"/>
              </w:rPr>
              <w:t>,</w:t>
            </w:r>
            <w:r w:rsidRPr="00FE621B">
              <w:rPr>
                <w:rFonts w:ascii="Arial" w:hAnsi="Arial" w:cs="Arial"/>
                <w:sz w:val="20"/>
                <w:szCs w:val="20"/>
              </w:rPr>
              <w:t xml:space="preserve"> these do not need to be signed by the apprentice but instead must be signed/authenticated as outlined in the rest of the EPA </w:t>
            </w:r>
            <w:proofErr w:type="spellStart"/>
            <w:r w:rsidRPr="00FE621B">
              <w:rPr>
                <w:rFonts w:ascii="Arial" w:hAnsi="Arial" w:cs="Arial"/>
                <w:sz w:val="20"/>
                <w:szCs w:val="20"/>
              </w:rPr>
              <w:t>pac</w:t>
            </w:r>
            <w:proofErr w:type="spellEnd"/>
            <w:r w:rsidRPr="00FE621B">
              <w:rPr>
                <w:rFonts w:ascii="Arial" w:hAnsi="Arial" w:cs="Arial"/>
                <w:sz w:val="20"/>
                <w:szCs w:val="20"/>
                <w:lang w:val="en-US"/>
              </w:rPr>
              <w:t>k</w:t>
            </w:r>
          </w:p>
        </w:tc>
      </w:tr>
      <w:tr w:rsidR="008113D0" w:rsidRPr="00FE621B" w14:paraId="57136BCC" w14:textId="77777777" w:rsidTr="005E0188">
        <w:trPr>
          <w:gridAfter w:val="1"/>
          <w:cnfStyle w:val="000000010000" w:firstRow="0" w:lastRow="0" w:firstColumn="0" w:lastColumn="0" w:oddVBand="0" w:evenVBand="0" w:oddHBand="0" w:evenHBand="1" w:firstRowFirstColumn="0" w:firstRowLastColumn="0" w:lastRowFirstColumn="0" w:lastRowLastColumn="0"/>
          <w:wAfter w:w="8" w:type="dxa"/>
          <w:trHeight w:val="370"/>
        </w:trPr>
        <w:tc>
          <w:tcPr>
            <w:tcW w:w="9493" w:type="dxa"/>
            <w:gridSpan w:val="5"/>
            <w:hideMark/>
          </w:tcPr>
          <w:p w14:paraId="489A0089" w14:textId="77777777" w:rsidR="008113D0" w:rsidRPr="000A0FA5" w:rsidRDefault="008113D0" w:rsidP="00E369EF">
            <w:pPr>
              <w:rPr>
                <w:rFonts w:ascii="Arial" w:hAnsi="Arial" w:cs="Arial"/>
                <w:sz w:val="20"/>
                <w:szCs w:val="20"/>
              </w:rPr>
            </w:pPr>
            <w:r w:rsidRPr="00FE621B">
              <w:rPr>
                <w:rFonts w:ascii="Arial" w:hAnsi="Arial" w:cs="Arial"/>
                <w:sz w:val="20"/>
                <w:szCs w:val="20"/>
              </w:rPr>
              <w:t xml:space="preserve"> </w:t>
            </w:r>
            <w:r w:rsidRPr="00FE621B">
              <w:rPr>
                <w:rFonts w:ascii="Arial" w:hAnsi="Arial" w:cs="Arial"/>
                <w:b/>
                <w:sz w:val="20"/>
                <w:szCs w:val="20"/>
              </w:rPr>
              <w:t xml:space="preserve">Reminder: </w:t>
            </w:r>
            <w:r w:rsidRPr="00FE621B">
              <w:rPr>
                <w:rFonts w:ascii="Arial" w:hAnsi="Arial" w:cs="Arial"/>
                <w:sz w:val="20"/>
                <w:szCs w:val="20"/>
              </w:rPr>
              <w:t xml:space="preserve"> You must upload the completed </w:t>
            </w:r>
            <w:r w:rsidRPr="00FE621B">
              <w:rPr>
                <w:rFonts w:ascii="Arial" w:hAnsi="Arial" w:cs="Arial"/>
                <w:sz w:val="20"/>
                <w:szCs w:val="20"/>
                <w:lang w:val="en-US"/>
              </w:rPr>
              <w:t>‘</w:t>
            </w:r>
            <w:r w:rsidRPr="00DB6AE9">
              <w:rPr>
                <w:rFonts w:ascii="Arial" w:hAnsi="Arial" w:cs="Arial"/>
                <w:sz w:val="20"/>
                <w:szCs w:val="20"/>
                <w:lang w:val="en-US"/>
              </w:rPr>
              <w:t>Portfolio of Evidence Checklist</w:t>
            </w:r>
            <w:r>
              <w:rPr>
                <w:rFonts w:ascii="Arial" w:hAnsi="Arial" w:cs="Arial"/>
                <w:sz w:val="20"/>
                <w:szCs w:val="20"/>
                <w:lang w:val="en-US"/>
              </w:rPr>
              <w:t xml:space="preserve">’ </w:t>
            </w:r>
            <w:r w:rsidRPr="00FE621B">
              <w:rPr>
                <w:rFonts w:ascii="Arial" w:hAnsi="Arial" w:cs="Arial"/>
                <w:sz w:val="20"/>
                <w:szCs w:val="20"/>
              </w:rPr>
              <w:t xml:space="preserve">to EPA </w:t>
            </w:r>
            <w:r w:rsidRPr="00FE621B">
              <w:rPr>
                <w:rFonts w:ascii="Arial" w:hAnsi="Arial" w:cs="Arial"/>
                <w:sz w:val="20"/>
                <w:szCs w:val="20"/>
                <w:lang w:val="en-US"/>
              </w:rPr>
              <w:t>Pro</w:t>
            </w:r>
            <w:r w:rsidRPr="00FE621B">
              <w:rPr>
                <w:rFonts w:ascii="Arial" w:hAnsi="Arial" w:cs="Arial"/>
                <w:sz w:val="20"/>
                <w:szCs w:val="20"/>
              </w:rPr>
              <w:t xml:space="preserve"> in </w:t>
            </w:r>
            <w:r>
              <w:rPr>
                <w:rFonts w:ascii="Arial" w:hAnsi="Arial" w:cs="Arial"/>
                <w:sz w:val="20"/>
                <w:szCs w:val="20"/>
              </w:rPr>
              <w:t>W</w:t>
            </w:r>
            <w:r w:rsidRPr="00FE621B">
              <w:rPr>
                <w:rFonts w:ascii="Arial" w:hAnsi="Arial" w:cs="Arial"/>
                <w:sz w:val="20"/>
                <w:szCs w:val="20"/>
              </w:rPr>
              <w:t>ord format</w:t>
            </w:r>
            <w:r>
              <w:rPr>
                <w:rFonts w:ascii="Arial" w:hAnsi="Arial" w:cs="Arial"/>
                <w:sz w:val="20"/>
                <w:szCs w:val="20"/>
              </w:rPr>
              <w:t>.</w:t>
            </w:r>
          </w:p>
        </w:tc>
      </w:tr>
    </w:tbl>
    <w:p w14:paraId="1F1B5DC2" w14:textId="77777777" w:rsidR="008113D0" w:rsidRDefault="008113D0" w:rsidP="008113D0">
      <w:pPr>
        <w:rPr>
          <w:rFonts w:ascii="Arial" w:hAnsi="Arial" w:cs="Arial"/>
          <w:color w:val="FFA300" w:themeColor="accent2"/>
        </w:rPr>
        <w:sectPr w:rsidR="008113D0" w:rsidSect="00A2100D">
          <w:pgSz w:w="11906" w:h="16838"/>
          <w:pgMar w:top="1440" w:right="1440" w:bottom="1440" w:left="1440" w:header="708" w:footer="708" w:gutter="0"/>
          <w:cols w:space="708"/>
          <w:docGrid w:linePitch="360"/>
        </w:sectPr>
      </w:pPr>
    </w:p>
    <w:p w14:paraId="107FEDAD" w14:textId="2B258C50" w:rsidR="00700963" w:rsidRDefault="008113D0" w:rsidP="00B12746">
      <w:pPr>
        <w:pStyle w:val="Heading1-nonewpage"/>
      </w:pPr>
      <w:bookmarkStart w:id="21" w:name="_Hlk84411738"/>
      <w:bookmarkStart w:id="22" w:name="_Toc86243387"/>
      <w:bookmarkEnd w:id="19"/>
      <w:r>
        <w:lastRenderedPageBreak/>
        <w:t>Sample</w:t>
      </w:r>
      <w:r w:rsidRPr="00DA2514">
        <w:t xml:space="preserve"> </w:t>
      </w:r>
      <w:bookmarkEnd w:id="21"/>
      <w:r w:rsidRPr="00BE7EF3">
        <w:t>Apprentice Feedback Form</w:t>
      </w:r>
      <w:r>
        <w:t xml:space="preserve"> for </w:t>
      </w:r>
      <w:r w:rsidR="00A049F3">
        <w:t>Providers/Employer</w:t>
      </w:r>
      <w:bookmarkEnd w:id="22"/>
    </w:p>
    <w:p w14:paraId="2B99F60C" w14:textId="77777777" w:rsidR="008113D0" w:rsidRDefault="008113D0">
      <w:pPr>
        <w:spacing w:before="0" w:after="160" w:line="259" w:lineRule="auto"/>
      </w:pPr>
    </w:p>
    <w:p w14:paraId="0AB44EE6" w14:textId="21D9585F" w:rsidR="008113D0" w:rsidRDefault="008113D0" w:rsidP="00C57E29">
      <w:r w:rsidRPr="00AA1EE6">
        <w:t xml:space="preserve">It is expected that the employer will have regular reviews with the apprentice. </w:t>
      </w:r>
      <w:bookmarkStart w:id="23" w:name="_Hlk85114591"/>
      <w:r w:rsidRPr="00AA1EE6">
        <w:t xml:space="preserve">This </w:t>
      </w:r>
      <w:r>
        <w:t xml:space="preserve">sample </w:t>
      </w:r>
      <w:r w:rsidRPr="00DA2514">
        <w:t xml:space="preserve">Apprentice Feedback Form for </w:t>
      </w:r>
      <w:bookmarkEnd w:id="23"/>
      <w:r w:rsidR="007B7CA3" w:rsidRPr="007B7CA3">
        <w:t xml:space="preserve">Providers &amp; Employers </w:t>
      </w:r>
      <w:r w:rsidRPr="00AA1EE6">
        <w:t>can be used to record these meetings</w:t>
      </w:r>
      <w:r>
        <w:t xml:space="preserve"> or e</w:t>
      </w:r>
      <w:r w:rsidRPr="00AA1EE6">
        <w:t>mployers</w:t>
      </w:r>
      <w:r>
        <w:t>/providers</w:t>
      </w:r>
      <w:r w:rsidRPr="00AA1EE6">
        <w:t xml:space="preserve"> may devise their own forms or systems (electronic or paper-based).</w:t>
      </w:r>
      <w:r>
        <w:t xml:space="preserve"> </w:t>
      </w:r>
    </w:p>
    <w:p w14:paraId="42437E55" w14:textId="77777777" w:rsidR="008113D0" w:rsidRPr="00AA1EE6" w:rsidRDefault="008113D0" w:rsidP="00C57E29">
      <w:r w:rsidRPr="007B015E">
        <w:rPr>
          <w:b/>
          <w:bCs/>
        </w:rPr>
        <w:t>NB</w:t>
      </w:r>
      <w:r>
        <w:t>: This form is not submitted to City &amp; Guilds.</w:t>
      </w:r>
    </w:p>
    <w:p w14:paraId="0B54782B" w14:textId="77777777" w:rsidR="008113D0" w:rsidRDefault="008113D0">
      <w:pPr>
        <w:spacing w:before="0" w:after="160" w:line="259" w:lineRule="auto"/>
      </w:pPr>
    </w:p>
    <w:tbl>
      <w:tblPr>
        <w:tblStyle w:val="EPAdefault"/>
        <w:tblpPr w:leftFromText="181" w:rightFromText="181" w:vertAnchor="text" w:horzAnchor="margin" w:tblpX="-13" w:tblpY="1"/>
        <w:tblW w:w="9206" w:type="dxa"/>
        <w:tblLook w:val="04A0" w:firstRow="1" w:lastRow="0" w:firstColumn="1" w:lastColumn="0" w:noHBand="0" w:noVBand="1"/>
      </w:tblPr>
      <w:tblGrid>
        <w:gridCol w:w="2323"/>
        <w:gridCol w:w="4064"/>
        <w:gridCol w:w="1560"/>
        <w:gridCol w:w="1259"/>
      </w:tblGrid>
      <w:tr w:rsidR="00C57E29" w:rsidRPr="00BE7EF3" w14:paraId="4DF7A4F8" w14:textId="77777777" w:rsidTr="00577AF7">
        <w:trPr>
          <w:cnfStyle w:val="100000000000" w:firstRow="1" w:lastRow="0" w:firstColumn="0" w:lastColumn="0" w:oddVBand="0" w:evenVBand="0" w:oddHBand="0" w:evenHBand="0" w:firstRowFirstColumn="0" w:firstRowLastColumn="0" w:lastRowFirstColumn="0" w:lastRowLastColumn="0"/>
          <w:trHeight w:val="270"/>
        </w:trPr>
        <w:tc>
          <w:tcPr>
            <w:tcW w:w="9206" w:type="dxa"/>
            <w:gridSpan w:val="4"/>
          </w:tcPr>
          <w:p w14:paraId="0F0500AD" w14:textId="77777777" w:rsidR="00C57E29" w:rsidRPr="00BE7EF3" w:rsidRDefault="00C57E29" w:rsidP="00577AF7">
            <w:pPr>
              <w:ind w:right="670"/>
              <w:rPr>
                <w:rFonts w:cs="Arial"/>
                <w:color w:val="BFBFBF"/>
              </w:rPr>
            </w:pPr>
          </w:p>
        </w:tc>
      </w:tr>
      <w:tr w:rsidR="008113D0" w:rsidRPr="00BE7EF3" w14:paraId="3DD1E117" w14:textId="77777777" w:rsidTr="00577AF7">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68BC58F2" w14:textId="77777777" w:rsidR="008113D0" w:rsidRPr="00BE7EF3" w:rsidRDefault="008113D0" w:rsidP="00577AF7">
            <w:pPr>
              <w:rPr>
                <w:rFonts w:cs="Arial"/>
                <w:b/>
              </w:rPr>
            </w:pPr>
            <w:r w:rsidRPr="00BE7EF3">
              <w:rPr>
                <w:rFonts w:eastAsia="CongressSans,Times New Roman" w:cs="Arial"/>
                <w:b/>
                <w:bCs/>
              </w:rPr>
              <w:t>Apprentice name</w:t>
            </w:r>
          </w:p>
        </w:tc>
        <w:tc>
          <w:tcPr>
            <w:tcW w:w="4064" w:type="dxa"/>
            <w:hideMark/>
          </w:tcPr>
          <w:p w14:paraId="1CAD397F" w14:textId="77777777" w:rsidR="008113D0" w:rsidRPr="00BE7EF3" w:rsidRDefault="008113D0" w:rsidP="00577AF7">
            <w:pPr>
              <w:rPr>
                <w:rFonts w:cs="Arial"/>
                <w:bCs/>
                <w:color w:val="BFBFBF"/>
              </w:rPr>
            </w:pPr>
          </w:p>
        </w:tc>
        <w:tc>
          <w:tcPr>
            <w:tcW w:w="1560" w:type="dxa"/>
            <w:hideMark/>
          </w:tcPr>
          <w:p w14:paraId="3C838119" w14:textId="77777777" w:rsidR="008113D0" w:rsidRPr="00BE7EF3" w:rsidRDefault="008113D0" w:rsidP="00577AF7">
            <w:pPr>
              <w:rPr>
                <w:rFonts w:cs="Arial"/>
                <w:b/>
              </w:rPr>
            </w:pPr>
            <w:r w:rsidRPr="00BE7EF3">
              <w:rPr>
                <w:rFonts w:eastAsia="CongressSans,Times New Roman" w:cs="Arial"/>
                <w:b/>
                <w:bCs/>
              </w:rPr>
              <w:t>Enrolment number</w:t>
            </w:r>
          </w:p>
        </w:tc>
        <w:tc>
          <w:tcPr>
            <w:tcW w:w="1259" w:type="dxa"/>
          </w:tcPr>
          <w:p w14:paraId="1BFC6C42" w14:textId="77777777" w:rsidR="008113D0" w:rsidRPr="00BE7EF3" w:rsidRDefault="008113D0" w:rsidP="00577AF7">
            <w:pPr>
              <w:ind w:right="670"/>
              <w:rPr>
                <w:rFonts w:cs="Arial"/>
                <w:color w:val="BFBFBF"/>
              </w:rPr>
            </w:pPr>
          </w:p>
        </w:tc>
      </w:tr>
      <w:tr w:rsidR="008113D0" w:rsidRPr="00BE7EF3" w14:paraId="095601C6" w14:textId="77777777" w:rsidTr="00577AF7">
        <w:trPr>
          <w:cnfStyle w:val="000000010000" w:firstRow="0" w:lastRow="0" w:firstColumn="0" w:lastColumn="0" w:oddVBand="0" w:evenVBand="0" w:oddHBand="0" w:evenHBand="1" w:firstRowFirstColumn="0" w:firstRowLastColumn="0" w:lastRowFirstColumn="0" w:lastRowLastColumn="0"/>
          <w:trHeight w:val="771"/>
        </w:trPr>
        <w:tc>
          <w:tcPr>
            <w:tcW w:w="2323" w:type="dxa"/>
          </w:tcPr>
          <w:p w14:paraId="37B50347" w14:textId="77777777" w:rsidR="008113D0" w:rsidRPr="00BE7EF3" w:rsidRDefault="008113D0" w:rsidP="00577AF7">
            <w:pPr>
              <w:rPr>
                <w:rFonts w:eastAsia="CongressSans,Times New Roman" w:cs="Arial"/>
                <w:b/>
                <w:bCs/>
              </w:rPr>
            </w:pPr>
            <w:r w:rsidRPr="00BE7EF3">
              <w:rPr>
                <w:rFonts w:eastAsia="CongressSans,Times New Roman" w:cs="Arial"/>
                <w:b/>
                <w:bCs/>
              </w:rPr>
              <w:t>Assessment method &amp; title</w:t>
            </w:r>
          </w:p>
        </w:tc>
        <w:tc>
          <w:tcPr>
            <w:tcW w:w="6883" w:type="dxa"/>
            <w:gridSpan w:val="3"/>
          </w:tcPr>
          <w:p w14:paraId="364B7F0E" w14:textId="77777777" w:rsidR="008113D0" w:rsidRPr="00BE7EF3" w:rsidRDefault="008113D0" w:rsidP="00577AF7">
            <w:pPr>
              <w:rPr>
                <w:rFonts w:cs="Arial"/>
                <w:color w:val="BFBFBF"/>
              </w:rPr>
            </w:pPr>
          </w:p>
        </w:tc>
      </w:tr>
      <w:tr w:rsidR="008113D0" w:rsidRPr="00BE7EF3" w14:paraId="3AC9FFBC" w14:textId="77777777" w:rsidTr="00577AF7">
        <w:trPr>
          <w:cnfStyle w:val="000000100000" w:firstRow="0" w:lastRow="0" w:firstColumn="0" w:lastColumn="0" w:oddVBand="0" w:evenVBand="0" w:oddHBand="1" w:evenHBand="0" w:firstRowFirstColumn="0" w:firstRowLastColumn="0" w:lastRowFirstColumn="0" w:lastRowLastColumn="0"/>
          <w:trHeight w:val="771"/>
        </w:trPr>
        <w:tc>
          <w:tcPr>
            <w:tcW w:w="2323" w:type="dxa"/>
            <w:hideMark/>
          </w:tcPr>
          <w:p w14:paraId="438EB98F" w14:textId="182201F3" w:rsidR="008113D0" w:rsidRPr="00BE7EF3" w:rsidRDefault="00A049F3" w:rsidP="00577AF7">
            <w:pPr>
              <w:rPr>
                <w:rFonts w:cs="Arial"/>
                <w:b/>
              </w:rPr>
            </w:pPr>
            <w:r w:rsidRPr="00A049F3">
              <w:rPr>
                <w:rFonts w:eastAsia="CongressSans,Times New Roman" w:cs="Arial"/>
                <w:b/>
                <w:bCs/>
              </w:rPr>
              <w:t>Provider/Employer</w:t>
            </w:r>
          </w:p>
        </w:tc>
        <w:tc>
          <w:tcPr>
            <w:tcW w:w="4064" w:type="dxa"/>
            <w:hideMark/>
          </w:tcPr>
          <w:p w14:paraId="5571785E" w14:textId="77777777" w:rsidR="008113D0" w:rsidRPr="00BE7EF3" w:rsidRDefault="008113D0" w:rsidP="00577AF7">
            <w:pPr>
              <w:rPr>
                <w:rFonts w:cs="Arial"/>
                <w:color w:val="BFBFBF"/>
              </w:rPr>
            </w:pPr>
          </w:p>
        </w:tc>
        <w:tc>
          <w:tcPr>
            <w:tcW w:w="1560" w:type="dxa"/>
            <w:hideMark/>
          </w:tcPr>
          <w:p w14:paraId="7D238AAE" w14:textId="77777777" w:rsidR="008113D0" w:rsidRPr="00BE7EF3" w:rsidRDefault="008113D0" w:rsidP="00577AF7">
            <w:pPr>
              <w:rPr>
                <w:rFonts w:cs="Arial"/>
                <w:b/>
              </w:rPr>
            </w:pPr>
            <w:r w:rsidRPr="00BE7EF3">
              <w:rPr>
                <w:rFonts w:eastAsia="CongressSans,Times New Roman" w:cs="Arial"/>
                <w:b/>
                <w:bCs/>
              </w:rPr>
              <w:t>Date of End-point Assessment</w:t>
            </w:r>
          </w:p>
        </w:tc>
        <w:tc>
          <w:tcPr>
            <w:tcW w:w="1259" w:type="dxa"/>
            <w:hideMark/>
          </w:tcPr>
          <w:p w14:paraId="578C41ED" w14:textId="77777777" w:rsidR="008113D0" w:rsidRPr="00BE7EF3" w:rsidRDefault="008113D0" w:rsidP="00577AF7">
            <w:pPr>
              <w:rPr>
                <w:rFonts w:cs="Arial"/>
                <w:color w:val="BFBFBF"/>
              </w:rPr>
            </w:pPr>
          </w:p>
        </w:tc>
      </w:tr>
    </w:tbl>
    <w:p w14:paraId="15D152B3" w14:textId="1A220371" w:rsidR="008113D0" w:rsidRDefault="008113D0">
      <w:pPr>
        <w:spacing w:before="0" w:after="160" w:line="259" w:lineRule="auto"/>
      </w:pPr>
    </w:p>
    <w:tbl>
      <w:tblPr>
        <w:tblStyle w:val="EPAdefault"/>
        <w:tblW w:w="9214" w:type="dxa"/>
        <w:tblLook w:val="01E0" w:firstRow="1" w:lastRow="1" w:firstColumn="1" w:lastColumn="1" w:noHBand="0" w:noVBand="0"/>
      </w:tblPr>
      <w:tblGrid>
        <w:gridCol w:w="1559"/>
        <w:gridCol w:w="7655"/>
      </w:tblGrid>
      <w:tr w:rsidR="008113D0" w:rsidRPr="00BE7EF3" w14:paraId="71A34716" w14:textId="77777777" w:rsidTr="00C57E29">
        <w:trPr>
          <w:cnfStyle w:val="100000000000" w:firstRow="1" w:lastRow="0" w:firstColumn="0" w:lastColumn="0" w:oddVBand="0" w:evenVBand="0" w:oddHBand="0" w:evenHBand="0" w:firstRowFirstColumn="0" w:firstRowLastColumn="0" w:lastRowFirstColumn="0" w:lastRowLastColumn="0"/>
        </w:trPr>
        <w:tc>
          <w:tcPr>
            <w:tcW w:w="1559" w:type="dxa"/>
            <w:hideMark/>
          </w:tcPr>
          <w:p w14:paraId="3912DF42" w14:textId="77777777" w:rsidR="008113D0" w:rsidRPr="00BE7EF3" w:rsidRDefault="008113D0" w:rsidP="00E369EF">
            <w:pPr>
              <w:spacing w:before="80" w:after="80" w:line="260" w:lineRule="exact"/>
              <w:ind w:left="57"/>
              <w:rPr>
                <w:rFonts w:cs="Arial"/>
                <w:b w:val="0"/>
                <w:color w:val="FFFFFF"/>
              </w:rPr>
            </w:pPr>
            <w:r w:rsidRPr="00BE7EF3">
              <w:rPr>
                <w:rFonts w:eastAsia="CongressSans" w:cs="Arial"/>
                <w:bCs/>
                <w:color w:val="FFFFFF"/>
              </w:rPr>
              <w:t>Task / AO</w:t>
            </w:r>
          </w:p>
        </w:tc>
        <w:tc>
          <w:tcPr>
            <w:tcW w:w="7655" w:type="dxa"/>
            <w:hideMark/>
          </w:tcPr>
          <w:p w14:paraId="240BBECB" w14:textId="77777777" w:rsidR="008113D0" w:rsidRPr="00BE7EF3" w:rsidRDefault="008113D0" w:rsidP="00E369EF">
            <w:pPr>
              <w:spacing w:before="80" w:after="80" w:line="260" w:lineRule="exact"/>
              <w:ind w:left="57"/>
              <w:rPr>
                <w:rFonts w:cs="Arial"/>
                <w:b w:val="0"/>
                <w:color w:val="FFFFFF"/>
              </w:rPr>
            </w:pPr>
            <w:r w:rsidRPr="00BE7EF3">
              <w:rPr>
                <w:rFonts w:eastAsia="CongressSans" w:cs="Arial"/>
                <w:bCs/>
                <w:color w:val="FFFFFF"/>
              </w:rPr>
              <w:t>Feedback</w:t>
            </w:r>
          </w:p>
        </w:tc>
      </w:tr>
      <w:tr w:rsidR="008113D0" w:rsidRPr="00BE7EF3" w14:paraId="36A8B7CD" w14:textId="77777777" w:rsidTr="00C57E29">
        <w:trPr>
          <w:cnfStyle w:val="000000100000" w:firstRow="0" w:lastRow="0" w:firstColumn="0" w:lastColumn="0" w:oddVBand="0" w:evenVBand="0" w:oddHBand="1" w:evenHBand="0" w:firstRowFirstColumn="0" w:firstRowLastColumn="0" w:lastRowFirstColumn="0" w:lastRowLastColumn="0"/>
          <w:trHeight w:val="2259"/>
        </w:trPr>
        <w:tc>
          <w:tcPr>
            <w:tcW w:w="1559" w:type="dxa"/>
          </w:tcPr>
          <w:p w14:paraId="1FEB12ED" w14:textId="77777777" w:rsidR="008113D0" w:rsidRPr="00BE7EF3" w:rsidRDefault="008113D0" w:rsidP="00E369EF">
            <w:pPr>
              <w:rPr>
                <w:rFonts w:cs="Arial"/>
              </w:rPr>
            </w:pPr>
          </w:p>
          <w:p w14:paraId="1841D25C" w14:textId="77777777" w:rsidR="008113D0" w:rsidRPr="00BE7EF3" w:rsidRDefault="008113D0" w:rsidP="00E369EF">
            <w:pPr>
              <w:rPr>
                <w:rFonts w:cs="Arial"/>
              </w:rPr>
            </w:pPr>
          </w:p>
        </w:tc>
        <w:tc>
          <w:tcPr>
            <w:tcW w:w="7655" w:type="dxa"/>
          </w:tcPr>
          <w:p w14:paraId="302FD91B" w14:textId="77777777" w:rsidR="008113D0" w:rsidRPr="00BE7EF3" w:rsidRDefault="008113D0" w:rsidP="00E369EF">
            <w:pPr>
              <w:rPr>
                <w:rFonts w:cs="Arial"/>
              </w:rPr>
            </w:pPr>
          </w:p>
        </w:tc>
      </w:tr>
      <w:tr w:rsidR="008113D0" w:rsidRPr="00BE7EF3" w14:paraId="5AC8A923" w14:textId="77777777" w:rsidTr="00C57E29">
        <w:trPr>
          <w:cnfStyle w:val="000000010000" w:firstRow="0" w:lastRow="0" w:firstColumn="0" w:lastColumn="0" w:oddVBand="0" w:evenVBand="0" w:oddHBand="0" w:evenHBand="1" w:firstRowFirstColumn="0" w:firstRowLastColumn="0" w:lastRowFirstColumn="0" w:lastRowLastColumn="0"/>
          <w:trHeight w:val="2259"/>
        </w:trPr>
        <w:tc>
          <w:tcPr>
            <w:tcW w:w="1559" w:type="dxa"/>
          </w:tcPr>
          <w:p w14:paraId="01A008E5" w14:textId="77777777" w:rsidR="008113D0" w:rsidRPr="00BE7EF3" w:rsidRDefault="008113D0" w:rsidP="00E369EF">
            <w:pPr>
              <w:rPr>
                <w:rFonts w:cs="Arial"/>
              </w:rPr>
            </w:pPr>
          </w:p>
        </w:tc>
        <w:tc>
          <w:tcPr>
            <w:tcW w:w="7655" w:type="dxa"/>
          </w:tcPr>
          <w:p w14:paraId="7381EF5D" w14:textId="77777777" w:rsidR="008113D0" w:rsidRPr="00BE7EF3" w:rsidRDefault="008113D0" w:rsidP="00E369EF">
            <w:pPr>
              <w:rPr>
                <w:rFonts w:cs="Arial"/>
              </w:rPr>
            </w:pPr>
          </w:p>
        </w:tc>
      </w:tr>
    </w:tbl>
    <w:p w14:paraId="25EABAF4" w14:textId="77777777" w:rsidR="008113D0" w:rsidRDefault="008113D0">
      <w:pPr>
        <w:spacing w:before="0" w:after="160" w:line="259" w:lineRule="auto"/>
      </w:pPr>
    </w:p>
    <w:p w14:paraId="57BD738A" w14:textId="77777777" w:rsidR="008113D0" w:rsidRDefault="008113D0">
      <w:pPr>
        <w:spacing w:before="0" w:after="160" w:line="259" w:lineRule="auto"/>
        <w:sectPr w:rsidR="008113D0" w:rsidSect="00A2100D">
          <w:headerReference w:type="default" r:id="rId22"/>
          <w:footerReference w:type="default" r:id="rId23"/>
          <w:headerReference w:type="first" r:id="rId24"/>
          <w:pgSz w:w="11906" w:h="16838" w:code="9"/>
          <w:pgMar w:top="1418" w:right="1418" w:bottom="1418" w:left="1418" w:header="709" w:footer="709" w:gutter="567"/>
          <w:cols w:space="708"/>
          <w:docGrid w:linePitch="360"/>
        </w:sectPr>
      </w:pPr>
    </w:p>
    <w:p w14:paraId="38997862" w14:textId="77777777" w:rsidR="008439DF" w:rsidRDefault="008439DF" w:rsidP="008439DF">
      <w:pPr>
        <w:pStyle w:val="Heading1"/>
        <w:numPr>
          <w:ilvl w:val="0"/>
          <w:numId w:val="0"/>
        </w:numPr>
      </w:pPr>
      <w:bookmarkStart w:id="24" w:name="_Toc74739055"/>
      <w:bookmarkStart w:id="25" w:name="_Toc86243388"/>
      <w:r>
        <w:lastRenderedPageBreak/>
        <w:t>Contact Us</w:t>
      </w:r>
      <w:bookmarkEnd w:id="24"/>
      <w:bookmarkEnd w:id="25"/>
    </w:p>
    <w:tbl>
      <w:tblPr>
        <w:tblStyle w:val="EPABoxedtable"/>
        <w:tblW w:w="0" w:type="auto"/>
        <w:tblLook w:val="04A0" w:firstRow="1" w:lastRow="0" w:firstColumn="1" w:lastColumn="0" w:noHBand="0" w:noVBand="1"/>
      </w:tblPr>
      <w:tblGrid>
        <w:gridCol w:w="5143"/>
        <w:gridCol w:w="3911"/>
      </w:tblGrid>
      <w:tr w:rsidR="008439DF" w14:paraId="200906FB" w14:textId="77777777" w:rsidTr="001368B0">
        <w:tc>
          <w:tcPr>
            <w:tcW w:w="5143" w:type="dxa"/>
          </w:tcPr>
          <w:p w14:paraId="72AC2423" w14:textId="77777777" w:rsidR="008439DF" w:rsidRDefault="008439DF" w:rsidP="001368B0">
            <w:r>
              <w:t>EPA Gateway Team: Initial Reservation &amp; Gateway</w:t>
            </w:r>
          </w:p>
        </w:tc>
        <w:tc>
          <w:tcPr>
            <w:tcW w:w="3911" w:type="dxa"/>
          </w:tcPr>
          <w:p w14:paraId="50F34774" w14:textId="77777777" w:rsidR="008439DF" w:rsidRDefault="00816D76" w:rsidP="001368B0">
            <w:hyperlink r:id="rId25" w:history="1">
              <w:r w:rsidR="008439DF" w:rsidRPr="0082386B">
                <w:rPr>
                  <w:rStyle w:val="Hyperlink"/>
                </w:rPr>
                <w:t>epa.gateway@cityandguilds.com</w:t>
              </w:r>
            </w:hyperlink>
          </w:p>
        </w:tc>
      </w:tr>
      <w:tr w:rsidR="008439DF" w14:paraId="08AF7682" w14:textId="77777777" w:rsidTr="001368B0">
        <w:tc>
          <w:tcPr>
            <w:tcW w:w="5143" w:type="dxa"/>
          </w:tcPr>
          <w:p w14:paraId="155D9CDC" w14:textId="77777777" w:rsidR="008439DF" w:rsidRDefault="008439DF" w:rsidP="001368B0">
            <w:r>
              <w:t xml:space="preserve">EPA Events Team: Bookings &amp; Cancellations (Post Gateway) </w:t>
            </w:r>
            <w:r>
              <w:tab/>
            </w:r>
          </w:p>
        </w:tc>
        <w:tc>
          <w:tcPr>
            <w:tcW w:w="3911" w:type="dxa"/>
          </w:tcPr>
          <w:p w14:paraId="435756F3" w14:textId="77777777" w:rsidR="008439DF" w:rsidRDefault="00816D76" w:rsidP="001368B0">
            <w:hyperlink r:id="rId26" w:history="1">
              <w:r w:rsidR="008439DF" w:rsidRPr="0082386B">
                <w:rPr>
                  <w:rStyle w:val="Hyperlink"/>
                </w:rPr>
                <w:t>EPA@cityandguilds.com</w:t>
              </w:r>
            </w:hyperlink>
          </w:p>
        </w:tc>
      </w:tr>
      <w:tr w:rsidR="008439DF" w14:paraId="46C7A6C2" w14:textId="77777777" w:rsidTr="001368B0">
        <w:tc>
          <w:tcPr>
            <w:tcW w:w="5143" w:type="dxa"/>
          </w:tcPr>
          <w:p w14:paraId="4E61FE9D" w14:textId="77777777" w:rsidR="008439DF" w:rsidRDefault="008439DF" w:rsidP="001368B0">
            <w:r>
              <w:t>EPA Customer Success Team: Including EPA Pro support</w:t>
            </w:r>
          </w:p>
        </w:tc>
        <w:tc>
          <w:tcPr>
            <w:tcW w:w="3911" w:type="dxa"/>
          </w:tcPr>
          <w:p w14:paraId="2071BF61" w14:textId="77777777" w:rsidR="008439DF" w:rsidRDefault="00816D76" w:rsidP="001368B0">
            <w:hyperlink r:id="rId27" w:history="1">
              <w:r w:rsidR="008439DF" w:rsidRPr="0082386B">
                <w:rPr>
                  <w:rStyle w:val="Hyperlink"/>
                </w:rPr>
                <w:t>onboardingEPA@cityandguilds.com</w:t>
              </w:r>
            </w:hyperlink>
          </w:p>
        </w:tc>
      </w:tr>
      <w:tr w:rsidR="008439DF" w14:paraId="1AB4C550" w14:textId="77777777" w:rsidTr="001368B0">
        <w:tc>
          <w:tcPr>
            <w:tcW w:w="5143" w:type="dxa"/>
          </w:tcPr>
          <w:p w14:paraId="745534FE" w14:textId="77777777" w:rsidR="008439DF" w:rsidRDefault="008439DF" w:rsidP="001368B0">
            <w:r w:rsidRPr="00F60C7C">
              <w:rPr>
                <w:rFonts w:cs="Avenir LT Std 35 Light"/>
                <w:color w:val="000000"/>
              </w:rPr>
              <w:t>Technical Advisors: Sector Specific Guidance</w:t>
            </w:r>
          </w:p>
        </w:tc>
        <w:tc>
          <w:tcPr>
            <w:tcW w:w="3911" w:type="dxa"/>
          </w:tcPr>
          <w:p w14:paraId="03DEF049" w14:textId="77777777" w:rsidR="008439DF" w:rsidRDefault="00816D76" w:rsidP="001368B0">
            <w:hyperlink r:id="rId28" w:history="1">
              <w:r w:rsidR="008439DF" w:rsidRPr="00F60C7C">
                <w:rPr>
                  <w:rStyle w:val="Hyperlink"/>
                </w:rPr>
                <w:t>Technical Advisors contact details</w:t>
              </w:r>
            </w:hyperlink>
          </w:p>
        </w:tc>
      </w:tr>
      <w:tr w:rsidR="008439DF" w14:paraId="4A142FD7" w14:textId="77777777" w:rsidTr="001368B0">
        <w:tc>
          <w:tcPr>
            <w:tcW w:w="5143" w:type="dxa"/>
          </w:tcPr>
          <w:p w14:paraId="240248A9" w14:textId="77777777" w:rsidR="008439DF" w:rsidRDefault="008439DF" w:rsidP="001368B0">
            <w:r>
              <w:t>City &amp; Guilds Sales Team</w:t>
            </w:r>
          </w:p>
        </w:tc>
        <w:tc>
          <w:tcPr>
            <w:tcW w:w="3911" w:type="dxa"/>
          </w:tcPr>
          <w:p w14:paraId="06AA3086" w14:textId="77777777" w:rsidR="008439DF" w:rsidRDefault="00816D76" w:rsidP="001368B0">
            <w:hyperlink r:id="rId29" w:history="1">
              <w:r w:rsidR="008439DF" w:rsidRPr="0082386B">
                <w:rPr>
                  <w:rStyle w:val="Hyperlink"/>
                </w:rPr>
                <w:t>directsales@cityandguilds.com</w:t>
              </w:r>
            </w:hyperlink>
          </w:p>
        </w:tc>
      </w:tr>
      <w:tr w:rsidR="008439DF" w14:paraId="36B0DD65" w14:textId="77777777" w:rsidTr="001368B0">
        <w:tc>
          <w:tcPr>
            <w:tcW w:w="5143" w:type="dxa"/>
          </w:tcPr>
          <w:p w14:paraId="037C1690" w14:textId="77777777" w:rsidR="008439DF" w:rsidRDefault="008439DF" w:rsidP="001368B0">
            <w:r>
              <w:t>ILM Sales team</w:t>
            </w:r>
          </w:p>
        </w:tc>
        <w:tc>
          <w:tcPr>
            <w:tcW w:w="3911" w:type="dxa"/>
          </w:tcPr>
          <w:p w14:paraId="4A7A426B" w14:textId="77777777" w:rsidR="008439DF" w:rsidRDefault="008439DF" w:rsidP="001368B0">
            <w:r>
              <w:t>01543 266 867</w:t>
            </w:r>
          </w:p>
          <w:p w14:paraId="4F52CDE0" w14:textId="77777777" w:rsidR="008439DF" w:rsidRDefault="00816D76" w:rsidP="001368B0">
            <w:hyperlink r:id="rId30" w:history="1">
              <w:r w:rsidR="008439DF" w:rsidRPr="0082386B">
                <w:rPr>
                  <w:rStyle w:val="Hyperlink"/>
                </w:rPr>
                <w:t>customer@i-l-m.com</w:t>
              </w:r>
            </w:hyperlink>
          </w:p>
        </w:tc>
      </w:tr>
      <w:tr w:rsidR="008439DF" w14:paraId="61C43205" w14:textId="77777777" w:rsidTr="001368B0">
        <w:tc>
          <w:tcPr>
            <w:tcW w:w="5143" w:type="dxa"/>
          </w:tcPr>
          <w:p w14:paraId="3A2A4F6C" w14:textId="77777777" w:rsidR="008439DF" w:rsidRDefault="008439DF" w:rsidP="001368B0">
            <w:r>
              <w:t>City &amp; Guilds Customer Services team</w:t>
            </w:r>
          </w:p>
        </w:tc>
        <w:tc>
          <w:tcPr>
            <w:tcW w:w="3911" w:type="dxa"/>
          </w:tcPr>
          <w:p w14:paraId="0435B303" w14:textId="77777777" w:rsidR="008439DF" w:rsidRDefault="008439DF" w:rsidP="001368B0">
            <w:r>
              <w:t>0844 543 0000 (option 5 EPA)</w:t>
            </w:r>
          </w:p>
          <w:p w14:paraId="1B21263A" w14:textId="77777777" w:rsidR="008439DF" w:rsidRDefault="00816D76" w:rsidP="001368B0">
            <w:hyperlink r:id="rId31" w:history="1">
              <w:r w:rsidR="008439DF" w:rsidRPr="0082386B">
                <w:rPr>
                  <w:rStyle w:val="Hyperlink"/>
                </w:rPr>
                <w:t>centresupport@cityandguilds.com</w:t>
              </w:r>
            </w:hyperlink>
          </w:p>
        </w:tc>
      </w:tr>
      <w:tr w:rsidR="008439DF" w14:paraId="6AF20369" w14:textId="77777777" w:rsidTr="001368B0">
        <w:tc>
          <w:tcPr>
            <w:tcW w:w="5143" w:type="dxa"/>
          </w:tcPr>
          <w:p w14:paraId="3EBFD770" w14:textId="77777777" w:rsidR="008439DF" w:rsidRDefault="008439DF" w:rsidP="001368B0">
            <w:r>
              <w:t>ILM Customer Services team</w:t>
            </w:r>
          </w:p>
        </w:tc>
        <w:tc>
          <w:tcPr>
            <w:tcW w:w="3911" w:type="dxa"/>
          </w:tcPr>
          <w:p w14:paraId="60B8B38F" w14:textId="77777777" w:rsidR="008439DF" w:rsidRDefault="008439DF" w:rsidP="001368B0">
            <w:r>
              <w:t>01543 266 867</w:t>
            </w:r>
          </w:p>
          <w:p w14:paraId="28CD66EB" w14:textId="77777777" w:rsidR="008439DF" w:rsidRDefault="00816D76" w:rsidP="001368B0">
            <w:hyperlink r:id="rId32" w:history="1">
              <w:r w:rsidR="008439DF" w:rsidRPr="0082386B">
                <w:rPr>
                  <w:rStyle w:val="Hyperlink"/>
                </w:rPr>
                <w:t>customer@i-l-m.com</w:t>
              </w:r>
            </w:hyperlink>
          </w:p>
        </w:tc>
      </w:tr>
      <w:tr w:rsidR="008439DF" w14:paraId="0F36AC4D" w14:textId="77777777" w:rsidTr="001368B0">
        <w:tc>
          <w:tcPr>
            <w:tcW w:w="5143" w:type="dxa"/>
          </w:tcPr>
          <w:p w14:paraId="6179BC44" w14:textId="77777777" w:rsidR="008439DF" w:rsidRDefault="008439DF" w:rsidP="001368B0">
            <w:r>
              <w:t>Digital Sales: on-programme delivery resources</w:t>
            </w:r>
          </w:p>
        </w:tc>
        <w:tc>
          <w:tcPr>
            <w:tcW w:w="3911" w:type="dxa"/>
          </w:tcPr>
          <w:p w14:paraId="163876EA" w14:textId="77777777" w:rsidR="008439DF" w:rsidRDefault="00816D76" w:rsidP="001368B0">
            <w:hyperlink r:id="rId33" w:history="1">
              <w:r w:rsidR="008439DF" w:rsidRPr="0082386B">
                <w:rPr>
                  <w:rStyle w:val="Hyperlink"/>
                </w:rPr>
                <w:t>Digitalsales@cityandguilds.com</w:t>
              </w:r>
            </w:hyperlink>
          </w:p>
        </w:tc>
      </w:tr>
      <w:tr w:rsidR="008439DF" w14:paraId="3D705296" w14:textId="77777777" w:rsidTr="001368B0">
        <w:tc>
          <w:tcPr>
            <w:tcW w:w="5143" w:type="dxa"/>
          </w:tcPr>
          <w:p w14:paraId="3F7CCFC7" w14:textId="77777777" w:rsidR="008439DF" w:rsidRDefault="008439DF" w:rsidP="001368B0">
            <w:r>
              <w:t>Digital Credentials</w:t>
            </w:r>
          </w:p>
        </w:tc>
        <w:tc>
          <w:tcPr>
            <w:tcW w:w="3911" w:type="dxa"/>
          </w:tcPr>
          <w:p w14:paraId="323BDBE9" w14:textId="77777777" w:rsidR="008439DF" w:rsidRDefault="00816D76" w:rsidP="001368B0">
            <w:hyperlink r:id="rId34" w:history="1">
              <w:r w:rsidR="008439DF" w:rsidRPr="0082386B">
                <w:rPr>
                  <w:rStyle w:val="Hyperlink"/>
                </w:rPr>
                <w:t>digitalsupport@cityandguilds.com</w:t>
              </w:r>
            </w:hyperlink>
          </w:p>
        </w:tc>
      </w:tr>
      <w:tr w:rsidR="008439DF" w14:paraId="4237FA97" w14:textId="77777777" w:rsidTr="001368B0">
        <w:tc>
          <w:tcPr>
            <w:tcW w:w="5143" w:type="dxa"/>
          </w:tcPr>
          <w:p w14:paraId="191D0F46" w14:textId="77777777" w:rsidR="008439DF" w:rsidRDefault="008439DF" w:rsidP="001368B0">
            <w:r>
              <w:t>Digital Credentials: bulk email uploads</w:t>
            </w:r>
          </w:p>
        </w:tc>
        <w:tc>
          <w:tcPr>
            <w:tcW w:w="3911" w:type="dxa"/>
          </w:tcPr>
          <w:p w14:paraId="0ADFAE8C" w14:textId="77777777" w:rsidR="008439DF" w:rsidRDefault="00816D76" w:rsidP="001368B0">
            <w:hyperlink r:id="rId35" w:history="1">
              <w:r w:rsidR="008439DF" w:rsidRPr="0082386B">
                <w:rPr>
                  <w:rStyle w:val="Hyperlink"/>
                </w:rPr>
                <w:t>DCServiceTeam@cityandguilds.com</w:t>
              </w:r>
            </w:hyperlink>
          </w:p>
        </w:tc>
      </w:tr>
    </w:tbl>
    <w:p w14:paraId="78954280" w14:textId="77777777" w:rsidR="008439DF" w:rsidRDefault="008439DF">
      <w:pPr>
        <w:spacing w:before="0" w:after="160" w:line="259" w:lineRule="auto"/>
      </w:pPr>
    </w:p>
    <w:p w14:paraId="11252BED" w14:textId="77777777" w:rsidR="008439DF" w:rsidRDefault="008439DF">
      <w:pPr>
        <w:spacing w:before="0" w:after="160" w:line="259" w:lineRule="auto"/>
      </w:pPr>
      <w:r>
        <w:br w:type="page"/>
      </w:r>
    </w:p>
    <w:p w14:paraId="5A12EDA6" w14:textId="77777777" w:rsidR="00FB0688" w:rsidRDefault="00FB0688">
      <w:pPr>
        <w:spacing w:before="0" w:after="160" w:line="259" w:lineRule="auto"/>
      </w:pPr>
    </w:p>
    <w:p w14:paraId="2333EF3E" w14:textId="77777777" w:rsidR="00EB7190" w:rsidRDefault="00EB7190" w:rsidP="00004705">
      <w:pPr>
        <w:spacing w:before="0" w:after="160" w:line="259" w:lineRule="auto"/>
      </w:pPr>
    </w:p>
    <w:p w14:paraId="1A6DF39E" w14:textId="77777777" w:rsidR="00EB7190" w:rsidRDefault="00EB7190">
      <w:pPr>
        <w:spacing w:before="0" w:after="160" w:line="259" w:lineRule="auto"/>
      </w:pPr>
    </w:p>
    <w:p w14:paraId="0727C2ED" w14:textId="77777777" w:rsidR="00EB7190" w:rsidRDefault="00EB7190">
      <w:pPr>
        <w:spacing w:before="0" w:after="160" w:line="259" w:lineRule="auto"/>
      </w:pPr>
      <w:r>
        <w:rPr>
          <w:noProof/>
        </w:rPr>
        <mc:AlternateContent>
          <mc:Choice Requires="wpg">
            <w:drawing>
              <wp:anchor distT="0" distB="0" distL="114300" distR="114300" simplePos="0" relativeHeight="251659264" behindDoc="1" locked="1" layoutInCell="1" allowOverlap="1" wp14:anchorId="59B2391D" wp14:editId="2545FED4">
                <wp:simplePos x="0" y="0"/>
                <wp:positionH relativeFrom="page">
                  <wp:align>left</wp:align>
                </wp:positionH>
                <wp:positionV relativeFrom="page">
                  <wp:align>top</wp:align>
                </wp:positionV>
                <wp:extent cx="7560000" cy="10692000"/>
                <wp:effectExtent l="0" t="0" r="3175" b="0"/>
                <wp:wrapNone/>
                <wp:docPr id="12" name="Group 12"/>
                <wp:cNvGraphicFramePr/>
                <a:graphic xmlns:a="http://schemas.openxmlformats.org/drawingml/2006/main">
                  <a:graphicData uri="http://schemas.microsoft.com/office/word/2010/wordprocessingGroup">
                    <wpg:wgp>
                      <wpg:cNvGrpSpPr/>
                      <wpg:grpSpPr>
                        <a:xfrm>
                          <a:off x="0" y="0"/>
                          <a:ext cx="7560000" cy="10692000"/>
                          <a:chOff x="0" y="0"/>
                          <a:chExt cx="7596000" cy="10728000"/>
                        </a:xfrm>
                      </wpg:grpSpPr>
                      <wps:wsp>
                        <wps:cNvPr id="17" name="Text Box 15"/>
                        <wps:cNvSpPr txBox="1"/>
                        <wps:spPr>
                          <a:xfrm>
                            <a:off x="0" y="0"/>
                            <a:ext cx="7596000" cy="10728000"/>
                          </a:xfrm>
                          <a:prstGeom prst="rect">
                            <a:avLst/>
                          </a:prstGeom>
                          <a:solidFill>
                            <a:schemeClr val="bg2"/>
                          </a:solidFill>
                          <a:ln w="6350">
                            <a:noFill/>
                          </a:ln>
                        </wps:spPr>
                        <wps:txbx>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816D76" w:rsidP="00B12E83">
                                    <w:pPr>
                                      <w:pStyle w:val="EndpageBodytext"/>
                                    </w:pPr>
                                    <w:hyperlink r:id="rId36"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pic:pic xmlns:pic="http://schemas.openxmlformats.org/drawingml/2006/picture">
                        <pic:nvPicPr>
                          <pic:cNvPr id="19" name="Graphic 4"/>
                          <pic:cNvPicPr>
                            <a:picLocks noChangeAspect="1"/>
                          </pic:cNvPicPr>
                        </pic:nvPicPr>
                        <pic:blipFill rotWithShape="1">
                          <a:blip r:embed="rId37">
                            <a:extLst>
                              <a:ext uri="{96DAC541-7B7A-43D3-8B79-37D633B846F1}">
                                <asvg:svgBlip xmlns:asvg="http://schemas.microsoft.com/office/drawing/2016/SVG/main" r:embed="rId38"/>
                              </a:ext>
                            </a:extLst>
                          </a:blip>
                          <a:srcRect l="-1" t="-58293" r="-24804"/>
                          <a:stretch/>
                        </pic:blipFill>
                        <pic:spPr bwMode="auto">
                          <a:xfrm>
                            <a:off x="539070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B2391D" id="Group 12" o:spid="_x0000_s1027" style="position:absolute;margin-left:0;margin-top:0;width:595.3pt;height:841.9pt;z-index:-251657216;mso-position-horizontal:left;mso-position-horizontal-relative:page;mso-position-vertical:top;mso-position-vertical-relative:page;mso-width-relative:margin;mso-height-relative:margin" coordsize="75960,107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3965HsuNIuu0R4f5rs4rMqhZhRGgRjggjQosw&#10;GrQILcIWoUQoEVqEEeFcfiC4d2SkB4JwOEiAsZbZZ/OozRcI+Ase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">
                <v:shape id="Text Box 15" o:spid="_x0000_s1028" type="#_x0000_t202" style="position:absolute;width:75960;height:10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" fillcolor="#ededee [3214]" stroked="f" strokeweight=".5pt">
                  <v:textbox inset="25mm,40mm,40mm,20mm">
                    <w:txbxContent>
                      <w:tbl>
                        <w:tblPr>
                          <w:tblStyle w:val="Blank"/>
                          <w:tblW w:w="0" w:type="auto"/>
                          <w:tblLook w:val="04A0" w:firstRow="1" w:lastRow="0" w:firstColumn="1" w:lastColumn="0" w:noHBand="0" w:noVBand="1"/>
                        </w:tblPr>
                        <w:tblGrid>
                          <w:gridCol w:w="8210"/>
                        </w:tblGrid>
                        <w:tr w:rsidR="007C3CAD" w14:paraId="1D989EA5" w14:textId="77777777" w:rsidTr="00331622">
                          <w:trPr>
                            <w:trHeight w:hRule="exact" w:val="6236"/>
                          </w:trPr>
                          <w:tc>
                            <w:tcPr>
                              <w:tcW w:w="8272" w:type="dxa"/>
                            </w:tcPr>
                            <w:p w14:paraId="7782A5C9" w14:textId="77777777" w:rsidR="007C3CAD" w:rsidRDefault="007C3CAD" w:rsidP="008439DF">
                              <w:pPr>
                                <w:pStyle w:val="EndpageHeading1"/>
                              </w:pPr>
                              <w:r>
                                <w:t>Who we are</w:t>
                              </w:r>
                            </w:p>
                            <w:p w14:paraId="6A1F0C19" w14:textId="77777777" w:rsidR="007C3CAD" w:rsidRDefault="007C3CAD" w:rsidP="008439DF">
                              <w:pPr>
                                <w:pStyle w:val="EndpageIntro"/>
                              </w:pPr>
                              <w:r>
                                <w:t>As part of the City &amp; Guilds Group, we believe in a world where people and organisations have the confidence and capabilities to prosper, today and in the future.</w:t>
                              </w:r>
                            </w:p>
                            <w:p w14:paraId="4420137E" w14:textId="77777777" w:rsidR="007C3CAD" w:rsidRDefault="007C3CAD" w:rsidP="008439DF">
                              <w:pPr>
                                <w:pStyle w:val="EndpageIntro"/>
                              </w:pPr>
                              <w:r>
                                <w:t>As workplaces evolve, so do we. That’s why we set the standard for skills that transform lives, industries, and economies.</w:t>
                              </w:r>
                            </w:p>
                          </w:tc>
                        </w:tr>
                        <w:tr w:rsidR="007C3CAD" w14:paraId="0FD89A29" w14:textId="77777777" w:rsidTr="00331622">
                          <w:trPr>
                            <w:cantSplit/>
                            <w:trHeight w:hRule="exact" w:val="4535"/>
                          </w:trPr>
                          <w:tc>
                            <w:tcPr>
                              <w:tcW w:w="8272" w:type="dxa"/>
                            </w:tcPr>
                            <w:p w14:paraId="030AD991" w14:textId="77777777" w:rsidR="007C3CAD" w:rsidRDefault="007C3CAD" w:rsidP="00B12E83">
                              <w:pPr>
                                <w:pStyle w:val="EndpageHeading2"/>
                              </w:pPr>
                              <w:r>
                                <w:t xml:space="preserve">About City &amp; Guilds </w:t>
                              </w:r>
                            </w:p>
                            <w:p w14:paraId="524936F0" w14:textId="77777777" w:rsidR="007C3CAD" w:rsidRPr="00B12E83" w:rsidRDefault="007C3CAD" w:rsidP="00B12E83">
                              <w:pPr>
                                <w:pStyle w:val="EndpageBodytext"/>
                              </w:pPr>
                              <w:r>
                                <w:t xml:space="preserve">Founded in 1878 to develop the knowledge, skills, and behaviours needed to help businesses thrive, </w:t>
                              </w:r>
                              <w:r w:rsidRPr="00B12E83">
                                <w:t xml:space="preserve">we offer a broad and imaginative range of products and services that help people achieve their potential through </w:t>
                              </w:r>
                              <w:proofErr w:type="spellStart"/>
                              <w:r w:rsidRPr="00B12E83">
                                <w:t>workbased</w:t>
                              </w:r>
                              <w:proofErr w:type="spellEnd"/>
                              <w:r w:rsidRPr="00B12E83">
                                <w:t xml:space="preserve"> learning. </w:t>
                              </w:r>
                            </w:p>
                            <w:p w14:paraId="5DCD75EC" w14:textId="77777777" w:rsidR="007C3CAD" w:rsidRPr="00B12E83" w:rsidRDefault="007C3CAD" w:rsidP="00B12E83">
                              <w:pPr>
                                <w:pStyle w:val="EndpageBodytext"/>
                              </w:pPr>
                              <w:r w:rsidRPr="00B12E83">
                                <w:t xml:space="preserve">We believe in a world where people and organisations have the confidence and capabilities to prosper, today and in the future. So we work with like-minded partners to develop the skills that industries demand across the world. </w:t>
                              </w:r>
                            </w:p>
                            <w:p w14:paraId="2E31BC52" w14:textId="77777777" w:rsidR="007C3CAD" w:rsidRDefault="007C3CAD" w:rsidP="00B12E83">
                              <w:pPr>
                                <w:pStyle w:val="EndpageHeading2"/>
                              </w:pPr>
                              <w:r>
                                <w:t>City and Guilds Group</w:t>
                              </w:r>
                            </w:p>
                            <w:p w14:paraId="45126A9C" w14:textId="77777777" w:rsidR="007C3CAD" w:rsidRPr="00B12E83" w:rsidRDefault="007C3CAD" w:rsidP="00B12E83">
                              <w:pPr>
                                <w:pStyle w:val="EndpageBodytext"/>
                                <w:rPr>
                                  <w:rStyle w:val="Strong"/>
                                </w:rPr>
                              </w:pPr>
                              <w:proofErr w:type="spellStart"/>
                              <w:r w:rsidRPr="00B12E83">
                                <w:rPr>
                                  <w:rStyle w:val="Strong"/>
                                </w:rPr>
                                <w:t>Giltspur</w:t>
                              </w:r>
                              <w:proofErr w:type="spellEnd"/>
                              <w:r w:rsidRPr="00B12E83">
                                <w:rPr>
                                  <w:rStyle w:val="Strong"/>
                                </w:rPr>
                                <w:t xml:space="preserve"> House</w:t>
                              </w:r>
                            </w:p>
                            <w:p w14:paraId="6E90ADD3" w14:textId="77777777" w:rsidR="007C3CAD" w:rsidRPr="00B12E83" w:rsidRDefault="007C3CAD" w:rsidP="00B12E83">
                              <w:pPr>
                                <w:pStyle w:val="EndpageBodytext"/>
                                <w:rPr>
                                  <w:rStyle w:val="Strong"/>
                                </w:rPr>
                              </w:pPr>
                              <w:r w:rsidRPr="00B12E83">
                                <w:rPr>
                                  <w:rStyle w:val="Strong"/>
                                </w:rPr>
                                <w:t xml:space="preserve">5–6 </w:t>
                              </w:r>
                              <w:proofErr w:type="spellStart"/>
                              <w:r w:rsidRPr="00B12E83">
                                <w:rPr>
                                  <w:rStyle w:val="Strong"/>
                                </w:rPr>
                                <w:t>Giltspur</w:t>
                              </w:r>
                              <w:proofErr w:type="spellEnd"/>
                              <w:r w:rsidRPr="00B12E83">
                                <w:rPr>
                                  <w:rStyle w:val="Strong"/>
                                </w:rPr>
                                <w:t xml:space="preserve"> Street</w:t>
                              </w:r>
                            </w:p>
                            <w:p w14:paraId="3F69589C" w14:textId="77777777" w:rsidR="007C3CAD" w:rsidRPr="00B12E83" w:rsidRDefault="007C3CAD" w:rsidP="00B12E83">
                              <w:pPr>
                                <w:pStyle w:val="EndpageBodytext"/>
                                <w:rPr>
                                  <w:rStyle w:val="Strong"/>
                                </w:rPr>
                              </w:pPr>
                              <w:r w:rsidRPr="00B12E83">
                                <w:rPr>
                                  <w:rStyle w:val="Strong"/>
                                </w:rPr>
                                <w:t>London EC1A 9DE</w:t>
                              </w:r>
                            </w:p>
                            <w:p w14:paraId="4779344F" w14:textId="77777777" w:rsidR="007C3CAD" w:rsidRDefault="00816D76" w:rsidP="00B12E83">
                              <w:pPr>
                                <w:pStyle w:val="EndpageBodytext"/>
                              </w:pPr>
                              <w:hyperlink r:id="rId39" w:history="1">
                                <w:r w:rsidR="007C3CAD" w:rsidRPr="009B0376">
                                  <w:rPr>
                                    <w:rStyle w:val="Hyperlink"/>
                                  </w:rPr>
                                  <w:t>www.cityandguilds.com</w:t>
                                </w:r>
                              </w:hyperlink>
                            </w:p>
                          </w:tc>
                        </w:tr>
                        <w:tr w:rsidR="007C3CAD" w14:paraId="6B483209" w14:textId="77777777" w:rsidTr="00B12E83">
                          <w:trPr>
                            <w:cantSplit/>
                            <w:trHeight w:hRule="exact" w:val="2551"/>
                          </w:trPr>
                          <w:tc>
                            <w:tcPr>
                              <w:tcW w:w="8272" w:type="dxa"/>
                            </w:tcPr>
                            <w:p w14:paraId="039EDA1C"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0221508" w14:textId="77777777" w:rsidR="007C3CAD" w:rsidRDefault="007C3CAD" w:rsidP="008439DF">
                              <w:pPr>
                                <w:pStyle w:val="Disclaimer"/>
                              </w:pPr>
                              <w:r>
                                <w:t>City &amp; Guilds cannot accept responsibility for any loss or damage arising from the use of information in this publication.</w:t>
                              </w:r>
                            </w:p>
                            <w:p w14:paraId="368D7181" w14:textId="77777777" w:rsidR="007C3CAD" w:rsidRDefault="007C3CAD" w:rsidP="008439DF">
                              <w:pPr>
                                <w:pStyle w:val="Disclaimer"/>
                              </w:pPr>
                              <w:r>
                                <w:t>©2021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4BB47922" w14:textId="77777777" w:rsidR="007C3CAD" w:rsidRDefault="007C3CAD" w:rsidP="00EF5B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9" type="#_x0000_t75" style="position:absolute;left:53907;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">
                  <v:imagedata r:id="rId40" o:title="" croptop="-38203f" cropleft="-1f" cropright="-16256f"/>
                </v:shape>
                <w10:wrap anchorx="page" anchory="page"/>
                <w10:anchorlock/>
              </v:group>
            </w:pict>
          </mc:Fallback>
        </mc:AlternateContent>
      </w:r>
    </w:p>
    <w:sectPr w:rsidR="00EB7190" w:rsidSect="00A2100D">
      <w:pgSz w:w="11906" w:h="16838" w:code="9"/>
      <w:pgMar w:top="1418" w:right="1418" w:bottom="1418" w:left="1418"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F980" w14:textId="77777777" w:rsidR="00197D8E" w:rsidRDefault="00197D8E" w:rsidP="00C37A29">
      <w:pPr>
        <w:spacing w:after="0"/>
      </w:pPr>
      <w:r>
        <w:separator/>
      </w:r>
    </w:p>
  </w:endnote>
  <w:endnote w:type="continuationSeparator" w:id="0">
    <w:p w14:paraId="65903A01" w14:textId="77777777" w:rsidR="00197D8E" w:rsidRDefault="00197D8E"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14884B41" w14:textId="77777777" w:rsidR="007C3CAD" w:rsidRDefault="007C3CAD" w:rsidP="00E14E3A">
        <w:pPr>
          <w:pStyle w:val="FooterMiddle"/>
        </w:pPr>
        <w:r>
          <w:rPr>
            <w:noProof/>
          </w:rPr>
          <mc:AlternateContent>
            <mc:Choice Requires="wps">
              <w:drawing>
                <wp:anchor distT="0" distB="0" distL="114300" distR="114300" simplePos="0" relativeHeight="251671552" behindDoc="0" locked="1" layoutInCell="1" allowOverlap="1" wp14:anchorId="7AF3937B" wp14:editId="6D6DC83F">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074882E0"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37B" id="_x0000_t202" coordsize="21600,21600" o:spt="202" path="m,l,21600r21600,l21600,xe">
                  <v:stroke joinstyle="miter"/>
                  <v:path gradientshapeok="t" o:connecttype="rect"/>
                </v:shapetype>
                <v:shape id="Text Box 39" o:spid="_x0000_s1030" type="#_x0000_t202" style="position:absolute;left:0;text-align:left;margin-left:0;margin-top:0;width:170.1pt;height:45.35pt;z-index:25167155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" filled="f" stroked="f" strokeweight=".5pt">
                  <v:textbox inset="0,0,0,0">
                    <w:txbxContent>
                      <w:p w14:paraId="074882E0"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4BBBC5F8" w14:textId="77777777" w:rsidR="007C3CAD" w:rsidRPr="0042508F" w:rsidRDefault="007C3CAD" w:rsidP="00E14E3A">
        <w:pPr>
          <w:pStyle w:val="FooterRight"/>
          <w:framePr w:wrap="around"/>
        </w:pPr>
        <w:r>
          <w:t xml:space="preserve">© </w:t>
        </w:r>
        <w:proofErr w:type="spellStart"/>
        <w:r>
          <w:t>eo</w:t>
        </w:r>
        <w:proofErr w:type="spellEnd"/>
        <w:r>
          <w:t xml:space="preserve">.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C9201"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4C41874D" w14:textId="515AE07C" w:rsidR="007C3CAD" w:rsidRPr="007F6D07" w:rsidRDefault="00816D76" w:rsidP="00C4059C">
        <w:pPr>
          <w:pStyle w:val="FooterLeft"/>
          <w:framePr w:wrap="around"/>
        </w:pPr>
        <w:sdt>
          <w:sdtPr>
            <w:alias w:val="Publish Date"/>
            <w:tag w:val=""/>
            <w:id w:val="-1165633623"/>
            <w:placeholder>
              <w:docPart w:val="ABE7422E69E74770973B318E08AE65F9"/>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08F07256" w14:textId="77777777" w:rsidR="007C3CAD" w:rsidRDefault="007C3CAD" w:rsidP="00C4059C">
        <w:pPr>
          <w:pStyle w:val="FooterMiddle"/>
        </w:pPr>
      </w:p>
      <w:p w14:paraId="0B5F0D29" w14:textId="77FBA817" w:rsidR="007C3CAD" w:rsidRPr="0042508F" w:rsidRDefault="00816D76" w:rsidP="00C4059C">
        <w:pPr>
          <w:pStyle w:val="FooterRight"/>
          <w:framePr w:wrap="around"/>
        </w:pPr>
        <w:sdt>
          <w:sdtPr>
            <w:alias w:val="Title"/>
            <w:tag w:val=""/>
            <w:id w:val="-543522640"/>
            <w:placeholder>
              <w:docPart w:val="E57D1A1CEA234FF48056F4859D52AF8E"/>
            </w:placeholder>
            <w:dataBinding w:prefixMappings="xmlns:ns0='http://purl.org/dc/elements/1.1/' xmlns:ns1='http://schemas.openxmlformats.org/package/2006/metadata/core-properties' " w:xpath="/ns1:coreProperties[1]/ns0:title[1]" w:storeItemID="{6C3C8BC8-F283-45AE-878A-BAB7291924A1}"/>
            <w:text/>
          </w:sdtPr>
          <w:sdtEndPr/>
          <w:sdtContent>
            <w:r w:rsidR="00016FA3">
              <w:t>Level 2 End-point Assessment for ST0420/AP02 Lean Manufacturing Operative – Inspection/Quality assurance (9315-23)</w:t>
            </w:r>
          </w:sdtContent>
        </w:sdt>
        <w:r w:rsidR="007C3CAD">
          <w:t xml:space="preserve">, Version: </w:t>
        </w:r>
        <w:sdt>
          <w:sdtPr>
            <w:alias w:val="Version"/>
            <w:tag w:val=""/>
            <w:id w:val="1089504708"/>
            <w:placeholder>
              <w:docPart w:val="DDC6010BAD1B41E5A6F7A3F2C8958C5A"/>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58888F0C"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503621D1"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6E5D856F" w14:textId="797A1ED3" w:rsidR="007C3CAD" w:rsidRPr="007F6D07" w:rsidRDefault="00816D76" w:rsidP="00511CF9">
        <w:pPr>
          <w:pStyle w:val="FooterLeft"/>
          <w:framePr w:wrap="around"/>
        </w:pPr>
        <w:sdt>
          <w:sdtPr>
            <w:alias w:val="Publish Date"/>
            <w:tag w:val=""/>
            <w:id w:val="-37824572"/>
            <w:placeholder>
              <w:docPart w:val="8FC82138AB014E6D9D7CD7808D15584A"/>
            </w:placeholder>
            <w:dataBinding w:prefixMappings="xmlns:ns0='http://schemas.microsoft.com/office/2006/coverPageProps' " w:xpath="/ns0:CoverPageProperties[1]/ns0:PublishDate[1]" w:storeItemID="{55AF091B-3C7A-41E3-B477-F2FDAA23CFDA}"/>
            <w:date w:fullDate="2021-10-12T00:00:00Z">
              <w:dateFormat w:val="MMMM yyyy"/>
              <w:lid w:val="en-AU"/>
              <w:storeMappedDataAs w:val="dateTime"/>
              <w:calendar w:val="gregorian"/>
            </w:date>
          </w:sdtPr>
          <w:sdtEndPr/>
          <w:sdtContent>
            <w:r w:rsidR="00C54A54">
              <w:rPr>
                <w:lang w:val="en-AU"/>
              </w:rPr>
              <w:t>October 2021</w:t>
            </w:r>
          </w:sdtContent>
        </w:sdt>
      </w:p>
      <w:p w14:paraId="14D4F554" w14:textId="77777777" w:rsidR="007C3CAD" w:rsidRDefault="007C3CAD" w:rsidP="00E14E3A">
        <w:pPr>
          <w:pStyle w:val="FooterMiddle"/>
        </w:pPr>
        <w:r>
          <w:t xml:space="preserve"> </w:t>
        </w:r>
      </w:p>
      <w:p w14:paraId="48D450B0" w14:textId="36FA43C6" w:rsidR="007C3CAD" w:rsidRPr="0042508F" w:rsidRDefault="00816D76" w:rsidP="00511CF9">
        <w:pPr>
          <w:pStyle w:val="FooterRight"/>
          <w:framePr w:wrap="around"/>
        </w:pPr>
        <w:sdt>
          <w:sdtPr>
            <w:alias w:val="Title"/>
            <w:tag w:val=""/>
            <w:id w:val="-1456410006"/>
            <w:placeholder>
              <w:docPart w:val="390CEC8AC32C46C2977ADDACDC8CE6F1"/>
            </w:placeholder>
            <w:dataBinding w:prefixMappings="xmlns:ns0='http://purl.org/dc/elements/1.1/' xmlns:ns1='http://schemas.openxmlformats.org/package/2006/metadata/core-properties' " w:xpath="/ns1:coreProperties[1]/ns0:title[1]" w:storeItemID="{6C3C8BC8-F283-45AE-878A-BAB7291924A1}"/>
            <w:text/>
          </w:sdtPr>
          <w:sdtEndPr/>
          <w:sdtContent>
            <w:r w:rsidR="00016FA3">
              <w:t>Level 2 End-point Assessment for ST0420/AP02 Lean Manufacturing Operative – Inspection/Quality assurance (9315-23)</w:t>
            </w:r>
          </w:sdtContent>
        </w:sdt>
        <w:r w:rsidR="007C3CAD">
          <w:t xml:space="preserve">, Version: </w:t>
        </w:r>
        <w:sdt>
          <w:sdtPr>
            <w:alias w:val="Version"/>
            <w:tag w:val=""/>
            <w:id w:val="40102524"/>
            <w:placeholder>
              <w:docPart w:val="AB7217B6190D49DC9CD9F37F2BF6CA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C54A54">
              <w:t>1</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4475D" w14:textId="77777777" w:rsidR="00197D8E" w:rsidRDefault="00197D8E" w:rsidP="00C37A29">
      <w:pPr>
        <w:spacing w:after="0"/>
      </w:pPr>
      <w:r>
        <w:separator/>
      </w:r>
    </w:p>
  </w:footnote>
  <w:footnote w:type="continuationSeparator" w:id="0">
    <w:p w14:paraId="38DAB32A" w14:textId="77777777" w:rsidR="00197D8E" w:rsidRDefault="00197D8E"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B82282021BC64EFC915AD15A10C14B8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37E4F5B" w14:textId="3495298A" w:rsidR="007C3CAD" w:rsidRDefault="007B7CA3" w:rsidP="00396E67">
        <w:pPr>
          <w:pStyle w:val="HeaderLeft"/>
          <w:framePr w:wrap="around"/>
        </w:pPr>
        <w:r>
          <w:t xml:space="preserve">Level 2 End-point Assessment for ST0420/AP02 Lean Manufacturing Operative – Inspection/Quality assurance </w:t>
        </w:r>
        <w:r>
          <w:br/>
          <w:t>(9315-23)</w:t>
        </w:r>
      </w:p>
    </w:sdtContent>
  </w:sdt>
  <w:p w14:paraId="6FB72422" w14:textId="77777777" w:rsidR="007C3CAD" w:rsidRDefault="007C3CAD" w:rsidP="00793040">
    <w:pPr>
      <w:pStyle w:val="Header"/>
    </w:pPr>
  </w:p>
  <w:p w14:paraId="5FF21087" w14:textId="77777777" w:rsidR="007C3CAD" w:rsidRDefault="007C3CAD" w:rsidP="00793040">
    <w:pPr>
      <w:pStyle w:val="Header"/>
    </w:pPr>
    <w:r>
      <w:rPr>
        <w:noProof/>
      </w:rPr>
      <mc:AlternateContent>
        <mc:Choice Requires="wps">
          <w:drawing>
            <wp:anchor distT="0" distB="0" distL="114300" distR="114300" simplePos="0" relativeHeight="251670528" behindDoc="0" locked="1" layoutInCell="1" allowOverlap="1" wp14:anchorId="6AB676CD" wp14:editId="74F876D4">
              <wp:simplePos x="0" y="0"/>
              <wp:positionH relativeFrom="page">
                <wp:align>center</wp:align>
              </wp:positionH>
              <wp:positionV relativeFrom="page">
                <wp:align>center</wp:align>
              </wp:positionV>
              <wp:extent cx="7250400" cy="10386000"/>
              <wp:effectExtent l="0" t="0" r="8255" b="0"/>
              <wp:wrapNone/>
              <wp:docPr id="3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48DE1"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" fillcolor="#ededee [3214]" stroked="f">
              <w10:wrap anchorx="page" anchory="page"/>
              <w10:anchorlock/>
            </v:rect>
          </w:pict>
        </mc:Fallback>
      </mc:AlternateContent>
    </w:r>
  </w:p>
  <w:p w14:paraId="647105B3" w14:textId="77777777" w:rsidR="007C3CAD" w:rsidRDefault="007C3CAD" w:rsidP="00396E67">
    <w:pPr>
      <w:pStyle w:val="HeaderLeft"/>
      <w:framePr w:wrap="around"/>
    </w:pPr>
  </w:p>
  <w:sdt>
    <w:sdtPr>
      <w:alias w:val="Publish Date"/>
      <w:tag w:val=""/>
      <w:id w:val="632447065"/>
      <w:placeholder>
        <w:docPart w:val="C00B9E3E8E09497D88BA9539C984D6CB"/>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5EF48B21" w14:textId="096ACE00" w:rsidR="007C3CAD" w:rsidRDefault="00C54A54" w:rsidP="00770759">
        <w:pPr>
          <w:pStyle w:val="HeaderMiddle"/>
          <w:framePr w:wrap="around"/>
        </w:pPr>
        <w:r>
          <w:rPr>
            <w:lang w:val="en-AU"/>
          </w:rPr>
          <w:t>12/10/21</w:t>
        </w:r>
      </w:p>
    </w:sdtContent>
  </w:sdt>
  <w:p w14:paraId="668A486D"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62097CD3"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DA2B" w14:textId="77777777" w:rsidR="007C3CAD" w:rsidRDefault="007C3CAD" w:rsidP="00CA1DF8">
    <w:pPr>
      <w:pStyle w:val="Header"/>
    </w:pPr>
  </w:p>
  <w:p w14:paraId="58FE78D0"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C00DB" w14:textId="77777777" w:rsidR="007C3CAD" w:rsidRDefault="007C3CAD">
    <w:pPr>
      <w:pStyle w:val="Header"/>
    </w:pPr>
    <w:r>
      <w:rPr>
        <w:noProof/>
      </w:rPr>
      <mc:AlternateContent>
        <mc:Choice Requires="wpg">
          <w:drawing>
            <wp:anchor distT="0" distB="0" distL="114300" distR="114300" simplePos="0" relativeHeight="251668480" behindDoc="1" locked="1" layoutInCell="1" allowOverlap="1" wp14:anchorId="27A80EC0" wp14:editId="754AAAF2">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9A2544"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3965HsuNIuu0R4f5rs4rMqhZhRGgRjggjQoswGrQILcIWoUQoEVqEEeFcfiC4d2SkB4JwOEiA&#10;sZbZZ/OozRcI+AseT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25BD"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E3BD6FC1087B4FBAAD070AE652D94C1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64A63FE" w14:textId="6F22C5C2" w:rsidR="007C3CAD" w:rsidRDefault="007B7CA3" w:rsidP="00793040">
        <w:pPr>
          <w:pStyle w:val="HeaderLeft"/>
          <w:framePr w:wrap="around"/>
        </w:pPr>
        <w:r>
          <w:t xml:space="preserve">Level 2 End-point Assessment for ST0420/AP02 Lean Manufacturing Operative – Inspection/Quality assurance </w:t>
        </w:r>
        <w:r>
          <w:br/>
          <w:t>(9315-23)</w:t>
        </w:r>
      </w:p>
    </w:sdtContent>
  </w:sdt>
  <w:sdt>
    <w:sdtPr>
      <w:alias w:val="Publish Date"/>
      <w:tag w:val=""/>
      <w:id w:val="-755740375"/>
      <w:placeholder>
        <w:docPart w:val="2A35B6DC58D8481B827E1EEC38C1FFF6"/>
      </w:placeholder>
      <w:dataBinding w:prefixMappings="xmlns:ns0='http://schemas.microsoft.com/office/2006/coverPageProps' " w:xpath="/ns0:CoverPageProperties[1]/ns0:PublishDate[1]" w:storeItemID="{55AF091B-3C7A-41E3-B477-F2FDAA23CFDA}"/>
      <w:date w:fullDate="2021-10-12T00:00:00Z">
        <w:dateFormat w:val="d/MM/yy"/>
        <w:lid w:val="en-AU"/>
        <w:storeMappedDataAs w:val="dateTime"/>
        <w:calendar w:val="gregorian"/>
      </w:date>
    </w:sdtPr>
    <w:sdtEndPr/>
    <w:sdtContent>
      <w:p w14:paraId="4EEAF1F9" w14:textId="0218972E" w:rsidR="007C3CAD" w:rsidRDefault="00C54A54" w:rsidP="00793040">
        <w:pPr>
          <w:pStyle w:val="HeaderMiddle"/>
          <w:framePr w:wrap="around"/>
        </w:pPr>
        <w:r>
          <w:rPr>
            <w:lang w:val="en-AU"/>
          </w:rPr>
          <w:t>12/10/21</w:t>
        </w:r>
      </w:p>
    </w:sdtContent>
  </w:sdt>
  <w:p w14:paraId="2651AA1C"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Pr>
        <w:b/>
        <w:bCs/>
        <w:lang w:val="en-US"/>
      </w:rPr>
      <w:t>Error! Reference source not found.</w:t>
    </w:r>
    <w:r>
      <w:fldChar w:fldCharType="end"/>
    </w:r>
  </w:p>
  <w:p w14:paraId="25F7C70B"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402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E4FA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1438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970A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57E6A56"/>
    <w:multiLevelType w:val="multilevel"/>
    <w:tmpl w:val="E272EE4A"/>
    <w:numStyleLink w:val="ListHeadings"/>
  </w:abstractNum>
  <w:abstractNum w:abstractNumId="12"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FDFA17AC"/>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3F95CEF"/>
    <w:multiLevelType w:val="multilevel"/>
    <w:tmpl w:val="E272EE4A"/>
    <w:numStyleLink w:val="ListHeadings"/>
  </w:abstractNum>
  <w:abstractNum w:abstractNumId="1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22B09"/>
    <w:multiLevelType w:val="multilevel"/>
    <w:tmpl w:val="97DAEA0E"/>
    <w:numStyleLink w:val="Numbering"/>
  </w:abstractNum>
  <w:abstractNum w:abstractNumId="21" w15:restartNumberingAfterBreak="0">
    <w:nsid w:val="29346DFE"/>
    <w:multiLevelType w:val="multilevel"/>
    <w:tmpl w:val="E272EE4A"/>
    <w:numStyleLink w:val="ListHeadings"/>
  </w:abstractNum>
  <w:abstractNum w:abstractNumId="22" w15:restartNumberingAfterBreak="0">
    <w:nsid w:val="321F1D0F"/>
    <w:multiLevelType w:val="multilevel"/>
    <w:tmpl w:val="FDFA17AC"/>
    <w:numStyleLink w:val="Bullets"/>
  </w:abstractNum>
  <w:abstractNum w:abstractNumId="23"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985C5C"/>
    <w:multiLevelType w:val="hybridMultilevel"/>
    <w:tmpl w:val="DA98B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C72B54"/>
    <w:multiLevelType w:val="multilevel"/>
    <w:tmpl w:val="E272EE4A"/>
    <w:numStyleLink w:val="ListHeadings"/>
  </w:abstractNum>
  <w:abstractNum w:abstractNumId="26"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97427"/>
    <w:multiLevelType w:val="multilevel"/>
    <w:tmpl w:val="97DAEA0E"/>
    <w:numStyleLink w:val="Numbering"/>
  </w:abstractNum>
  <w:abstractNum w:abstractNumId="28" w15:restartNumberingAfterBreak="0">
    <w:nsid w:val="4AC52988"/>
    <w:multiLevelType w:val="multilevel"/>
    <w:tmpl w:val="FDFA17AC"/>
    <w:numStyleLink w:val="Bullets"/>
  </w:abstractNum>
  <w:abstractNum w:abstractNumId="29"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4E7F1CD0"/>
    <w:multiLevelType w:val="multilevel"/>
    <w:tmpl w:val="97DAEA0E"/>
    <w:numStyleLink w:val="Numbering"/>
  </w:abstractNum>
  <w:abstractNum w:abstractNumId="31" w15:restartNumberingAfterBreak="0">
    <w:nsid w:val="58B73D84"/>
    <w:multiLevelType w:val="multilevel"/>
    <w:tmpl w:val="E272EE4A"/>
    <w:numStyleLink w:val="ListHeadings"/>
  </w:abstractNum>
  <w:abstractNum w:abstractNumId="32" w15:restartNumberingAfterBreak="0">
    <w:nsid w:val="596A0C8C"/>
    <w:multiLevelType w:val="multilevel"/>
    <w:tmpl w:val="97DAEA0E"/>
    <w:numStyleLink w:val="Numbering"/>
  </w:abstractNum>
  <w:abstractNum w:abstractNumId="33"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4" w15:restartNumberingAfterBreak="0">
    <w:nsid w:val="643520E2"/>
    <w:multiLevelType w:val="multilevel"/>
    <w:tmpl w:val="FDFA17AC"/>
    <w:numStyleLink w:val="Bullets"/>
  </w:abstractNum>
  <w:abstractNum w:abstractNumId="35" w15:restartNumberingAfterBreak="0">
    <w:nsid w:val="660D51AD"/>
    <w:multiLevelType w:val="multilevel"/>
    <w:tmpl w:val="97DAEA0E"/>
    <w:numStyleLink w:val="Numbering"/>
  </w:abstractNum>
  <w:abstractNum w:abstractNumId="36" w15:restartNumberingAfterBreak="0">
    <w:nsid w:val="6E1E51CA"/>
    <w:multiLevelType w:val="multilevel"/>
    <w:tmpl w:val="E272EE4A"/>
    <w:numStyleLink w:val="ListHeadings"/>
  </w:abstractNum>
  <w:abstractNum w:abstractNumId="37" w15:restartNumberingAfterBreak="0">
    <w:nsid w:val="744D0736"/>
    <w:multiLevelType w:val="multilevel"/>
    <w:tmpl w:val="97DAEA0E"/>
    <w:numStyleLink w:val="Numbering"/>
  </w:abstractNum>
  <w:abstractNum w:abstractNumId="38" w15:restartNumberingAfterBreak="0">
    <w:nsid w:val="7B77461F"/>
    <w:multiLevelType w:val="multilevel"/>
    <w:tmpl w:val="E272EE4A"/>
    <w:numStyleLink w:val="ListHeadings"/>
  </w:abstractNum>
  <w:abstractNum w:abstractNumId="39" w15:restartNumberingAfterBreak="0">
    <w:nsid w:val="7C2B4F20"/>
    <w:multiLevelType w:val="multilevel"/>
    <w:tmpl w:val="FDFA17AC"/>
    <w:numStyleLink w:val="Bullets"/>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4"/>
  </w:num>
  <w:num w:numId="13">
    <w:abstractNumId w:val="22"/>
  </w:num>
  <w:num w:numId="14">
    <w:abstractNumId w:val="15"/>
  </w:num>
  <w:num w:numId="15">
    <w:abstractNumId w:val="37"/>
  </w:num>
  <w:num w:numId="16">
    <w:abstractNumId w:val="30"/>
  </w:num>
  <w:num w:numId="17">
    <w:abstractNumId w:val="35"/>
  </w:num>
  <w:num w:numId="18">
    <w:abstractNumId w:val="10"/>
  </w:num>
  <w:num w:numId="19">
    <w:abstractNumId w:val="13"/>
  </w:num>
  <w:num w:numId="20">
    <w:abstractNumId w:val="27"/>
  </w:num>
  <w:num w:numId="21">
    <w:abstractNumId w:val="16"/>
  </w:num>
  <w:num w:numId="22">
    <w:abstractNumId w:val="12"/>
  </w:num>
  <w:num w:numId="23">
    <w:abstractNumId w:val="14"/>
  </w:num>
  <w:num w:numId="24">
    <w:abstractNumId w:val="20"/>
  </w:num>
  <w:num w:numId="25">
    <w:abstractNumId w:val="32"/>
  </w:num>
  <w:num w:numId="26">
    <w:abstractNumId w:val="31"/>
  </w:num>
  <w:num w:numId="27">
    <w:abstractNumId w:val="18"/>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6"/>
  </w:num>
  <w:num w:numId="31">
    <w:abstractNumId w:val="28"/>
  </w:num>
  <w:num w:numId="32">
    <w:abstractNumId w:val="39"/>
  </w:num>
  <w:num w:numId="33">
    <w:abstractNumId w:val="38"/>
  </w:num>
  <w:num w:numId="34">
    <w:abstractNumId w:val="25"/>
  </w:num>
  <w:num w:numId="35">
    <w:abstractNumId w:val="21"/>
  </w:num>
  <w:num w:numId="36">
    <w:abstractNumId w:val="17"/>
  </w:num>
  <w:num w:numId="37">
    <w:abstractNumId w:val="11"/>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6"/>
  </w:num>
  <w:num w:numId="41">
    <w:abstractNumId w:val="23"/>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CAD"/>
    <w:rsid w:val="000035D5"/>
    <w:rsid w:val="00004705"/>
    <w:rsid w:val="00006339"/>
    <w:rsid w:val="00016FA3"/>
    <w:rsid w:val="00026632"/>
    <w:rsid w:val="000300AF"/>
    <w:rsid w:val="0003357A"/>
    <w:rsid w:val="00035193"/>
    <w:rsid w:val="00044D32"/>
    <w:rsid w:val="00067E17"/>
    <w:rsid w:val="000724AE"/>
    <w:rsid w:val="0008037D"/>
    <w:rsid w:val="00081B6C"/>
    <w:rsid w:val="000907AB"/>
    <w:rsid w:val="00097F26"/>
    <w:rsid w:val="000B2E67"/>
    <w:rsid w:val="000B39B4"/>
    <w:rsid w:val="000B497F"/>
    <w:rsid w:val="000C721A"/>
    <w:rsid w:val="000C792C"/>
    <w:rsid w:val="000D315D"/>
    <w:rsid w:val="000F6066"/>
    <w:rsid w:val="00101A37"/>
    <w:rsid w:val="00112E8F"/>
    <w:rsid w:val="00113B33"/>
    <w:rsid w:val="0011432F"/>
    <w:rsid w:val="00114926"/>
    <w:rsid w:val="00124AF0"/>
    <w:rsid w:val="001268BC"/>
    <w:rsid w:val="001352BA"/>
    <w:rsid w:val="001368B0"/>
    <w:rsid w:val="00137467"/>
    <w:rsid w:val="00137ABA"/>
    <w:rsid w:val="00140743"/>
    <w:rsid w:val="001513DE"/>
    <w:rsid w:val="00153580"/>
    <w:rsid w:val="0015572C"/>
    <w:rsid w:val="00164372"/>
    <w:rsid w:val="0017420B"/>
    <w:rsid w:val="001742FB"/>
    <w:rsid w:val="00187724"/>
    <w:rsid w:val="00187A4B"/>
    <w:rsid w:val="00190D35"/>
    <w:rsid w:val="00191C33"/>
    <w:rsid w:val="00197D8E"/>
    <w:rsid w:val="001A0D77"/>
    <w:rsid w:val="001B0100"/>
    <w:rsid w:val="001B6EEA"/>
    <w:rsid w:val="001C7835"/>
    <w:rsid w:val="001D401B"/>
    <w:rsid w:val="001E250C"/>
    <w:rsid w:val="001E7A87"/>
    <w:rsid w:val="001F13C1"/>
    <w:rsid w:val="001F446D"/>
    <w:rsid w:val="001F4968"/>
    <w:rsid w:val="001F50C9"/>
    <w:rsid w:val="00221AB7"/>
    <w:rsid w:val="002348B4"/>
    <w:rsid w:val="002361B0"/>
    <w:rsid w:val="00242D51"/>
    <w:rsid w:val="0024350D"/>
    <w:rsid w:val="00246435"/>
    <w:rsid w:val="00246BCF"/>
    <w:rsid w:val="00263F58"/>
    <w:rsid w:val="002704ED"/>
    <w:rsid w:val="00270834"/>
    <w:rsid w:val="00270DF6"/>
    <w:rsid w:val="00275E77"/>
    <w:rsid w:val="002769CB"/>
    <w:rsid w:val="00277BF6"/>
    <w:rsid w:val="002814E6"/>
    <w:rsid w:val="0029021D"/>
    <w:rsid w:val="002A52F3"/>
    <w:rsid w:val="002A7DE6"/>
    <w:rsid w:val="002B49F4"/>
    <w:rsid w:val="002B53FC"/>
    <w:rsid w:val="002B730F"/>
    <w:rsid w:val="002C5EFE"/>
    <w:rsid w:val="002D73A1"/>
    <w:rsid w:val="002F28CD"/>
    <w:rsid w:val="00301CED"/>
    <w:rsid w:val="00305171"/>
    <w:rsid w:val="0031348C"/>
    <w:rsid w:val="003136BC"/>
    <w:rsid w:val="003167A0"/>
    <w:rsid w:val="003178EC"/>
    <w:rsid w:val="00324E64"/>
    <w:rsid w:val="003306C4"/>
    <w:rsid w:val="00331622"/>
    <w:rsid w:val="00340DAE"/>
    <w:rsid w:val="00345140"/>
    <w:rsid w:val="003454AE"/>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F1D"/>
    <w:rsid w:val="003A1F67"/>
    <w:rsid w:val="003A2686"/>
    <w:rsid w:val="003A38E2"/>
    <w:rsid w:val="003D23A3"/>
    <w:rsid w:val="003D5856"/>
    <w:rsid w:val="003E266A"/>
    <w:rsid w:val="003E6790"/>
    <w:rsid w:val="004019EA"/>
    <w:rsid w:val="00404E4F"/>
    <w:rsid w:val="00412FC6"/>
    <w:rsid w:val="0042339A"/>
    <w:rsid w:val="0042508F"/>
    <w:rsid w:val="00442B39"/>
    <w:rsid w:val="00456367"/>
    <w:rsid w:val="00457FD6"/>
    <w:rsid w:val="004635FD"/>
    <w:rsid w:val="0046458B"/>
    <w:rsid w:val="004656A6"/>
    <w:rsid w:val="00466E20"/>
    <w:rsid w:val="00467250"/>
    <w:rsid w:val="00471627"/>
    <w:rsid w:val="00477943"/>
    <w:rsid w:val="0048725E"/>
    <w:rsid w:val="00493E5A"/>
    <w:rsid w:val="004B0398"/>
    <w:rsid w:val="004B4474"/>
    <w:rsid w:val="004B56A6"/>
    <w:rsid w:val="004B609E"/>
    <w:rsid w:val="004D6599"/>
    <w:rsid w:val="004E23E2"/>
    <w:rsid w:val="004E28C6"/>
    <w:rsid w:val="004F138F"/>
    <w:rsid w:val="00504C04"/>
    <w:rsid w:val="00504FF4"/>
    <w:rsid w:val="00506144"/>
    <w:rsid w:val="0050670B"/>
    <w:rsid w:val="00511CF9"/>
    <w:rsid w:val="005141E8"/>
    <w:rsid w:val="00530391"/>
    <w:rsid w:val="00530F63"/>
    <w:rsid w:val="005360DE"/>
    <w:rsid w:val="0054334A"/>
    <w:rsid w:val="00543D1B"/>
    <w:rsid w:val="005502C5"/>
    <w:rsid w:val="00550C99"/>
    <w:rsid w:val="00553413"/>
    <w:rsid w:val="00570452"/>
    <w:rsid w:val="00575D33"/>
    <w:rsid w:val="00577AF7"/>
    <w:rsid w:val="00582039"/>
    <w:rsid w:val="0058369E"/>
    <w:rsid w:val="00590C0A"/>
    <w:rsid w:val="00593314"/>
    <w:rsid w:val="00594496"/>
    <w:rsid w:val="00597B6E"/>
    <w:rsid w:val="005A578E"/>
    <w:rsid w:val="005A64C6"/>
    <w:rsid w:val="005B1B85"/>
    <w:rsid w:val="005B29F6"/>
    <w:rsid w:val="005B7CC0"/>
    <w:rsid w:val="005C1B15"/>
    <w:rsid w:val="005C2290"/>
    <w:rsid w:val="005C6618"/>
    <w:rsid w:val="005C770C"/>
    <w:rsid w:val="005C7D38"/>
    <w:rsid w:val="005D3A05"/>
    <w:rsid w:val="005E0188"/>
    <w:rsid w:val="005F4832"/>
    <w:rsid w:val="005F715B"/>
    <w:rsid w:val="00603FD5"/>
    <w:rsid w:val="00614381"/>
    <w:rsid w:val="00615517"/>
    <w:rsid w:val="006156C9"/>
    <w:rsid w:val="00616DC8"/>
    <w:rsid w:val="00626617"/>
    <w:rsid w:val="00626926"/>
    <w:rsid w:val="00630198"/>
    <w:rsid w:val="0063214D"/>
    <w:rsid w:val="00643C89"/>
    <w:rsid w:val="00647EED"/>
    <w:rsid w:val="00655BEF"/>
    <w:rsid w:val="00661327"/>
    <w:rsid w:val="00677B06"/>
    <w:rsid w:val="0068526E"/>
    <w:rsid w:val="0068724F"/>
    <w:rsid w:val="0069078B"/>
    <w:rsid w:val="006A121A"/>
    <w:rsid w:val="006A1DEF"/>
    <w:rsid w:val="006A4D29"/>
    <w:rsid w:val="006A725C"/>
    <w:rsid w:val="006B1E0C"/>
    <w:rsid w:val="006C4AF4"/>
    <w:rsid w:val="006C713D"/>
    <w:rsid w:val="006D3F2F"/>
    <w:rsid w:val="006E3536"/>
    <w:rsid w:val="006E60E9"/>
    <w:rsid w:val="00700963"/>
    <w:rsid w:val="00706576"/>
    <w:rsid w:val="00713FDA"/>
    <w:rsid w:val="00714488"/>
    <w:rsid w:val="00721D2D"/>
    <w:rsid w:val="007260C4"/>
    <w:rsid w:val="007377C5"/>
    <w:rsid w:val="00750CDE"/>
    <w:rsid w:val="0075104C"/>
    <w:rsid w:val="007529EA"/>
    <w:rsid w:val="007605EF"/>
    <w:rsid w:val="0076088F"/>
    <w:rsid w:val="00761A15"/>
    <w:rsid w:val="00764084"/>
    <w:rsid w:val="0076716B"/>
    <w:rsid w:val="00770759"/>
    <w:rsid w:val="00781DEF"/>
    <w:rsid w:val="00785804"/>
    <w:rsid w:val="00787ED5"/>
    <w:rsid w:val="007905F0"/>
    <w:rsid w:val="00792733"/>
    <w:rsid w:val="00793040"/>
    <w:rsid w:val="007A0363"/>
    <w:rsid w:val="007A36C2"/>
    <w:rsid w:val="007B792B"/>
    <w:rsid w:val="007B7CA3"/>
    <w:rsid w:val="007C3CAD"/>
    <w:rsid w:val="007D5AB1"/>
    <w:rsid w:val="007F35D1"/>
    <w:rsid w:val="007F6D07"/>
    <w:rsid w:val="008102C7"/>
    <w:rsid w:val="0081085B"/>
    <w:rsid w:val="008113D0"/>
    <w:rsid w:val="0081533C"/>
    <w:rsid w:val="00816033"/>
    <w:rsid w:val="00816D76"/>
    <w:rsid w:val="008179B4"/>
    <w:rsid w:val="008323E5"/>
    <w:rsid w:val="00832F8A"/>
    <w:rsid w:val="008439DF"/>
    <w:rsid w:val="00852039"/>
    <w:rsid w:val="0085439B"/>
    <w:rsid w:val="00856A45"/>
    <w:rsid w:val="008617F3"/>
    <w:rsid w:val="00864B62"/>
    <w:rsid w:val="0087271D"/>
    <w:rsid w:val="0089429C"/>
    <w:rsid w:val="008A0377"/>
    <w:rsid w:val="008A3A63"/>
    <w:rsid w:val="008B05C3"/>
    <w:rsid w:val="008B0615"/>
    <w:rsid w:val="008B4965"/>
    <w:rsid w:val="008C5985"/>
    <w:rsid w:val="008D1ABD"/>
    <w:rsid w:val="008D6B59"/>
    <w:rsid w:val="008E758D"/>
    <w:rsid w:val="008F65CD"/>
    <w:rsid w:val="009009FD"/>
    <w:rsid w:val="0090137A"/>
    <w:rsid w:val="00904D89"/>
    <w:rsid w:val="00906A59"/>
    <w:rsid w:val="00907E92"/>
    <w:rsid w:val="00910B4B"/>
    <w:rsid w:val="00912FD3"/>
    <w:rsid w:val="0091348A"/>
    <w:rsid w:val="009324EE"/>
    <w:rsid w:val="00936068"/>
    <w:rsid w:val="00937FF1"/>
    <w:rsid w:val="00941DEB"/>
    <w:rsid w:val="00950EB2"/>
    <w:rsid w:val="009517CC"/>
    <w:rsid w:val="009522EB"/>
    <w:rsid w:val="009611E4"/>
    <w:rsid w:val="009615D4"/>
    <w:rsid w:val="00974677"/>
    <w:rsid w:val="00975E94"/>
    <w:rsid w:val="00990146"/>
    <w:rsid w:val="0099641F"/>
    <w:rsid w:val="009965B9"/>
    <w:rsid w:val="009973E2"/>
    <w:rsid w:val="0099778F"/>
    <w:rsid w:val="009A2F17"/>
    <w:rsid w:val="009B0348"/>
    <w:rsid w:val="009B0604"/>
    <w:rsid w:val="009B3B1D"/>
    <w:rsid w:val="009D24F5"/>
    <w:rsid w:val="009E0F67"/>
    <w:rsid w:val="009E26B2"/>
    <w:rsid w:val="009F77D7"/>
    <w:rsid w:val="00A049F3"/>
    <w:rsid w:val="00A121C0"/>
    <w:rsid w:val="00A13664"/>
    <w:rsid w:val="00A152E9"/>
    <w:rsid w:val="00A2100D"/>
    <w:rsid w:val="00A37F96"/>
    <w:rsid w:val="00A4439B"/>
    <w:rsid w:val="00A54A1E"/>
    <w:rsid w:val="00A55176"/>
    <w:rsid w:val="00A560A6"/>
    <w:rsid w:val="00A90151"/>
    <w:rsid w:val="00A9359B"/>
    <w:rsid w:val="00A96614"/>
    <w:rsid w:val="00AA163B"/>
    <w:rsid w:val="00AC59F5"/>
    <w:rsid w:val="00AC7D2B"/>
    <w:rsid w:val="00AD03C6"/>
    <w:rsid w:val="00AD3094"/>
    <w:rsid w:val="00AE3C0E"/>
    <w:rsid w:val="00B024E1"/>
    <w:rsid w:val="00B07C4E"/>
    <w:rsid w:val="00B12E83"/>
    <w:rsid w:val="00B1647E"/>
    <w:rsid w:val="00B178C5"/>
    <w:rsid w:val="00B20BAA"/>
    <w:rsid w:val="00B23603"/>
    <w:rsid w:val="00B321A3"/>
    <w:rsid w:val="00B32D6C"/>
    <w:rsid w:val="00B348F2"/>
    <w:rsid w:val="00B3749D"/>
    <w:rsid w:val="00B37A72"/>
    <w:rsid w:val="00B47874"/>
    <w:rsid w:val="00B53D85"/>
    <w:rsid w:val="00B56327"/>
    <w:rsid w:val="00B60F2A"/>
    <w:rsid w:val="00B655C1"/>
    <w:rsid w:val="00B65DAA"/>
    <w:rsid w:val="00B66B2F"/>
    <w:rsid w:val="00B6787A"/>
    <w:rsid w:val="00B713DA"/>
    <w:rsid w:val="00B74F7F"/>
    <w:rsid w:val="00B75B08"/>
    <w:rsid w:val="00B87859"/>
    <w:rsid w:val="00B91D47"/>
    <w:rsid w:val="00BA3CB8"/>
    <w:rsid w:val="00BA5DF3"/>
    <w:rsid w:val="00BA7623"/>
    <w:rsid w:val="00BB4529"/>
    <w:rsid w:val="00BB48B6"/>
    <w:rsid w:val="00BC1A5F"/>
    <w:rsid w:val="00BC48E1"/>
    <w:rsid w:val="00BD26CD"/>
    <w:rsid w:val="00BE15EF"/>
    <w:rsid w:val="00BE2E63"/>
    <w:rsid w:val="00BF0CA5"/>
    <w:rsid w:val="00BF11B6"/>
    <w:rsid w:val="00BF1449"/>
    <w:rsid w:val="00BF390C"/>
    <w:rsid w:val="00BF5A96"/>
    <w:rsid w:val="00BF68C8"/>
    <w:rsid w:val="00C0038E"/>
    <w:rsid w:val="00C01E68"/>
    <w:rsid w:val="00C03035"/>
    <w:rsid w:val="00C11924"/>
    <w:rsid w:val="00C326F9"/>
    <w:rsid w:val="00C33705"/>
    <w:rsid w:val="00C37A29"/>
    <w:rsid w:val="00C4059C"/>
    <w:rsid w:val="00C52EF7"/>
    <w:rsid w:val="00C54A54"/>
    <w:rsid w:val="00C57E29"/>
    <w:rsid w:val="00C661C6"/>
    <w:rsid w:val="00C7703F"/>
    <w:rsid w:val="00C9144F"/>
    <w:rsid w:val="00C932F3"/>
    <w:rsid w:val="00CA1DF8"/>
    <w:rsid w:val="00CB1641"/>
    <w:rsid w:val="00CB2DB7"/>
    <w:rsid w:val="00CB430F"/>
    <w:rsid w:val="00CC0BA4"/>
    <w:rsid w:val="00CC196D"/>
    <w:rsid w:val="00CD01C2"/>
    <w:rsid w:val="00CD0AC9"/>
    <w:rsid w:val="00CD5439"/>
    <w:rsid w:val="00CD61EB"/>
    <w:rsid w:val="00CE0A8C"/>
    <w:rsid w:val="00CE279B"/>
    <w:rsid w:val="00CE5BF5"/>
    <w:rsid w:val="00CF02F0"/>
    <w:rsid w:val="00CF7201"/>
    <w:rsid w:val="00CF7AAE"/>
    <w:rsid w:val="00D00E09"/>
    <w:rsid w:val="00D06B71"/>
    <w:rsid w:val="00D06E30"/>
    <w:rsid w:val="00D1242D"/>
    <w:rsid w:val="00D14331"/>
    <w:rsid w:val="00D16F74"/>
    <w:rsid w:val="00D2301E"/>
    <w:rsid w:val="00D50966"/>
    <w:rsid w:val="00D51BC8"/>
    <w:rsid w:val="00D54B06"/>
    <w:rsid w:val="00D60649"/>
    <w:rsid w:val="00D61E88"/>
    <w:rsid w:val="00D70CAA"/>
    <w:rsid w:val="00D74AB0"/>
    <w:rsid w:val="00D75F5D"/>
    <w:rsid w:val="00D76D7D"/>
    <w:rsid w:val="00D8035B"/>
    <w:rsid w:val="00D83923"/>
    <w:rsid w:val="00D9419D"/>
    <w:rsid w:val="00DA509F"/>
    <w:rsid w:val="00DB371F"/>
    <w:rsid w:val="00DB4A1D"/>
    <w:rsid w:val="00DC4AC7"/>
    <w:rsid w:val="00DC6B97"/>
    <w:rsid w:val="00DD3EEB"/>
    <w:rsid w:val="00DE3B03"/>
    <w:rsid w:val="00DE53F4"/>
    <w:rsid w:val="00DF19DB"/>
    <w:rsid w:val="00DF4E3E"/>
    <w:rsid w:val="00DF704E"/>
    <w:rsid w:val="00E01E4F"/>
    <w:rsid w:val="00E03913"/>
    <w:rsid w:val="00E0453D"/>
    <w:rsid w:val="00E04FFD"/>
    <w:rsid w:val="00E05FA6"/>
    <w:rsid w:val="00E14238"/>
    <w:rsid w:val="00E14E3A"/>
    <w:rsid w:val="00E24874"/>
    <w:rsid w:val="00E25474"/>
    <w:rsid w:val="00E32F93"/>
    <w:rsid w:val="00E34C17"/>
    <w:rsid w:val="00E46A77"/>
    <w:rsid w:val="00E46AAC"/>
    <w:rsid w:val="00E54B2B"/>
    <w:rsid w:val="00E55111"/>
    <w:rsid w:val="00E577E5"/>
    <w:rsid w:val="00E661BF"/>
    <w:rsid w:val="00E739FE"/>
    <w:rsid w:val="00E76FEB"/>
    <w:rsid w:val="00E87F5A"/>
    <w:rsid w:val="00E91FCF"/>
    <w:rsid w:val="00EA133B"/>
    <w:rsid w:val="00EA1943"/>
    <w:rsid w:val="00EA376A"/>
    <w:rsid w:val="00EA5ED9"/>
    <w:rsid w:val="00EB7190"/>
    <w:rsid w:val="00EC1496"/>
    <w:rsid w:val="00ED3914"/>
    <w:rsid w:val="00ED6E65"/>
    <w:rsid w:val="00EE6F14"/>
    <w:rsid w:val="00EF3F23"/>
    <w:rsid w:val="00EF5755"/>
    <w:rsid w:val="00EF5B8C"/>
    <w:rsid w:val="00EF6A6A"/>
    <w:rsid w:val="00F022AD"/>
    <w:rsid w:val="00F162D4"/>
    <w:rsid w:val="00F1708D"/>
    <w:rsid w:val="00F22941"/>
    <w:rsid w:val="00F2576E"/>
    <w:rsid w:val="00F4010B"/>
    <w:rsid w:val="00F439F7"/>
    <w:rsid w:val="00F4702C"/>
    <w:rsid w:val="00F4718E"/>
    <w:rsid w:val="00F47458"/>
    <w:rsid w:val="00F505B8"/>
    <w:rsid w:val="00F50F7C"/>
    <w:rsid w:val="00F55346"/>
    <w:rsid w:val="00F634F6"/>
    <w:rsid w:val="00F646A3"/>
    <w:rsid w:val="00F647DA"/>
    <w:rsid w:val="00F82310"/>
    <w:rsid w:val="00F87B07"/>
    <w:rsid w:val="00F90189"/>
    <w:rsid w:val="00F94880"/>
    <w:rsid w:val="00FA7648"/>
    <w:rsid w:val="00FB0688"/>
    <w:rsid w:val="00FC2573"/>
    <w:rsid w:val="00FC2D8B"/>
    <w:rsid w:val="00FD1D4E"/>
    <w:rsid w:val="00FD3306"/>
    <w:rsid w:val="00FE6D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672D619"/>
  <w15:chartTrackingRefBased/>
  <w15:docId w15:val="{73ED8E45-1867-42F0-A061-2DDB79C6A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33B"/>
    <w:pPr>
      <w:spacing w:before="120" w:after="120" w:line="312" w:lineRule="auto"/>
    </w:pPr>
    <w:rPr>
      <w:lang w:val="en-GB"/>
    </w:rPr>
  </w:style>
  <w:style w:type="paragraph" w:styleId="Heading1">
    <w:name w:val="heading 1"/>
    <w:basedOn w:val="Normal"/>
    <w:next w:val="Normal"/>
    <w:link w:val="Heading1Char"/>
    <w:uiPriority w:val="9"/>
    <w:qFormat/>
    <w:rsid w:val="00E91FCF"/>
    <w:pPr>
      <w:keepNext/>
      <w:keepLines/>
      <w:pageBreakBefore/>
      <w:numPr>
        <w:numId w:val="37"/>
      </w:numPr>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3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3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iPriority w:val="99"/>
    <w:unhideWhenUsed/>
    <w:qFormat/>
    <w:rsid w:val="00677B06"/>
    <w:pPr>
      <w:numPr>
        <w:numId w:val="32"/>
      </w:numPr>
      <w:contextualSpacing/>
    </w:pPr>
  </w:style>
  <w:style w:type="paragraph" w:styleId="ListBullet2">
    <w:name w:val="List Bullet 2"/>
    <w:basedOn w:val="Normal"/>
    <w:uiPriority w:val="99"/>
    <w:unhideWhenUsed/>
    <w:rsid w:val="00677B06"/>
    <w:pPr>
      <w:numPr>
        <w:ilvl w:val="1"/>
        <w:numId w:val="32"/>
      </w:numPr>
      <w:contextualSpacing/>
    </w:pPr>
  </w:style>
  <w:style w:type="paragraph" w:styleId="ListNumber">
    <w:name w:val="List Number"/>
    <w:basedOn w:val="Normal"/>
    <w:uiPriority w:val="99"/>
    <w:unhideWhenUsed/>
    <w:rsid w:val="00677B06"/>
    <w:pPr>
      <w:numPr>
        <w:numId w:val="25"/>
      </w:numPr>
      <w:contextualSpacing/>
    </w:pPr>
  </w:style>
  <w:style w:type="numbering" w:customStyle="1" w:styleId="Bullets">
    <w:name w:val="Bullets"/>
    <w:uiPriority w:val="99"/>
    <w:rsid w:val="00F4718E"/>
    <w:pPr>
      <w:numPr>
        <w:numId w:val="1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25"/>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basedOn w:val="Normal"/>
    <w:uiPriority w:val="34"/>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677B06"/>
    <w:pPr>
      <w:numPr>
        <w:ilvl w:val="2"/>
        <w:numId w:val="32"/>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25"/>
      </w:numPr>
      <w:contextualSpacing/>
    </w:pPr>
  </w:style>
  <w:style w:type="paragraph" w:styleId="ListNumber4">
    <w:name w:val="List Number 4"/>
    <w:basedOn w:val="Normal"/>
    <w:uiPriority w:val="99"/>
    <w:unhideWhenUsed/>
    <w:rsid w:val="00677B06"/>
    <w:pPr>
      <w:numPr>
        <w:ilvl w:val="3"/>
        <w:numId w:val="25"/>
      </w:numPr>
      <w:contextualSpacing/>
    </w:pPr>
  </w:style>
  <w:style w:type="paragraph" w:styleId="ListNumber5">
    <w:name w:val="List Number 5"/>
    <w:basedOn w:val="Normal"/>
    <w:uiPriority w:val="99"/>
    <w:unhideWhenUsed/>
    <w:rsid w:val="00677B06"/>
    <w:pPr>
      <w:numPr>
        <w:ilvl w:val="4"/>
        <w:numId w:val="25"/>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22"/>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color w:val="DA291C" w:themeColor="text2"/>
      <w:sz w:val="32"/>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27"/>
      </w:numPr>
      <w:contextualSpacing/>
    </w:pPr>
  </w:style>
  <w:style w:type="paragraph" w:styleId="List2">
    <w:name w:val="List 2"/>
    <w:basedOn w:val="Normal"/>
    <w:uiPriority w:val="99"/>
    <w:unhideWhenUsed/>
    <w:rsid w:val="00677B06"/>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Boxedtable">
    <w:name w:val="EPA Boxed table"/>
    <w:basedOn w:val="TableNormal"/>
    <w:uiPriority w:val="99"/>
    <w:qFormat/>
    <w:rsid w:val="00D70CAA"/>
    <w:pPr>
      <w:spacing w:after="0" w:line="240" w:lineRule="auto"/>
    </w:pPr>
    <w:rPr>
      <w:rFonts w:eastAsia="Calibri" w:cs="Times New Roman"/>
      <w:sz w:val="20"/>
      <w:szCs w:val="20"/>
      <w:lang w:val="en-GB" w:eastAsia="en-GB"/>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pPr>
      <w:numPr>
        <w:numId w:val="0"/>
      </w:numPr>
    </w:pPr>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table" w:customStyle="1" w:styleId="Blank">
    <w:name w:val="Blank"/>
    <w:basedOn w:val="TableNormal"/>
    <w:uiPriority w:val="99"/>
    <w:rsid w:val="00CF7201"/>
    <w:pPr>
      <w:spacing w:after="0" w:line="240" w:lineRule="auto"/>
    </w:pPr>
    <w:tblPr>
      <w:tblCellMar>
        <w:left w:w="0" w:type="dxa"/>
        <w:right w:w="0" w:type="dxa"/>
      </w:tblCellMar>
    </w:tbl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39"/>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table" w:customStyle="1" w:styleId="EPAdefault">
    <w:name w:val="EPA default"/>
    <w:basedOn w:val="TableNormal"/>
    <w:uiPriority w:val="99"/>
    <w:rsid w:val="00AD03C6"/>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40"/>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qFormat/>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41"/>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qFormat/>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TableStandardHeaderAlternateRows-XY">
    <w:name w:val="Table[StandardHeaderAlternateRows]-XY"/>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StandardHeaderAlternateRows-XY3">
    <w:name w:val="Table[StandardHeaderAlternateRows]-XY3"/>
    <w:basedOn w:val="TableNormal"/>
    <w:uiPriority w:val="99"/>
    <w:rsid w:val="00BB4529"/>
    <w:pPr>
      <w:spacing w:after="0" w:line="240" w:lineRule="auto"/>
    </w:pPr>
    <w:rPr>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paragraph" w:customStyle="1" w:styleId="Heading23">
    <w:name w:val="Heading 2.3"/>
    <w:basedOn w:val="Heading3"/>
    <w:link w:val="Heading23Char"/>
    <w:qFormat/>
    <w:rsid w:val="008113D0"/>
    <w:pPr>
      <w:keepLines w:val="0"/>
      <w:numPr>
        <w:ilvl w:val="0"/>
        <w:numId w:val="0"/>
      </w:numPr>
      <w:spacing w:before="320" w:after="0" w:line="240" w:lineRule="auto"/>
    </w:pPr>
    <w:rPr>
      <w:rFonts w:ascii="CongressSans" w:eastAsia="Times New Roman" w:hAnsi="CongressSans" w:cs="Arial"/>
      <w:bCs/>
      <w:color w:val="D81E05"/>
      <w:sz w:val="32"/>
      <w:szCs w:val="32"/>
    </w:rPr>
  </w:style>
  <w:style w:type="character" w:customStyle="1" w:styleId="Heading23Char">
    <w:name w:val="Heading 2.3 Char"/>
    <w:basedOn w:val="Heading3Char"/>
    <w:link w:val="Heading23"/>
    <w:rsid w:val="008113D0"/>
    <w:rPr>
      <w:rFonts w:ascii="CongressSans" w:eastAsia="Times New Roman" w:hAnsi="CongressSans" w:cs="Arial"/>
      <w:b/>
      <w:bCs/>
      <w:color w:val="D81E05"/>
      <w:sz w:val="32"/>
      <w:szCs w:val="32"/>
      <w:lang w:val="en-GB"/>
    </w:rPr>
  </w:style>
  <w:style w:type="table" w:customStyle="1" w:styleId="TableStandardHeaderAlternateRows-XY1">
    <w:name w:val="Table[StandardHeaderAlternateRows]-XY1"/>
    <w:basedOn w:val="TableNormal"/>
    <w:uiPriority w:val="99"/>
    <w:rsid w:val="008113D0"/>
    <w:pPr>
      <w:spacing w:after="0" w:line="240" w:lineRule="auto"/>
    </w:pPr>
    <w:rPr>
      <w:rFonts w:ascii="Calibri" w:eastAsia="Calibri" w:hAnsi="Calibri" w:cs="Times New Roman"/>
      <w:lang w:val="ru-RU"/>
    </w:rPr>
    <w:tblPr>
      <w:tblStyleRowBandSize w:val="1"/>
      <w:tblBorders>
        <w:bottom w:val="single" w:sz="6" w:space="0" w:color="auto"/>
        <w:insideV w:val="single" w:sz="48" w:space="0" w:color="FFFFFF"/>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rPr>
      <w:tblPr/>
      <w:trPr>
        <w:tblHeader/>
      </w:trPr>
      <w:tcPr>
        <w:tcBorders>
          <w:top w:val="nil"/>
          <w:left w:val="nil"/>
          <w:bottom w:val="nil"/>
          <w:right w:val="nil"/>
          <w:insideH w:val="nil"/>
          <w:insideV w:val="single" w:sz="36" w:space="0" w:color="FFFFFF"/>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l2br w:val="nil"/>
          <w:tr2bl w:val="nil"/>
        </w:tcBorders>
        <w:shd w:val="pct15" w:color="auto" w:fill="auto"/>
      </w:tcPr>
    </w:tblStylePr>
  </w:style>
  <w:style w:type="table" w:customStyle="1" w:styleId="TableGrid1">
    <w:name w:val="Table Grid1"/>
    <w:basedOn w:val="TableNormal"/>
    <w:next w:val="TableGrid"/>
    <w:rsid w:val="00FE6D85"/>
    <w:pPr>
      <w:spacing w:after="0" w:line="240" w:lineRule="auto"/>
    </w:pPr>
    <w:rPr>
      <w:rFonts w:ascii="Cambria" w:eastAsia="Times New Roman" w:hAnsi="Cambria" w:cs="Times New Roman"/>
      <w:sz w:val="24"/>
      <w:szCs w:val="24"/>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hyperlink" Target="http://www.cityandguilds.com"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mailto:digitalsupport@cityandguilds.com" TargetMode="External"/><Relationship Id="rId42"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ales@cityandguilds.com" TargetMode="External"/><Relationship Id="rId38"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directsales@cityandguilds.co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customer@i-l-m.com" TargetMode="External"/><Relationship Id="rId37" Type="http://schemas.openxmlformats.org/officeDocument/2006/relationships/image" Target="media/image6.png"/><Relationship Id="rId40"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http://www.cityandguilds.com/whatwe-offer/centres/technical-advisors" TargetMode="External"/><Relationship Id="rId36" Type="http://schemas.openxmlformats.org/officeDocument/2006/relationships/hyperlink" Target="http://www.cityandguilds.com"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entresupport@cityandguild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mailto:onboardingEPA@cityandguilds.com" TargetMode="External"/><Relationship Id="rId30" Type="http://schemas.openxmlformats.org/officeDocument/2006/relationships/hyperlink" Target="mailto:customer@i-l-m.com" TargetMode="External"/><Relationship Id="rId35" Type="http://schemas.openxmlformats.org/officeDocument/2006/relationships/hyperlink" Target="mailto:DCServiceTeam@cityandguilds.com"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Jormanainen\Downloads\EPA-template-v6.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82282021BC64EFC915AD15A10C14B8C"/>
        <w:category>
          <w:name w:val="General"/>
          <w:gallery w:val="placeholder"/>
        </w:category>
        <w:types>
          <w:type w:val="bbPlcHdr"/>
        </w:types>
        <w:behaviors>
          <w:behavior w:val="content"/>
        </w:behaviors>
        <w:guid w:val="{AD665A0E-66D6-4A77-AA41-3E9335F5EB8F}"/>
      </w:docPartPr>
      <w:docPartBody>
        <w:p w:rsidR="00460F77" w:rsidRPr="00D95892" w:rsidRDefault="000D53F0" w:rsidP="000D53F0">
          <w:pPr>
            <w:pStyle w:val="Heading1"/>
            <w:numPr>
              <w:ilvl w:val="0"/>
              <w:numId w:val="0"/>
            </w:numPr>
            <w:rPr>
              <w:color w:val="00B050"/>
            </w:rPr>
          </w:pPr>
          <w:r w:rsidRPr="00D95892">
            <w:rPr>
              <w:color w:val="00B050"/>
            </w:rPr>
            <w:t>Instructions for using this document</w:t>
          </w:r>
        </w:p>
        <w:p w:rsidR="000D53F0" w:rsidRDefault="000D53F0">
          <w:pPr>
            <w:pStyle w:val="B82282021BC64EFC915AD15A10C14B8C"/>
          </w:pPr>
          <w:r w:rsidRPr="00D95892">
            <w:rPr>
              <w:color w:val="00B050"/>
            </w:rPr>
            <w:t xml:space="preserve">Please delete this section once document is ready. </w:t>
          </w:r>
          <w:r>
            <w:rPr>
              <w:color w:val="00B050"/>
            </w:rPr>
            <w:t>Green text across the document is general instructions, that should be deleted once the document is ready. To delete click once on one of the green paragraphs and press delete. Repeat this for all the green paragraphs throughout the document.</w:t>
          </w:r>
        </w:p>
      </w:docPartBody>
    </w:docPart>
    <w:docPart>
      <w:docPartPr>
        <w:name w:val="C00B9E3E8E09497D88BA9539C984D6CB"/>
        <w:category>
          <w:name w:val="General"/>
          <w:gallery w:val="placeholder"/>
        </w:category>
        <w:types>
          <w:type w:val="bbPlcHdr"/>
        </w:types>
        <w:behaviors>
          <w:behavior w:val="content"/>
        </w:behaviors>
        <w:guid w:val="{775B331C-F7A3-4A74-9C81-8A9056561022}"/>
      </w:docPartPr>
      <w:docPartBody>
        <w:p w:rsidR="000D53F0" w:rsidRDefault="00D15828" w:rsidP="00D15828">
          <w:pPr>
            <w:pStyle w:val="C00B9E3E8E09497D88BA9539C984D6CB12"/>
            <w:framePr w:wrap="around"/>
          </w:pPr>
          <w:r w:rsidRPr="006A725C">
            <w:rPr>
              <w:highlight w:val="darkGray"/>
            </w:rPr>
            <w:t>[00]</w:t>
          </w:r>
        </w:p>
        <w:bookmarkStart w:id="0" w:name="_Toc79568616"/>
        <w:bookmarkStart w:id="1" w:name="_Toc74739015"/>
        <w:bookmarkEnd w:id="0"/>
        <w:bookmarkEnd w:id="1"/>
      </w:docPartBody>
    </w:docPart>
    <w:docPart>
      <w:docPartPr>
        <w:name w:val="086ED13EF1CC49B2869A1C9209070444"/>
        <w:category>
          <w:name w:val="General"/>
          <w:gallery w:val="placeholder"/>
        </w:category>
        <w:types>
          <w:type w:val="bbPlcHdr"/>
        </w:types>
        <w:behaviors>
          <w:behavior w:val="content"/>
        </w:behaviors>
        <w:guid w:val="{13069C65-EF3B-4CB2-A89F-5B8B11FCC37B}"/>
      </w:docPartPr>
      <w:docPartBody>
        <w:p w:rsidR="000D53F0" w:rsidRDefault="000D53F0">
          <w:pPr>
            <w:pStyle w:val="086ED13EF1CC49B2869A1C9209070444"/>
          </w:pPr>
          <w:r w:rsidRPr="006C713D">
            <w:rPr>
              <w:highlight w:val="darkGray"/>
            </w:rPr>
            <w:t>[Click to add Title]</w:t>
          </w:r>
        </w:p>
      </w:docPartBody>
    </w:docPart>
    <w:docPart>
      <w:docPartPr>
        <w:name w:val="323D37435B2A4D508A23AA07A55032F6"/>
        <w:category>
          <w:name w:val="General"/>
          <w:gallery w:val="placeholder"/>
        </w:category>
        <w:types>
          <w:type w:val="bbPlcHdr"/>
        </w:types>
        <w:behaviors>
          <w:behavior w:val="content"/>
        </w:behaviors>
        <w:guid w:val="{A22A2715-CA8D-440D-B7D3-E267105D698F}"/>
      </w:docPartPr>
      <w:docPartBody>
        <w:p w:rsidR="000D53F0" w:rsidRDefault="00D15828" w:rsidP="00D15828">
          <w:pPr>
            <w:pStyle w:val="323D37435B2A4D508A23AA07A55032F612"/>
            <w:framePr w:wrap="around"/>
          </w:pPr>
          <w:r>
            <w:rPr>
              <w:color w:val="000000" w:themeColor="text1"/>
            </w:rPr>
            <w:t>Edit text or choose from the list</w:t>
          </w:r>
        </w:p>
      </w:docPartBody>
    </w:docPart>
    <w:docPart>
      <w:docPartPr>
        <w:name w:val="441B5210F66049E69076174F737E6D58"/>
        <w:category>
          <w:name w:val="General"/>
          <w:gallery w:val="placeholder"/>
        </w:category>
        <w:types>
          <w:type w:val="bbPlcHdr"/>
        </w:types>
        <w:behaviors>
          <w:behavior w:val="content"/>
        </w:behaviors>
        <w:guid w:val="{20F3B50B-07D5-4FFF-AC1A-6DE6C1AE8ECD}"/>
      </w:docPartPr>
      <w:docPartBody>
        <w:p w:rsidR="000D53F0" w:rsidRDefault="00D15828" w:rsidP="00D15828">
          <w:pPr>
            <w:pStyle w:val="441B5210F66049E69076174F737E6D5812"/>
            <w:framePr w:wrap="around"/>
          </w:pPr>
          <w:r w:rsidRPr="006A725C">
            <w:rPr>
              <w:highlight w:val="darkGray"/>
            </w:rPr>
            <w:t>[00]</w:t>
          </w:r>
        </w:p>
      </w:docPartBody>
    </w:docPart>
    <w:docPart>
      <w:docPartPr>
        <w:name w:val="59178F33127A4199876D938188D7D6A1"/>
        <w:category>
          <w:name w:val="General"/>
          <w:gallery w:val="placeholder"/>
        </w:category>
        <w:types>
          <w:type w:val="bbPlcHdr"/>
        </w:types>
        <w:behaviors>
          <w:behavior w:val="content"/>
        </w:behaviors>
        <w:guid w:val="{23377476-38B8-4C6C-A49B-B18F0B9CC0FC}"/>
      </w:docPartPr>
      <w:docPartBody>
        <w:p w:rsidR="000D53F0" w:rsidRDefault="00D15828" w:rsidP="00D15828">
          <w:pPr>
            <w:pStyle w:val="59178F33127A4199876D938188D7D6A112"/>
            <w:framePr w:wrap="around"/>
          </w:pPr>
          <w:r w:rsidRPr="006A725C">
            <w:rPr>
              <w:highlight w:val="darkGray"/>
            </w:rPr>
            <w:t>[Select Date from drop-downlist]</w:t>
          </w:r>
        </w:p>
      </w:docPartBody>
    </w:docPart>
    <w:docPart>
      <w:docPartPr>
        <w:name w:val="27B62132203B40DD89215C3962ADB9DA"/>
        <w:category>
          <w:name w:val="General"/>
          <w:gallery w:val="placeholder"/>
        </w:category>
        <w:types>
          <w:type w:val="bbPlcHdr"/>
        </w:types>
        <w:behaviors>
          <w:behavior w:val="content"/>
        </w:behaviors>
        <w:guid w:val="{180DEBDF-815F-44F0-83E3-DD6D1AA7C542}"/>
      </w:docPartPr>
      <w:docPartBody>
        <w:p w:rsidR="000D53F0" w:rsidRDefault="00D15828" w:rsidP="00D15828">
          <w:pPr>
            <w:pStyle w:val="27B62132203B40DD89215C3962ADB9DA12"/>
            <w:framePr w:wrap="around"/>
          </w:pPr>
          <w:r w:rsidRPr="0011432F">
            <w:rPr>
              <w:highlight w:val="darkGray"/>
            </w:rPr>
            <w:t>[choose usage]</w:t>
          </w:r>
        </w:p>
      </w:docPartBody>
    </w:docPart>
    <w:docPart>
      <w:docPartPr>
        <w:name w:val="ABE7422E69E74770973B318E08AE65F9"/>
        <w:category>
          <w:name w:val="General"/>
          <w:gallery w:val="placeholder"/>
        </w:category>
        <w:types>
          <w:type w:val="bbPlcHdr"/>
        </w:types>
        <w:behaviors>
          <w:behavior w:val="content"/>
        </w:behaviors>
        <w:guid w:val="{72CFE9F1-900D-4916-AC3F-8676B2E9FC85}"/>
      </w:docPartPr>
      <w:docPartBody>
        <w:p w:rsidR="000D53F0" w:rsidRDefault="00D15828" w:rsidP="00D15828">
          <w:pPr>
            <w:pStyle w:val="ABE7422E69E74770973B318E08AE65F912"/>
            <w:framePr w:wrap="around"/>
          </w:pPr>
          <w:r w:rsidRPr="00C118D9">
            <w:rPr>
              <w:rStyle w:val="PlaceholderText"/>
            </w:rPr>
            <w:t>[Publish Date]</w:t>
          </w:r>
        </w:p>
      </w:docPartBody>
    </w:docPart>
    <w:docPart>
      <w:docPartPr>
        <w:name w:val="E57D1A1CEA234FF48056F4859D52AF8E"/>
        <w:category>
          <w:name w:val="General"/>
          <w:gallery w:val="placeholder"/>
        </w:category>
        <w:types>
          <w:type w:val="bbPlcHdr"/>
        </w:types>
        <w:behaviors>
          <w:behavior w:val="content"/>
        </w:behaviors>
        <w:guid w:val="{365D78E0-F686-4A51-BD9C-134562B0E365}"/>
      </w:docPartPr>
      <w:docPartBody>
        <w:p w:rsidR="000D53F0" w:rsidRDefault="000D53F0">
          <w:pPr>
            <w:pStyle w:val="E57D1A1CEA234FF48056F4859D52AF8E"/>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DDC6010BAD1B41E5A6F7A3F2C8958C5A"/>
        <w:category>
          <w:name w:val="General"/>
          <w:gallery w:val="placeholder"/>
        </w:category>
        <w:types>
          <w:type w:val="bbPlcHdr"/>
        </w:types>
        <w:behaviors>
          <w:behavior w:val="content"/>
        </w:behaviors>
        <w:guid w:val="{43D3DBEE-F828-4D0F-9F46-34ED3CF15C16}"/>
      </w:docPartPr>
      <w:docPartBody>
        <w:p w:rsidR="000D53F0" w:rsidRDefault="00D15828" w:rsidP="00D15828">
          <w:pPr>
            <w:pStyle w:val="DDC6010BAD1B41E5A6F7A3F2C8958C5A12"/>
            <w:framePr w:wrap="around"/>
          </w:pPr>
          <w:r w:rsidRPr="00910B4B">
            <w:rPr>
              <w:highlight w:val="darkGray"/>
            </w:rPr>
            <w:t>[00]</w:t>
          </w:r>
        </w:p>
      </w:docPartBody>
    </w:docPart>
    <w:docPart>
      <w:docPartPr>
        <w:name w:val="8FC82138AB014E6D9D7CD7808D15584A"/>
        <w:category>
          <w:name w:val="General"/>
          <w:gallery w:val="placeholder"/>
        </w:category>
        <w:types>
          <w:type w:val="bbPlcHdr"/>
        </w:types>
        <w:behaviors>
          <w:behavior w:val="content"/>
        </w:behaviors>
        <w:guid w:val="{E30247E7-50C3-4591-A52C-EBFA5B3900C2}"/>
      </w:docPartPr>
      <w:docPartBody>
        <w:p w:rsidR="000D53F0" w:rsidRDefault="00D15828" w:rsidP="00D15828">
          <w:pPr>
            <w:pStyle w:val="8FC82138AB014E6D9D7CD7808D15584A12"/>
            <w:framePr w:wrap="around"/>
          </w:pPr>
          <w:r w:rsidRPr="00C118D9">
            <w:rPr>
              <w:rStyle w:val="PlaceholderText"/>
            </w:rPr>
            <w:t>[Publish Date]</w:t>
          </w:r>
        </w:p>
      </w:docPartBody>
    </w:docPart>
    <w:docPart>
      <w:docPartPr>
        <w:name w:val="390CEC8AC32C46C2977ADDACDC8CE6F1"/>
        <w:category>
          <w:name w:val="General"/>
          <w:gallery w:val="placeholder"/>
        </w:category>
        <w:types>
          <w:type w:val="bbPlcHdr"/>
        </w:types>
        <w:behaviors>
          <w:behavior w:val="content"/>
        </w:behaviors>
        <w:guid w:val="{B2973933-97E2-4942-B020-EC3FBD10E41B}"/>
      </w:docPartPr>
      <w:docPartBody>
        <w:p w:rsidR="000D53F0" w:rsidRDefault="000D53F0">
          <w:pPr>
            <w:pStyle w:val="390CEC8AC32C46C2977ADDACDC8CE6F1"/>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AB7217B6190D49DC9CD9F37F2BF6CA82"/>
        <w:category>
          <w:name w:val="General"/>
          <w:gallery w:val="placeholder"/>
        </w:category>
        <w:types>
          <w:type w:val="bbPlcHdr"/>
        </w:types>
        <w:behaviors>
          <w:behavior w:val="content"/>
        </w:behaviors>
        <w:guid w:val="{1135A21A-53A4-4B72-80DE-2F26B9F1DA38}"/>
      </w:docPartPr>
      <w:docPartBody>
        <w:p w:rsidR="000D53F0" w:rsidRDefault="00D15828" w:rsidP="00D15828">
          <w:pPr>
            <w:pStyle w:val="AB7217B6190D49DC9CD9F37F2BF6CA8212"/>
            <w:framePr w:wrap="around"/>
          </w:pPr>
          <w:r w:rsidRPr="00910B4B">
            <w:rPr>
              <w:highlight w:val="darkGray"/>
            </w:rPr>
            <w:t>[00]</w:t>
          </w:r>
        </w:p>
      </w:docPartBody>
    </w:docPart>
    <w:docPart>
      <w:docPartPr>
        <w:name w:val="E3BD6FC1087B4FBAAD070AE652D94C15"/>
        <w:category>
          <w:name w:val="General"/>
          <w:gallery w:val="placeholder"/>
        </w:category>
        <w:types>
          <w:type w:val="bbPlcHdr"/>
        </w:types>
        <w:behaviors>
          <w:behavior w:val="content"/>
        </w:behaviors>
        <w:guid w:val="{D30B94F9-6E82-414C-912D-737D57782F3B}"/>
      </w:docPartPr>
      <w:docPartBody>
        <w:p w:rsidR="000D53F0" w:rsidRDefault="000D53F0">
          <w:pPr>
            <w:pStyle w:val="E3BD6FC1087B4FBAAD070AE652D94C15"/>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2A35B6DC58D8481B827E1EEC38C1FFF6"/>
        <w:category>
          <w:name w:val="General"/>
          <w:gallery w:val="placeholder"/>
        </w:category>
        <w:types>
          <w:type w:val="bbPlcHdr"/>
        </w:types>
        <w:behaviors>
          <w:behavior w:val="content"/>
        </w:behaviors>
        <w:guid w:val="{002EBE63-5AE7-4863-8012-73FF6A364C18}"/>
      </w:docPartPr>
      <w:docPartBody>
        <w:p w:rsidR="000D53F0" w:rsidRDefault="00D15828" w:rsidP="00D15828">
          <w:pPr>
            <w:pStyle w:val="2A35B6DC58D8481B827E1EEC38C1FFF612"/>
            <w:framePr w:wrap="around"/>
          </w:pPr>
          <w:r w:rsidRPr="0077354D">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gressSans">
    <w:altName w:val="Calibri"/>
    <w:charset w:val="00"/>
    <w:family w:val="swiss"/>
    <w:pitch w:val="variable"/>
    <w:sig w:usb0="00000003"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ongressSans,Times New Roman">
    <w:altName w:val="Times New Roman"/>
    <w:panose1 w:val="00000000000000000000"/>
    <w:charset w:val="00"/>
    <w:family w:val="roman"/>
    <w:notTrueType/>
    <w:pitch w:val="default"/>
  </w:font>
  <w:font w:name="Avenir LT Std 35 Light">
    <w:altName w:val="Century Gothic"/>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pStyle w:val="Heading1"/>
      <w:lvlText w:val="%1."/>
      <w:lvlJc w:val="left"/>
      <w:pPr>
        <w:ind w:left="0" w:hanging="794"/>
      </w:pPr>
      <w:rPr>
        <w:rFonts w:hint="default"/>
        <w:color w:val="44546A" w:themeColor="text2"/>
      </w:rPr>
    </w:lvl>
    <w:lvl w:ilvl="1">
      <w:start w:val="1"/>
      <w:numFmt w:val="decimal"/>
      <w:pStyle w:val="Heading2"/>
      <w:lvlText w:val="%1.%2."/>
      <w:lvlJc w:val="left"/>
      <w:pPr>
        <w:ind w:left="0" w:hanging="794"/>
      </w:pPr>
      <w:rPr>
        <w:rFonts w:hint="default"/>
        <w:color w:val="44546A" w:themeColor="text2"/>
      </w:rPr>
    </w:lvl>
    <w:lvl w:ilvl="2">
      <w:start w:val="1"/>
      <w:numFmt w:val="decimal"/>
      <w:pStyle w:val="Heading3"/>
      <w:lvlText w:val="%1.%2.%3."/>
      <w:lvlJc w:val="left"/>
      <w:pPr>
        <w:ind w:left="1021" w:hanging="1021"/>
      </w:pPr>
      <w:rPr>
        <w:rFonts w:hint="default"/>
        <w:color w:val="44546A"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 w15:restartNumberingAfterBreak="0">
    <w:nsid w:val="69593E97"/>
    <w:multiLevelType w:val="multilevel"/>
    <w:tmpl w:val="CC86D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2B4F20"/>
    <w:multiLevelType w:val="multilevel"/>
    <w:tmpl w:val="FDFA17AC"/>
    <w:numStyleLink w:val="Bullets"/>
  </w:abstractNum>
  <w:num w:numId="1">
    <w:abstractNumId w:val="1"/>
  </w:num>
  <w:num w:numId="2">
    <w:abstractNumId w:val="0"/>
  </w:num>
  <w:num w:numId="3">
    <w:abstractNumId w:val="2"/>
  </w:num>
  <w:num w:numId="4">
    <w:abstractNumId w:val="4"/>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F0"/>
    <w:rsid w:val="000D53F0"/>
    <w:rsid w:val="00401F78"/>
    <w:rsid w:val="00425854"/>
    <w:rsid w:val="004344C6"/>
    <w:rsid w:val="00537917"/>
    <w:rsid w:val="00656DA9"/>
    <w:rsid w:val="00794927"/>
    <w:rsid w:val="00844180"/>
    <w:rsid w:val="008B0487"/>
    <w:rsid w:val="00920375"/>
    <w:rsid w:val="00A227A1"/>
    <w:rsid w:val="00D15828"/>
    <w:rsid w:val="00EF57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5828"/>
    <w:pPr>
      <w:keepNext/>
      <w:keepLines/>
      <w:pageBreakBefore/>
      <w:numPr>
        <w:numId w:val="2"/>
      </w:numPr>
      <w:spacing w:before="240" w:after="60" w:line="312" w:lineRule="auto"/>
      <w:outlineLvl w:val="0"/>
    </w:pPr>
    <w:rPr>
      <w:rFonts w:asciiTheme="majorHAnsi" w:eastAsiaTheme="majorEastAsia" w:hAnsiTheme="majorHAnsi" w:cstheme="majorBidi"/>
      <w:b/>
      <w:sz w:val="32"/>
      <w:szCs w:val="32"/>
      <w:lang w:eastAsia="en-US"/>
    </w:rPr>
  </w:style>
  <w:style w:type="paragraph" w:styleId="Heading2">
    <w:name w:val="heading 2"/>
    <w:basedOn w:val="Normal"/>
    <w:next w:val="Normal"/>
    <w:link w:val="Heading2Char"/>
    <w:uiPriority w:val="9"/>
    <w:unhideWhenUsed/>
    <w:rsid w:val="00D15828"/>
    <w:pPr>
      <w:keepNext/>
      <w:keepLines/>
      <w:numPr>
        <w:ilvl w:val="1"/>
        <w:numId w:val="2"/>
      </w:numPr>
      <w:spacing w:before="240" w:after="120" w:line="312" w:lineRule="auto"/>
      <w:outlineLvl w:val="1"/>
    </w:pPr>
    <w:rPr>
      <w:rFonts w:asciiTheme="majorHAnsi" w:eastAsiaTheme="majorEastAsia" w:hAnsiTheme="majorHAnsi" w:cstheme="majorBidi"/>
      <w:b/>
      <w:sz w:val="28"/>
      <w:szCs w:val="26"/>
      <w:lang w:eastAsia="en-US"/>
    </w:rPr>
  </w:style>
  <w:style w:type="paragraph" w:styleId="Heading3">
    <w:name w:val="heading 3"/>
    <w:basedOn w:val="Normal"/>
    <w:next w:val="Normal"/>
    <w:link w:val="Heading3Char"/>
    <w:uiPriority w:val="9"/>
    <w:unhideWhenUsed/>
    <w:rsid w:val="00D15828"/>
    <w:pPr>
      <w:keepNext/>
      <w:keepLines/>
      <w:numPr>
        <w:ilvl w:val="2"/>
        <w:numId w:val="2"/>
      </w:numPr>
      <w:spacing w:before="120" w:after="60" w:line="312" w:lineRule="auto"/>
      <w:outlineLvl w:val="2"/>
    </w:pPr>
    <w:rPr>
      <w:rFonts w:asciiTheme="majorHAnsi" w:eastAsiaTheme="majorEastAsia" w:hAnsiTheme="majorHAnsi" w:cstheme="majorBidi"/>
      <w:b/>
      <w:sz w:val="24"/>
      <w:szCs w:val="24"/>
      <w:lang w:eastAsia="en-US"/>
    </w:rPr>
  </w:style>
  <w:style w:type="paragraph" w:styleId="Heading4">
    <w:name w:val="heading 4"/>
    <w:basedOn w:val="Normal"/>
    <w:next w:val="Normal"/>
    <w:link w:val="Heading4Char"/>
    <w:uiPriority w:val="9"/>
    <w:unhideWhenUsed/>
    <w:qFormat/>
    <w:pPr>
      <w:keepNext/>
      <w:keepLines/>
      <w:spacing w:before="120" w:after="60" w:line="312" w:lineRule="auto"/>
      <w:outlineLvl w:val="3"/>
    </w:pPr>
    <w:rPr>
      <w:rFonts w:asciiTheme="majorHAnsi" w:eastAsiaTheme="majorEastAsia" w:hAnsiTheme="majorHAnsi" w:cstheme="majorBidi"/>
      <w:b/>
      <w:iCs/>
      <w:color w:val="44546A" w:themeColor="text2"/>
      <w:lang w:eastAsia="en-US"/>
    </w:rPr>
  </w:style>
  <w:style w:type="paragraph" w:styleId="Heading5">
    <w:name w:val="heading 5"/>
    <w:basedOn w:val="Normal"/>
    <w:next w:val="Normal"/>
    <w:link w:val="Heading5Char"/>
    <w:uiPriority w:val="9"/>
    <w:unhideWhenUsed/>
    <w:qFormat/>
    <w:pPr>
      <w:keepNext/>
      <w:keepLines/>
      <w:spacing w:before="120" w:after="60" w:line="312" w:lineRule="auto"/>
      <w:outlineLvl w:val="4"/>
    </w:pPr>
    <w:rPr>
      <w:rFonts w:asciiTheme="majorHAnsi" w:eastAsiaTheme="majorEastAsia" w:hAnsiTheme="majorHAnsi"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sz w:val="32"/>
      <w:szCs w:val="32"/>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lang w:eastAsia="en-US"/>
    </w:rPr>
  </w:style>
  <w:style w:type="numbering" w:customStyle="1" w:styleId="ListHeadings">
    <w:name w:val="List Headings"/>
    <w:uiPriority w:val="99"/>
    <w:rsid w:val="00D15828"/>
    <w:pPr>
      <w:numPr>
        <w:numId w:val="1"/>
      </w:numPr>
    </w:pPr>
  </w:style>
  <w:style w:type="paragraph" w:customStyle="1" w:styleId="B82282021BC64EFC915AD15A10C14B8C">
    <w:name w:val="B82282021BC64EFC915AD15A10C14B8C"/>
  </w:style>
  <w:style w:type="character" w:styleId="PlaceholderText">
    <w:name w:val="Placeholder Text"/>
    <w:basedOn w:val="DefaultParagraphFont"/>
    <w:uiPriority w:val="99"/>
    <w:semiHidden/>
    <w:rsid w:val="00D15828"/>
    <w:rPr>
      <w:color w:val="808080"/>
    </w:rPr>
  </w:style>
  <w:style w:type="paragraph" w:styleId="ListBullet">
    <w:name w:val="List Bullet"/>
    <w:basedOn w:val="Normal"/>
    <w:uiPriority w:val="99"/>
    <w:unhideWhenUsed/>
    <w:qFormat/>
    <w:rsid w:val="00D15828"/>
    <w:pPr>
      <w:numPr>
        <w:numId w:val="4"/>
      </w:numPr>
      <w:spacing w:before="120" w:after="120" w:line="312" w:lineRule="auto"/>
      <w:contextualSpacing/>
    </w:pPr>
    <w:rPr>
      <w:rFonts w:eastAsiaTheme="minorHAnsi"/>
      <w:lang w:eastAsia="en-US"/>
    </w:rPr>
  </w:style>
  <w:style w:type="paragraph" w:styleId="ListBullet2">
    <w:name w:val="List Bullet 2"/>
    <w:basedOn w:val="Normal"/>
    <w:uiPriority w:val="99"/>
    <w:unhideWhenUsed/>
    <w:rsid w:val="00D15828"/>
    <w:pPr>
      <w:numPr>
        <w:ilvl w:val="1"/>
        <w:numId w:val="4"/>
      </w:numPr>
      <w:spacing w:before="120" w:after="120" w:line="312" w:lineRule="auto"/>
      <w:contextualSpacing/>
    </w:pPr>
    <w:rPr>
      <w:rFonts w:eastAsiaTheme="minorHAnsi"/>
      <w:lang w:eastAsia="en-US"/>
    </w:rPr>
  </w:style>
  <w:style w:type="numbering" w:customStyle="1" w:styleId="Bullets">
    <w:name w:val="Bullets"/>
    <w:uiPriority w:val="99"/>
    <w:rsid w:val="00D15828"/>
    <w:pPr>
      <w:numPr>
        <w:numId w:val="3"/>
      </w:numPr>
    </w:pPr>
  </w:style>
  <w:style w:type="paragraph" w:styleId="ListBullet3">
    <w:name w:val="List Bullet 3"/>
    <w:basedOn w:val="Normal"/>
    <w:uiPriority w:val="99"/>
    <w:unhideWhenUsed/>
    <w:rsid w:val="00D15828"/>
    <w:pPr>
      <w:numPr>
        <w:ilvl w:val="2"/>
        <w:numId w:val="4"/>
      </w:numPr>
      <w:tabs>
        <w:tab w:val="num" w:pos="360"/>
      </w:tabs>
      <w:spacing w:before="120" w:after="120" w:line="312" w:lineRule="auto"/>
      <w:ind w:left="0" w:firstLine="0"/>
      <w:contextualSpacing/>
    </w:pPr>
    <w:rPr>
      <w:rFonts w:eastAsiaTheme="minorHAnsi"/>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
      <w:iCs/>
      <w:color w:val="44546A" w:themeColor="text2"/>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b/>
      <w:lang w:eastAsia="en-US"/>
    </w:rPr>
  </w:style>
  <w:style w:type="character" w:styleId="Strong">
    <w:name w:val="Strong"/>
    <w:basedOn w:val="DefaultParagraphFont"/>
    <w:uiPriority w:val="22"/>
    <w:qFormat/>
    <w:rPr>
      <w:b/>
      <w:bCs/>
    </w:rPr>
  </w:style>
  <w:style w:type="paragraph" w:customStyle="1" w:styleId="086ED13EF1CC49B2869A1C9209070444">
    <w:name w:val="086ED13EF1CC49B2869A1C9209070444"/>
  </w:style>
  <w:style w:type="paragraph" w:customStyle="1" w:styleId="E57D1A1CEA234FF48056F4859D52AF8E">
    <w:name w:val="E57D1A1CEA234FF48056F4859D52AF8E"/>
  </w:style>
  <w:style w:type="paragraph" w:customStyle="1" w:styleId="390CEC8AC32C46C2977ADDACDC8CE6F1">
    <w:name w:val="390CEC8AC32C46C2977ADDACDC8CE6F1"/>
  </w:style>
  <w:style w:type="paragraph" w:customStyle="1" w:styleId="E3BD6FC1087B4FBAAD070AE652D94C15">
    <w:name w:val="E3BD6FC1087B4FBAAD070AE652D94C15"/>
  </w:style>
  <w:style w:type="table" w:customStyle="1" w:styleId="EPABoxedtable">
    <w:name w:val="EPA Boxed table"/>
    <w:basedOn w:val="TableNormal"/>
    <w:uiPriority w:val="99"/>
    <w:qFormat/>
    <w:rsid w:val="00D15828"/>
    <w:pPr>
      <w:spacing w:after="0" w:line="240" w:lineRule="auto"/>
    </w:pPr>
    <w:rPr>
      <w:rFonts w:eastAsia="Calibri" w:cs="Times New Roman"/>
      <w:sz w:val="20"/>
      <w:szCs w:val="20"/>
    </w:rPr>
    <w:tblPr>
      <w:tblInd w:w="-85"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top w:w="28" w:type="dxa"/>
        <w:left w:w="170" w:type="dxa"/>
        <w:bottom w:w="28" w:type="dxa"/>
        <w:right w:w="57" w:type="dxa"/>
      </w:tblCellMar>
    </w:tblPr>
    <w:tcPr>
      <w:shd w:val="clear" w:color="auto" w:fill="F2F2F2" w:themeFill="background1" w:themeFillShade="F2"/>
    </w:tcPr>
  </w:style>
  <w:style w:type="paragraph" w:styleId="Title">
    <w:name w:val="Title"/>
    <w:basedOn w:val="Normal"/>
    <w:next w:val="Normal"/>
    <w:link w:val="TitleChar"/>
    <w:uiPriority w:val="10"/>
    <w:qFormat/>
    <w:rsid w:val="00D158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8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5828"/>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D15828"/>
    <w:rPr>
      <w:color w:val="5A5A5A" w:themeColor="text1" w:themeTint="A5"/>
      <w:spacing w:val="15"/>
    </w:rPr>
  </w:style>
  <w:style w:type="paragraph" w:customStyle="1" w:styleId="323D37435B2A4D508A23AA07A55032F612">
    <w:name w:val="323D37435B2A4D508A23AA07A55032F6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b/>
      <w:color w:val="FFFFFF" w:themeColor="background1"/>
      <w:spacing w:val="-10"/>
      <w:kern w:val="28"/>
      <w:sz w:val="36"/>
      <w:szCs w:val="56"/>
      <w:lang w:eastAsia="en-US"/>
    </w:rPr>
  </w:style>
  <w:style w:type="paragraph" w:customStyle="1" w:styleId="441B5210F66049E69076174F737E6D5812">
    <w:name w:val="441B5210F66049E69076174F737E6D58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59178F33127A4199876D938188D7D6A112">
    <w:name w:val="59178F33127A4199876D938188D7D6A1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27B62132203B40DD89215C3962ADB9DA12">
    <w:name w:val="27B62132203B40DD89215C3962ADB9DA12"/>
    <w:rsid w:val="00D15828"/>
    <w:pPr>
      <w:framePr w:w="6804" w:wrap="around" w:vAnchor="page" w:hAnchor="margin" w:y="4537" w:anchorLock="1"/>
      <w:numPr>
        <w:ilvl w:val="1"/>
      </w:numPr>
      <w:spacing w:after="320" w:line="312" w:lineRule="auto"/>
      <w:contextualSpacing/>
    </w:pPr>
    <w:rPr>
      <w:rFonts w:asciiTheme="majorHAnsi" w:eastAsiaTheme="majorEastAsia" w:hAnsiTheme="majorHAnsi" w:cstheme="majorBidi"/>
      <w:spacing w:val="-10"/>
      <w:kern w:val="28"/>
      <w:sz w:val="24"/>
      <w:szCs w:val="56"/>
      <w:lang w:eastAsia="en-US"/>
    </w:rPr>
  </w:style>
  <w:style w:type="paragraph" w:customStyle="1" w:styleId="C00B9E3E8E09497D88BA9539C984D6CB12">
    <w:name w:val="C00B9E3E8E09497D88BA9539C984D6CB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 w:type="paragraph" w:customStyle="1" w:styleId="ABE7422E69E74770973B318E08AE65F912">
    <w:name w:val="ABE7422E69E74770973B318E08AE65F9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DDC6010BAD1B41E5A6F7A3F2C8958C5A12">
    <w:name w:val="DDC6010BAD1B41E5A6F7A3F2C8958C5A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8FC82138AB014E6D9D7CD7808D15584A12">
    <w:name w:val="8FC82138AB014E6D9D7CD7808D15584A12"/>
    <w:rsid w:val="00D15828"/>
    <w:pPr>
      <w:framePr w:w="1701" w:h="907" w:hRule="exact" w:wrap="around" w:vAnchor="page" w:hAnchor="margin" w:yAlign="bottom"/>
      <w:spacing w:after="240" w:line="276" w:lineRule="auto"/>
    </w:pPr>
    <w:rPr>
      <w:rFonts w:ascii="Arial" w:eastAsia="Calibri" w:hAnsi="Arial" w:cs="Times New Roman"/>
      <w:color w:val="808080"/>
      <w:sz w:val="16"/>
      <w:szCs w:val="16"/>
      <w:lang w:eastAsia="en-US"/>
    </w:rPr>
  </w:style>
  <w:style w:type="paragraph" w:customStyle="1" w:styleId="AB7217B6190D49DC9CD9F37F2BF6CA8212">
    <w:name w:val="AB7217B6190D49DC9CD9F37F2BF6CA8212"/>
    <w:rsid w:val="00D15828"/>
    <w:pPr>
      <w:framePr w:w="6804" w:h="907" w:hRule="exact" w:wrap="around" w:vAnchor="page" w:hAnchor="margin" w:xAlign="right" w:yAlign="bottom"/>
      <w:spacing w:after="240" w:line="276" w:lineRule="auto"/>
      <w:jc w:val="right"/>
    </w:pPr>
    <w:rPr>
      <w:rFonts w:ascii="Arial" w:eastAsia="Calibri" w:hAnsi="Arial" w:cs="Times New Roman"/>
      <w:color w:val="808080"/>
      <w:sz w:val="16"/>
      <w:szCs w:val="16"/>
      <w:lang w:eastAsia="en-US"/>
    </w:rPr>
  </w:style>
  <w:style w:type="paragraph" w:customStyle="1" w:styleId="2A35B6DC58D8481B827E1EEC38C1FFF612">
    <w:name w:val="2A35B6DC58D8481B827E1EEC38C1FFF612"/>
    <w:rsid w:val="00D15828"/>
    <w:pPr>
      <w:framePr w:w="3402" w:h="1134" w:hSpace="5670" w:vSpace="454" w:wrap="around" w:vAnchor="page" w:hAnchor="margin" w:xAlign="center" w:yAlign="top" w:anchorLock="1"/>
      <w:tabs>
        <w:tab w:val="center" w:pos="4513"/>
        <w:tab w:val="right" w:pos="9026"/>
      </w:tabs>
      <w:spacing w:before="800" w:after="0" w:line="312" w:lineRule="auto"/>
      <w:contextualSpacing/>
      <w:jc w:val="center"/>
    </w:pPr>
    <w:rPr>
      <w:rFonts w:eastAsiaTheme="minorHAnsi"/>
      <w:color w:val="808080"/>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2021-10-12T00:00:00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113088A9E06D74C915723F574EE15F2" ma:contentTypeVersion="13" ma:contentTypeDescription="Create a new document." ma:contentTypeScope="" ma:versionID="cdced45308523bfdc7eac854cb143d5c">
  <xsd:schema xmlns:xsd="http://www.w3.org/2001/XMLSchema" xmlns:xs="http://www.w3.org/2001/XMLSchema" xmlns:p="http://schemas.microsoft.com/office/2006/metadata/properties" xmlns:ns2="3b1e818d-00c4-450b-b007-3d69b110b9f1" xmlns:ns3="4c6b55a6-7ae7-49d8-898e-6b90b24f8e10" targetNamespace="http://schemas.microsoft.com/office/2006/metadata/properties" ma:root="true" ma:fieldsID="fe8264d93de2dd0dac757a268fc7d6c1" ns2:_="" ns3:_="">
    <xsd:import namespace="3b1e818d-00c4-450b-b007-3d69b110b9f1"/>
    <xsd:import namespace="4c6b55a6-7ae7-49d8-898e-6b90b24f8e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1e818d-00c4-450b-b007-3d69b110b9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6b55a6-7ae7-49d8-898e-6b90b24f8e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5.xml><?xml version="1.0" encoding="utf-8"?>
<ds:datastoreItem xmlns:ds="http://schemas.openxmlformats.org/officeDocument/2006/customXml" ds:itemID="{5316ED4A-F3F3-4275-A2D3-E01B6C727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1e818d-00c4-450b-b007-3d69b110b9f1"/>
    <ds:schemaRef ds:uri="4c6b55a6-7ae7-49d8-898e-6b90b24f8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EPA-template-v6.3</Template>
  <TotalTime>14</TotalTime>
  <Pages>19</Pages>
  <Words>1889</Words>
  <Characters>10772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Level X End-point Assessment for ST0420/AP02 Lean Manufacturing Operative – Production/Assembly 
(9315-22)</vt:lpstr>
    </vt:vector>
  </TitlesOfParts>
  <Company/>
  <LinksUpToDate>false</LinksUpToDate>
  <CharactersWithSpaces>12636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2 End-point Assessment for ST0420/AP02 Lean Manufacturing Operative – Inspection/Quality assurance 
(9315-23)</dc:title>
  <dc:subject/>
  <dc:creator>Anna Jormanainen</dc:creator>
  <cp:keywords/>
  <dc:description/>
  <cp:lastModifiedBy>Jane Tilbury</cp:lastModifiedBy>
  <cp:revision>24</cp:revision>
  <cp:lastPrinted>2021-04-16T05:28:00Z</cp:lastPrinted>
  <dcterms:created xsi:type="dcterms:W3CDTF">2021-10-12T12:52:00Z</dcterms:created>
  <dcterms:modified xsi:type="dcterms:W3CDTF">2021-11-08T11:37:00Z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0x0101007113088A9E06D74C915723F574EE15F2</vt:lpwstr>
  </property>
</Properties>
</file>