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599" w:rsidRPr="00F813C7" w:rsidRDefault="00BE2421" w:rsidP="00E75DDE">
      <w:pPr>
        <w:pStyle w:val="H1FrontCover"/>
        <w:rPr>
          <w:rFonts w:ascii="Avenir LT Std 35 Light" w:hAnsi="Avenir LT Std 35 Light"/>
        </w:rPr>
      </w:pPr>
      <w:r w:rsidRPr="00F813C7">
        <w:rPr>
          <w:rFonts w:ascii="Avenir LT Std 35 Light" w:hAnsi="Avenir LT Std 35 Light"/>
        </w:rPr>
        <w:fldChar w:fldCharType="begin"/>
      </w:r>
      <w:r w:rsidRPr="00F813C7">
        <w:rPr>
          <w:rFonts w:ascii="Avenir LT Std 35 Light" w:hAnsi="Avenir LT Std 35 Light"/>
        </w:rPr>
        <w:instrText xml:space="preserve"> TITLE  "Level 2 Award / Certificate / Diploma in/for [subject / job role] (0000-[00])"  \* MERGEFORMAT </w:instrText>
      </w:r>
      <w:r w:rsidRPr="00F813C7">
        <w:rPr>
          <w:rFonts w:ascii="Avenir LT Std 35 Light" w:hAnsi="Avenir LT Std 35 Light"/>
        </w:rPr>
        <w:fldChar w:fldCharType="separate"/>
      </w:r>
      <w:r w:rsidRPr="00F813C7">
        <w:rPr>
          <w:rFonts w:ascii="Avenir LT Std 35 Light" w:hAnsi="Avenir LT Std 35 Light"/>
        </w:rPr>
        <w:t>Level 2 Diploma in/for [subject / job role] (0000-[00])</w:t>
      </w:r>
      <w:r w:rsidRPr="00F813C7">
        <w:rPr>
          <w:rFonts w:ascii="Avenir LT Std 35 Light" w:hAnsi="Avenir LT Std 35 Light"/>
        </w:rPr>
        <w:fldChar w:fldCharType="end"/>
      </w:r>
    </w:p>
    <w:p w:rsidR="00192D37" w:rsidRPr="00F813C7" w:rsidRDefault="004B11EE" w:rsidP="00E856A1">
      <w:pPr>
        <w:rPr>
          <w:rFonts w:ascii="Avenir LT Std 35 Light" w:hAnsi="Avenir LT Std 35 Light"/>
          <w:b/>
        </w:rPr>
      </w:pPr>
      <w:r w:rsidRPr="00F813C7">
        <w:rPr>
          <w:rFonts w:ascii="Avenir LT Std 35 Light" w:hAnsi="Avenir LT Std 35 Light"/>
          <w:b/>
        </w:rPr>
        <w:t>September 2017</w:t>
      </w:r>
      <w:r w:rsidR="00192D37" w:rsidRPr="00F813C7">
        <w:rPr>
          <w:rFonts w:ascii="Avenir LT Std 35 Light" w:hAnsi="Avenir LT Std 35 Light"/>
          <w:b/>
        </w:rPr>
        <w:t xml:space="preserve"> Version 1.0</w:t>
      </w:r>
    </w:p>
    <w:p w:rsidR="00192D37" w:rsidRPr="00F813C7" w:rsidRDefault="00C9742F" w:rsidP="00E87886">
      <w:pPr>
        <w:pStyle w:val="Sidebargrey"/>
        <w:framePr w:w="1304" w:wrap="notBeside"/>
        <w:spacing w:before="240"/>
        <w:textDirection w:val="btLr"/>
        <w:rPr>
          <w:rFonts w:ascii="Avenir LT Std 35 Light" w:hAnsi="Avenir LT Std 35 Light"/>
        </w:rPr>
      </w:pPr>
      <w:r w:rsidRPr="00F813C7">
        <w:rPr>
          <w:rFonts w:ascii="Avenir LT Std 35 Light" w:hAnsi="Avenir LT Std 35 Light"/>
        </w:rPr>
        <w:t>Work Experience portfolio</w:t>
      </w:r>
    </w:p>
    <w:p w:rsidR="00E73499" w:rsidRPr="00F813C7" w:rsidRDefault="00E73499">
      <w:pPr>
        <w:framePr w:w="7740" w:h="5942" w:hSpace="181" w:wrap="around" w:vAnchor="page" w:hAnchor="margin" w:x="1" w:y="6068"/>
        <w:rPr>
          <w:rFonts w:ascii="Avenir LT Std 35 Light" w:hAnsi="Avenir LT Std 35 Light"/>
        </w:rPr>
      </w:pPr>
    </w:p>
    <w:p w:rsidR="00BA64B0" w:rsidRPr="00F813C7" w:rsidRDefault="00BA64B0" w:rsidP="00D11C1C">
      <w:pPr>
        <w:rPr>
          <w:rFonts w:ascii="Avenir LT Std 35 Light" w:hAnsi="Avenir LT Std 35 Light"/>
        </w:rPr>
      </w:pPr>
    </w:p>
    <w:p w:rsidR="00105D38" w:rsidRPr="00F813C7" w:rsidRDefault="00F813C7" w:rsidP="00B339BF">
      <w:pPr>
        <w:pStyle w:val="H1Contentspage"/>
        <w:rPr>
          <w:rFonts w:ascii="Avenir LT Std 35 Light" w:hAnsi="Avenir LT Std 35 Light"/>
        </w:rPr>
      </w:pPr>
      <w:r w:rsidRPr="00ED56F3">
        <w:rPr>
          <w:noProof/>
          <w:lang w:eastAsia="en-GB"/>
        </w:rPr>
        <w:drawing>
          <wp:anchor distT="0" distB="0" distL="114300" distR="114300" simplePos="0" relativeHeight="251677184" behindDoc="0" locked="0" layoutInCell="1" allowOverlap="1" wp14:anchorId="06E3AB0A" wp14:editId="6725419F">
            <wp:simplePos x="0" y="0"/>
            <wp:positionH relativeFrom="margin">
              <wp:posOffset>-1820545</wp:posOffset>
            </wp:positionH>
            <wp:positionV relativeFrom="margin">
              <wp:align>bottom</wp:align>
            </wp:positionV>
            <wp:extent cx="1391148" cy="818984"/>
            <wp:effectExtent l="0" t="0" r="0" b="635"/>
            <wp:wrapSquare wrapText="bothSides"/>
            <wp:docPr id="8" name="Picture 8" descr="X:\G Drive\Marketing2\Brand\1.UK Rebrand\FINAL C&amp;G LOGO\City &amp; Guilds Logo\Print\Colour\CMYK\JPEG\C&amp;G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 Drive\Marketing2\Brand\1.UK Rebrand\FINAL C&amp;G LOGO\City &amp; Guilds Logo\Print\Colour\CMYK\JPEG\C&amp;G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1148" cy="818984"/>
                    </a:xfrm>
                    <a:prstGeom prst="rect">
                      <a:avLst/>
                    </a:prstGeom>
                    <a:noFill/>
                    <a:ln>
                      <a:noFill/>
                    </a:ln>
                  </pic:spPr>
                </pic:pic>
              </a:graphicData>
            </a:graphic>
          </wp:anchor>
        </w:drawing>
      </w:r>
      <w:r w:rsidR="00BE7599" w:rsidRPr="00F813C7">
        <w:rPr>
          <w:rFonts w:ascii="Avenir LT Std 35 Light" w:hAnsi="Avenir LT Std 35 Light"/>
        </w:rPr>
        <w:br w:type="page"/>
      </w:r>
      <w:r w:rsidR="00C9742F" w:rsidRPr="00F813C7">
        <w:rPr>
          <w:rFonts w:ascii="Avenir LT Std 35 Light" w:hAnsi="Avenir LT Std 35 Light"/>
          <w:noProof/>
          <w:lang w:eastAsia="en-GB"/>
        </w:rPr>
        <w:lastRenderedPageBreak/>
        <w:drawing>
          <wp:anchor distT="0" distB="0" distL="114300" distR="114300" simplePos="0" relativeHeight="251653632" behindDoc="0" locked="1" layoutInCell="1" allowOverlap="1">
            <wp:simplePos x="0" y="0"/>
            <wp:positionH relativeFrom="column">
              <wp:posOffset>-1885950</wp:posOffset>
            </wp:positionH>
            <wp:positionV relativeFrom="paragraph">
              <wp:posOffset>-114300</wp:posOffset>
            </wp:positionV>
            <wp:extent cx="1389380" cy="1600200"/>
            <wp:effectExtent l="0" t="0" r="1270" b="0"/>
            <wp:wrapSquare wrapText="bothSides"/>
            <wp:docPr id="10" name="Picture 80" descr="SIGN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IGNPO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38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D38" w:rsidRPr="00F813C7">
        <w:rPr>
          <w:rFonts w:ascii="Avenir LT Std 35 Light" w:hAnsi="Avenir LT Std 35 Light"/>
        </w:rPr>
        <w:t>Contents</w:t>
      </w:r>
    </w:p>
    <w:p w:rsidR="008F6B3B" w:rsidRDefault="00BE2421">
      <w:pPr>
        <w:pStyle w:val="TOC2"/>
        <w:rPr>
          <w:rFonts w:asciiTheme="minorHAnsi" w:eastAsiaTheme="minorEastAsia" w:hAnsiTheme="minorHAnsi" w:cstheme="minorBidi"/>
          <w:noProof/>
          <w:szCs w:val="22"/>
          <w:lang w:eastAsia="en-GB"/>
        </w:rPr>
      </w:pPr>
      <w:r w:rsidRPr="00F813C7">
        <w:rPr>
          <w:rFonts w:ascii="Avenir LT Std 35 Light" w:hAnsi="Avenir LT Std 35 Light"/>
          <w:b/>
        </w:rPr>
        <w:fldChar w:fldCharType="begin"/>
      </w:r>
      <w:r w:rsidRPr="00F813C7">
        <w:rPr>
          <w:rFonts w:ascii="Avenir LT Std 35 Light" w:hAnsi="Avenir LT Std 35 Light"/>
          <w:b/>
        </w:rPr>
        <w:instrText xml:space="preserve"> TOC \o "1-4" </w:instrText>
      </w:r>
      <w:r w:rsidRPr="00F813C7">
        <w:rPr>
          <w:rFonts w:ascii="Avenir LT Std 35 Light" w:hAnsi="Avenir LT Std 35 Light"/>
          <w:b/>
        </w:rPr>
        <w:fldChar w:fldCharType="separate"/>
      </w:r>
      <w:r w:rsidR="008F6B3B" w:rsidRPr="006D3FD1">
        <w:rPr>
          <w:rFonts w:ascii="Avenir LT Std 35 Light" w:hAnsi="Avenir LT Std 35 Light"/>
          <w:noProof/>
        </w:rPr>
        <w:t>Date of work placement</w:t>
      </w:r>
      <w:r w:rsidR="008F6B3B">
        <w:rPr>
          <w:noProof/>
        </w:rPr>
        <w:tab/>
      </w:r>
      <w:r w:rsidR="008F6B3B">
        <w:rPr>
          <w:noProof/>
        </w:rPr>
        <w:fldChar w:fldCharType="begin"/>
      </w:r>
      <w:r w:rsidR="008F6B3B">
        <w:rPr>
          <w:noProof/>
        </w:rPr>
        <w:instrText xml:space="preserve"> PAGEREF _Toc492633029 \h </w:instrText>
      </w:r>
      <w:r w:rsidR="008F6B3B">
        <w:rPr>
          <w:noProof/>
        </w:rPr>
      </w:r>
      <w:r w:rsidR="008F6B3B">
        <w:rPr>
          <w:noProof/>
        </w:rPr>
        <w:fldChar w:fldCharType="separate"/>
      </w:r>
      <w:r w:rsidR="008F6B3B">
        <w:rPr>
          <w:noProof/>
        </w:rPr>
        <w:t>3</w:t>
      </w:r>
      <w:r w:rsidR="008F6B3B">
        <w:rPr>
          <w:noProof/>
        </w:rPr>
        <w:fldChar w:fldCharType="end"/>
      </w:r>
    </w:p>
    <w:p w:rsidR="008F6B3B" w:rsidRDefault="008F6B3B">
      <w:pPr>
        <w:pStyle w:val="TOC2"/>
        <w:rPr>
          <w:rFonts w:asciiTheme="minorHAnsi" w:eastAsiaTheme="minorEastAsia" w:hAnsiTheme="minorHAnsi" w:cstheme="minorBidi"/>
          <w:noProof/>
          <w:szCs w:val="22"/>
          <w:lang w:eastAsia="en-GB"/>
        </w:rPr>
      </w:pPr>
      <w:r w:rsidRPr="006D3FD1">
        <w:rPr>
          <w:rFonts w:ascii="Avenir LT Std 35 Light" w:hAnsi="Avenir LT Std 35 Light"/>
          <w:noProof/>
        </w:rPr>
        <w:t>Self-development during work experience</w:t>
      </w:r>
      <w:r>
        <w:rPr>
          <w:noProof/>
        </w:rPr>
        <w:tab/>
      </w:r>
      <w:r>
        <w:rPr>
          <w:noProof/>
        </w:rPr>
        <w:fldChar w:fldCharType="begin"/>
      </w:r>
      <w:r>
        <w:rPr>
          <w:noProof/>
        </w:rPr>
        <w:instrText xml:space="preserve"> PAGEREF _Toc492633030 \h </w:instrText>
      </w:r>
      <w:r>
        <w:rPr>
          <w:noProof/>
        </w:rPr>
      </w:r>
      <w:r>
        <w:rPr>
          <w:noProof/>
        </w:rPr>
        <w:fldChar w:fldCharType="separate"/>
      </w:r>
      <w:r>
        <w:rPr>
          <w:noProof/>
        </w:rPr>
        <w:t>4</w:t>
      </w:r>
      <w:r>
        <w:rPr>
          <w:noProof/>
        </w:rPr>
        <w:fldChar w:fldCharType="end"/>
      </w:r>
    </w:p>
    <w:p w:rsidR="008F6B3B" w:rsidRDefault="008F6B3B">
      <w:pPr>
        <w:pStyle w:val="TOC2"/>
        <w:rPr>
          <w:rFonts w:asciiTheme="minorHAnsi" w:eastAsiaTheme="minorEastAsia" w:hAnsiTheme="minorHAnsi" w:cstheme="minorBidi"/>
          <w:noProof/>
          <w:szCs w:val="22"/>
          <w:lang w:eastAsia="en-GB"/>
        </w:rPr>
      </w:pPr>
      <w:r w:rsidRPr="006D3FD1">
        <w:rPr>
          <w:rFonts w:ascii="Avenir LT Std 35 Light" w:hAnsi="Avenir LT Std 35 Light"/>
          <w:noProof/>
        </w:rPr>
        <w:t>Evidence of work experience</w:t>
      </w:r>
      <w:r>
        <w:rPr>
          <w:noProof/>
        </w:rPr>
        <w:tab/>
      </w:r>
      <w:r>
        <w:rPr>
          <w:noProof/>
        </w:rPr>
        <w:fldChar w:fldCharType="begin"/>
      </w:r>
      <w:r>
        <w:rPr>
          <w:noProof/>
        </w:rPr>
        <w:instrText xml:space="preserve"> PAGEREF _Toc492633031 \h </w:instrText>
      </w:r>
      <w:r>
        <w:rPr>
          <w:noProof/>
        </w:rPr>
      </w:r>
      <w:r>
        <w:rPr>
          <w:noProof/>
        </w:rPr>
        <w:fldChar w:fldCharType="separate"/>
      </w:r>
      <w:r>
        <w:rPr>
          <w:noProof/>
        </w:rPr>
        <w:t>7</w:t>
      </w:r>
      <w:r>
        <w:rPr>
          <w:noProof/>
        </w:rPr>
        <w:fldChar w:fldCharType="end"/>
      </w:r>
    </w:p>
    <w:p w:rsidR="008F6B3B" w:rsidRDefault="008F6B3B">
      <w:pPr>
        <w:pStyle w:val="TOC2"/>
        <w:rPr>
          <w:rFonts w:asciiTheme="minorHAnsi" w:eastAsiaTheme="minorEastAsia" w:hAnsiTheme="minorHAnsi" w:cstheme="minorBidi"/>
          <w:noProof/>
          <w:szCs w:val="22"/>
          <w:lang w:eastAsia="en-GB"/>
        </w:rPr>
      </w:pPr>
      <w:r w:rsidRPr="006D3FD1">
        <w:rPr>
          <w:rFonts w:ascii="Avenir LT Std 35 Light" w:hAnsi="Avenir LT Std 35 Light"/>
          <w:noProof/>
        </w:rPr>
        <w:t>Review work experience</w:t>
      </w:r>
      <w:r>
        <w:rPr>
          <w:noProof/>
        </w:rPr>
        <w:tab/>
      </w:r>
      <w:r>
        <w:rPr>
          <w:noProof/>
        </w:rPr>
        <w:fldChar w:fldCharType="begin"/>
      </w:r>
      <w:r>
        <w:rPr>
          <w:noProof/>
        </w:rPr>
        <w:instrText xml:space="preserve"> PAGEREF _Toc492633032 \h </w:instrText>
      </w:r>
      <w:r>
        <w:rPr>
          <w:noProof/>
        </w:rPr>
      </w:r>
      <w:r>
        <w:rPr>
          <w:noProof/>
        </w:rPr>
        <w:fldChar w:fldCharType="separate"/>
      </w:r>
      <w:r>
        <w:rPr>
          <w:noProof/>
        </w:rPr>
        <w:t>8</w:t>
      </w:r>
      <w:r>
        <w:rPr>
          <w:noProof/>
        </w:rPr>
        <w:fldChar w:fldCharType="end"/>
      </w:r>
    </w:p>
    <w:p w:rsidR="008F6B3B" w:rsidRDefault="008F6B3B">
      <w:pPr>
        <w:pStyle w:val="TOC2"/>
        <w:rPr>
          <w:rFonts w:asciiTheme="minorHAnsi" w:eastAsiaTheme="minorEastAsia" w:hAnsiTheme="minorHAnsi" w:cstheme="minorBidi"/>
          <w:noProof/>
          <w:szCs w:val="22"/>
          <w:lang w:eastAsia="en-GB"/>
        </w:rPr>
      </w:pPr>
      <w:r w:rsidRPr="006D3FD1">
        <w:rPr>
          <w:rFonts w:ascii="Avenir LT Std 35 Light" w:hAnsi="Avenir LT Std 35 Light"/>
          <w:noProof/>
        </w:rPr>
        <w:t>Employer feedback</w:t>
      </w:r>
      <w:r>
        <w:rPr>
          <w:noProof/>
        </w:rPr>
        <w:tab/>
      </w:r>
      <w:r>
        <w:rPr>
          <w:noProof/>
        </w:rPr>
        <w:fldChar w:fldCharType="begin"/>
      </w:r>
      <w:r>
        <w:rPr>
          <w:noProof/>
        </w:rPr>
        <w:instrText xml:space="preserve"> PAGEREF _Toc492633033 \h </w:instrText>
      </w:r>
      <w:r>
        <w:rPr>
          <w:noProof/>
        </w:rPr>
      </w:r>
      <w:r>
        <w:rPr>
          <w:noProof/>
        </w:rPr>
        <w:fldChar w:fldCharType="separate"/>
      </w:r>
      <w:r>
        <w:rPr>
          <w:noProof/>
        </w:rPr>
        <w:t>9</w:t>
      </w:r>
      <w:r>
        <w:rPr>
          <w:noProof/>
        </w:rPr>
        <w:fldChar w:fldCharType="end"/>
      </w:r>
    </w:p>
    <w:p w:rsidR="00105D38" w:rsidRPr="00F813C7" w:rsidRDefault="00BE2421">
      <w:pPr>
        <w:rPr>
          <w:rFonts w:ascii="Avenir LT Std 35 Light" w:hAnsi="Avenir LT Std 35 Light"/>
        </w:rPr>
      </w:pPr>
      <w:r w:rsidRPr="00F813C7">
        <w:rPr>
          <w:rFonts w:ascii="Avenir LT Std 35 Light" w:hAnsi="Avenir LT Std 35 Light"/>
          <w:b/>
        </w:rPr>
        <w:fldChar w:fldCharType="end"/>
      </w:r>
    </w:p>
    <w:p w:rsidR="00D70EA9" w:rsidRPr="00F813C7" w:rsidRDefault="00D70EA9" w:rsidP="00105D38">
      <w:pPr>
        <w:rPr>
          <w:rFonts w:ascii="Avenir LT Std 35 Light" w:hAnsi="Avenir LT Std 35 Light"/>
        </w:rPr>
      </w:pPr>
    </w:p>
    <w:p w:rsidR="00C9742F" w:rsidRPr="00F813C7" w:rsidRDefault="00C9742F" w:rsidP="00BA64B0">
      <w:pPr>
        <w:pStyle w:val="Heading1"/>
        <w:rPr>
          <w:rFonts w:ascii="Avenir LT Std 35 Light" w:hAnsi="Avenir LT Std 35 Light"/>
        </w:rPr>
        <w:sectPr w:rsidR="00C9742F" w:rsidRPr="00F813C7" w:rsidSect="00C60EA7">
          <w:footerReference w:type="even" r:id="rId10"/>
          <w:footerReference w:type="default" r:id="rId11"/>
          <w:pgSz w:w="11907" w:h="16840" w:code="9"/>
          <w:pgMar w:top="680" w:right="1701" w:bottom="1701" w:left="3402" w:header="0" w:footer="709" w:gutter="0"/>
          <w:cols w:space="708"/>
          <w:titlePg/>
          <w:docGrid w:linePitch="360"/>
        </w:sectPr>
      </w:pPr>
      <w:bookmarkStart w:id="0" w:name="_Toc254253361"/>
      <w:bookmarkStart w:id="1" w:name="_Ref303354159"/>
      <w:bookmarkStart w:id="2" w:name="_GoBack"/>
      <w:bookmarkEnd w:id="2"/>
    </w:p>
    <w:bookmarkEnd w:id="0"/>
    <w:bookmarkEnd w:id="1"/>
    <w:p w:rsidR="004B11EE" w:rsidRPr="00F813C7" w:rsidRDefault="004B11EE" w:rsidP="00BE2421">
      <w:pPr>
        <w:pStyle w:val="H1Fake"/>
        <w:rPr>
          <w:rFonts w:ascii="Avenir LT Std 35 Light" w:hAnsi="Avenir LT Std 35 Light"/>
        </w:rPr>
      </w:pPr>
    </w:p>
    <w:p w:rsidR="004B11EE" w:rsidRPr="00F813C7" w:rsidRDefault="004B11EE" w:rsidP="00F813C7">
      <w:pPr>
        <w:pStyle w:val="Heading2"/>
        <w:numPr>
          <w:ilvl w:val="0"/>
          <w:numId w:val="0"/>
        </w:numPr>
        <w:ind w:left="680" w:hanging="680"/>
        <w:rPr>
          <w:rFonts w:ascii="Avenir LT Std 35 Light" w:hAnsi="Avenir LT Std 35 Light"/>
          <w:b w:val="0"/>
          <w:szCs w:val="32"/>
        </w:rPr>
      </w:pPr>
      <w:bookmarkStart w:id="3" w:name="_Toc492633029"/>
      <w:r w:rsidRPr="00DD49B3">
        <w:rPr>
          <w:rFonts w:ascii="Avenir LT Std 35 Light" w:hAnsi="Avenir LT Std 35 Light"/>
        </w:rPr>
        <w:t>Date of work placement</w:t>
      </w:r>
      <w:bookmarkEnd w:id="3"/>
      <w:r w:rsidRPr="00F813C7">
        <w:rPr>
          <w:rFonts w:ascii="Avenir LT Std 35 Light" w:hAnsi="Avenir LT Std 35 Light"/>
          <w:b w:val="0"/>
        </w:rPr>
        <w:t xml:space="preserve"> </w:t>
      </w:r>
    </w:p>
    <w:p w:rsidR="004B11EE" w:rsidRPr="00DD49B3" w:rsidRDefault="00DD49B3" w:rsidP="00BE2421">
      <w:pPr>
        <w:pStyle w:val="H1Fake"/>
        <w:rPr>
          <w:rFonts w:ascii="Avenir LT Std 35 Light" w:hAnsi="Avenir LT Std 35 Light"/>
          <w:b w:val="0"/>
          <w:sz w:val="22"/>
          <w:szCs w:val="22"/>
        </w:rPr>
      </w:pPr>
      <w:r w:rsidRPr="00DD49B3">
        <w:rPr>
          <w:rFonts w:ascii="Avenir LT Std 35 Light" w:hAnsi="Avenir LT Std 35 Light"/>
          <w:b w:val="0"/>
          <w:sz w:val="22"/>
          <w:szCs w:val="22"/>
        </w:rPr>
        <w:t>(Photocopy this sheet as necessary)</w:t>
      </w:r>
    </w:p>
    <w:p w:rsidR="00DD49B3" w:rsidRPr="00DD49B3" w:rsidRDefault="00DD49B3" w:rsidP="00BE2421">
      <w:pPr>
        <w:pStyle w:val="H1Fake"/>
        <w:rPr>
          <w:rFonts w:ascii="Avenir LT Std 35 Light" w:hAnsi="Avenir LT Std 35 Light"/>
          <w:b w:val="0"/>
          <w:sz w:val="22"/>
          <w:szCs w:val="22"/>
        </w:rPr>
      </w:pPr>
    </w:p>
    <w:p w:rsidR="00DD49B3" w:rsidRDefault="00DD49B3" w:rsidP="00DD49B3">
      <w:pPr>
        <w:pStyle w:val="H1Fake"/>
        <w:ind w:left="0" w:firstLine="0"/>
        <w:rPr>
          <w:rFonts w:ascii="Avenir LT Std 35 Light" w:hAnsi="Avenir LT Std 35 Light"/>
          <w:b w:val="0"/>
          <w:sz w:val="22"/>
          <w:szCs w:val="22"/>
        </w:rPr>
      </w:pPr>
    </w:p>
    <w:p w:rsidR="004B11EE" w:rsidRPr="00DD49B3" w:rsidRDefault="004B11EE" w:rsidP="00DD49B3">
      <w:pPr>
        <w:pStyle w:val="H1Fake"/>
        <w:ind w:left="0" w:firstLine="0"/>
        <w:rPr>
          <w:rFonts w:ascii="Avenir LT Std 35 Light" w:hAnsi="Avenir LT Std 35 Light"/>
          <w:b w:val="0"/>
          <w:sz w:val="22"/>
          <w:szCs w:val="22"/>
        </w:rPr>
      </w:pPr>
      <w:r w:rsidRPr="00DD49B3">
        <w:rPr>
          <w:rFonts w:ascii="Avenir LT Std 35 Light" w:hAnsi="Avenir LT Std 35 Light"/>
          <w:b w:val="0"/>
          <w:sz w:val="22"/>
          <w:szCs w:val="22"/>
        </w:rPr>
        <w:t>Job title:</w:t>
      </w:r>
    </w:p>
    <w:p w:rsidR="004B11EE" w:rsidRPr="00DD49B3" w:rsidRDefault="004B11EE" w:rsidP="00BE2421">
      <w:pPr>
        <w:pStyle w:val="H1Fake"/>
        <w:rPr>
          <w:rFonts w:ascii="Avenir LT Std 35 Light" w:hAnsi="Avenir LT Std 35 Light"/>
          <w:b w:val="0"/>
          <w:sz w:val="22"/>
          <w:szCs w:val="22"/>
        </w:rPr>
      </w:pPr>
    </w:p>
    <w:p w:rsidR="004B11EE" w:rsidRPr="00DD49B3" w:rsidRDefault="004B11EE" w:rsidP="00BE2421">
      <w:pPr>
        <w:pStyle w:val="H1Fake"/>
        <w:rPr>
          <w:rFonts w:ascii="Avenir LT Std 35 Light" w:hAnsi="Avenir LT Std 35 Light"/>
          <w:b w:val="0"/>
          <w:sz w:val="22"/>
          <w:szCs w:val="22"/>
        </w:rPr>
      </w:pPr>
      <w:r w:rsidRPr="00DD49B3">
        <w:rPr>
          <w:rFonts w:ascii="Avenir LT Std 35 Light" w:hAnsi="Avenir LT Std 35 Light"/>
          <w:b w:val="0"/>
          <w:sz w:val="22"/>
          <w:szCs w:val="22"/>
        </w:rPr>
        <w:t>Company name:</w:t>
      </w:r>
    </w:p>
    <w:p w:rsidR="004B11EE" w:rsidRPr="00DD49B3" w:rsidRDefault="004B11EE" w:rsidP="00BE2421">
      <w:pPr>
        <w:pStyle w:val="H1Fake"/>
        <w:rPr>
          <w:rFonts w:ascii="Avenir LT Std 35 Light" w:hAnsi="Avenir LT Std 35 Light"/>
          <w:b w:val="0"/>
          <w:sz w:val="22"/>
          <w:szCs w:val="22"/>
        </w:rPr>
      </w:pPr>
      <w:r w:rsidRPr="00DD49B3">
        <w:rPr>
          <w:rFonts w:ascii="Avenir LT Std 35 Light" w:hAnsi="Avenir LT Std 35 Light"/>
          <w:b w:val="0"/>
          <w:sz w:val="22"/>
          <w:szCs w:val="22"/>
        </w:rPr>
        <w:t>Supervisor’s name:</w:t>
      </w:r>
      <w:r w:rsidRPr="00DD49B3">
        <w:rPr>
          <w:rFonts w:ascii="Avenir LT Std 35 Light" w:hAnsi="Avenir LT Std 35 Light"/>
          <w:b w:val="0"/>
          <w:sz w:val="22"/>
          <w:szCs w:val="22"/>
        </w:rPr>
        <w:tab/>
      </w:r>
      <w:r w:rsidRPr="00DD49B3">
        <w:rPr>
          <w:rFonts w:ascii="Avenir LT Std 35 Light" w:hAnsi="Avenir LT Std 35 Light"/>
          <w:b w:val="0"/>
          <w:sz w:val="22"/>
          <w:szCs w:val="22"/>
        </w:rPr>
        <w:tab/>
      </w:r>
      <w:r w:rsidRPr="00DD49B3">
        <w:rPr>
          <w:rFonts w:ascii="Avenir LT Std 35 Light" w:hAnsi="Avenir LT Std 35 Light"/>
          <w:b w:val="0"/>
          <w:sz w:val="22"/>
          <w:szCs w:val="22"/>
        </w:rPr>
        <w:tab/>
      </w:r>
      <w:r w:rsidRPr="00DD49B3">
        <w:rPr>
          <w:rFonts w:ascii="Avenir LT Std 35 Light" w:hAnsi="Avenir LT Std 35 Light"/>
          <w:b w:val="0"/>
          <w:sz w:val="22"/>
          <w:szCs w:val="22"/>
        </w:rPr>
        <w:tab/>
      </w:r>
      <w:r w:rsidRPr="00DD49B3">
        <w:rPr>
          <w:rFonts w:ascii="Avenir LT Std 35 Light" w:hAnsi="Avenir LT Std 35 Light"/>
          <w:b w:val="0"/>
          <w:sz w:val="22"/>
          <w:szCs w:val="22"/>
        </w:rPr>
        <w:tab/>
      </w:r>
      <w:r w:rsidRPr="00DD49B3">
        <w:rPr>
          <w:rFonts w:ascii="Avenir LT Std 35 Light" w:hAnsi="Avenir LT Std 35 Light"/>
          <w:b w:val="0"/>
          <w:sz w:val="22"/>
          <w:szCs w:val="22"/>
        </w:rPr>
        <w:tab/>
        <w:t>Title</w:t>
      </w:r>
      <w:r w:rsidR="00F813C7" w:rsidRPr="00DD49B3">
        <w:rPr>
          <w:rFonts w:ascii="Avenir LT Std 35 Light" w:hAnsi="Avenir LT Std 35 Light"/>
          <w:b w:val="0"/>
          <w:sz w:val="22"/>
          <w:szCs w:val="22"/>
        </w:rPr>
        <w:t>:</w:t>
      </w:r>
    </w:p>
    <w:p w:rsidR="004B11EE" w:rsidRPr="00DD49B3" w:rsidRDefault="004B11EE" w:rsidP="00BE2421">
      <w:pPr>
        <w:pStyle w:val="H1Fake"/>
        <w:rPr>
          <w:rFonts w:ascii="Avenir LT Std 35 Light" w:hAnsi="Avenir LT Std 35 Light"/>
          <w:b w:val="0"/>
          <w:sz w:val="22"/>
          <w:szCs w:val="22"/>
        </w:rPr>
      </w:pPr>
      <w:r w:rsidRPr="00DD49B3">
        <w:rPr>
          <w:rFonts w:ascii="Avenir LT Std 35 Light" w:hAnsi="Avenir LT Std 35 Light"/>
          <w:b w:val="0"/>
          <w:sz w:val="22"/>
          <w:szCs w:val="22"/>
        </w:rPr>
        <w:t>Contact numbers: (work)</w:t>
      </w:r>
      <w:r w:rsidRPr="00DD49B3">
        <w:rPr>
          <w:rFonts w:ascii="Avenir LT Std 35 Light" w:hAnsi="Avenir LT Std 35 Light"/>
          <w:b w:val="0"/>
          <w:sz w:val="22"/>
          <w:szCs w:val="22"/>
        </w:rPr>
        <w:tab/>
      </w:r>
      <w:r w:rsidRPr="00DD49B3">
        <w:rPr>
          <w:rFonts w:ascii="Avenir LT Std 35 Light" w:hAnsi="Avenir LT Std 35 Light"/>
          <w:b w:val="0"/>
          <w:sz w:val="22"/>
          <w:szCs w:val="22"/>
        </w:rPr>
        <w:tab/>
      </w:r>
      <w:r w:rsidRPr="00DD49B3">
        <w:rPr>
          <w:rFonts w:ascii="Avenir LT Std 35 Light" w:hAnsi="Avenir LT Std 35 Light"/>
          <w:b w:val="0"/>
          <w:sz w:val="22"/>
          <w:szCs w:val="22"/>
        </w:rPr>
        <w:tab/>
      </w:r>
      <w:r w:rsidRPr="00DD49B3">
        <w:rPr>
          <w:rFonts w:ascii="Avenir LT Std 35 Light" w:hAnsi="Avenir LT Std 35 Light"/>
          <w:b w:val="0"/>
          <w:sz w:val="22"/>
          <w:szCs w:val="22"/>
        </w:rPr>
        <w:tab/>
      </w:r>
      <w:r w:rsidRPr="00DD49B3">
        <w:rPr>
          <w:rFonts w:ascii="Avenir LT Std 35 Light" w:hAnsi="Avenir LT Std 35 Light"/>
          <w:b w:val="0"/>
          <w:sz w:val="22"/>
          <w:szCs w:val="22"/>
        </w:rPr>
        <w:tab/>
        <w:t>(mobile)</w:t>
      </w:r>
    </w:p>
    <w:p w:rsidR="004B11EE" w:rsidRPr="00DD49B3" w:rsidRDefault="004B11EE" w:rsidP="00BE2421">
      <w:pPr>
        <w:pStyle w:val="H1Fake"/>
        <w:rPr>
          <w:rFonts w:ascii="Avenir LT Std 35 Light" w:hAnsi="Avenir LT Std 35 Light"/>
          <w:b w:val="0"/>
          <w:sz w:val="22"/>
          <w:szCs w:val="22"/>
        </w:rPr>
      </w:pPr>
    </w:p>
    <w:p w:rsidR="004B11EE" w:rsidRPr="00DD49B3" w:rsidRDefault="004B11EE" w:rsidP="00BE2421">
      <w:pPr>
        <w:pStyle w:val="H1Fake"/>
        <w:rPr>
          <w:rFonts w:ascii="Avenir LT Std 35 Light" w:hAnsi="Avenir LT Std 35 Light"/>
          <w:b w:val="0"/>
          <w:sz w:val="22"/>
          <w:szCs w:val="22"/>
        </w:rPr>
      </w:pPr>
      <w:r w:rsidRPr="00DD49B3">
        <w:rPr>
          <w:rFonts w:ascii="Avenir LT Std 35 Light" w:hAnsi="Avenir LT Std 35 Light"/>
          <w:b w:val="0"/>
          <w:sz w:val="22"/>
          <w:szCs w:val="22"/>
        </w:rPr>
        <w:t>Address of placement</w:t>
      </w:r>
      <w:r w:rsidR="00F813C7" w:rsidRPr="00DD49B3">
        <w:rPr>
          <w:rFonts w:ascii="Avenir LT Std 35 Light" w:hAnsi="Avenir LT Std 35 Light"/>
          <w:b w:val="0"/>
          <w:sz w:val="22"/>
          <w:szCs w:val="22"/>
        </w:rPr>
        <w:t>:</w:t>
      </w:r>
    </w:p>
    <w:p w:rsidR="004B11EE" w:rsidRPr="00DD49B3" w:rsidRDefault="004B11EE" w:rsidP="00BE2421">
      <w:pPr>
        <w:pStyle w:val="H1Fake"/>
        <w:rPr>
          <w:rFonts w:ascii="Avenir LT Std 35 Light" w:hAnsi="Avenir LT Std 35 Light"/>
          <w:b w:val="0"/>
          <w:sz w:val="22"/>
          <w:szCs w:val="22"/>
        </w:rPr>
      </w:pPr>
    </w:p>
    <w:p w:rsidR="004B11EE" w:rsidRPr="00DD49B3" w:rsidRDefault="004B11EE" w:rsidP="00BE2421">
      <w:pPr>
        <w:pStyle w:val="H1Fake"/>
        <w:rPr>
          <w:rFonts w:ascii="Avenir LT Std 35 Light" w:hAnsi="Avenir LT Std 35 Light"/>
          <w:b w:val="0"/>
          <w:sz w:val="22"/>
          <w:szCs w:val="22"/>
        </w:rPr>
      </w:pPr>
    </w:p>
    <w:p w:rsidR="004B11EE" w:rsidRPr="00DD49B3" w:rsidRDefault="004B11EE" w:rsidP="00BE2421">
      <w:pPr>
        <w:pStyle w:val="H1Fake"/>
        <w:rPr>
          <w:rFonts w:ascii="Avenir LT Std 35 Light" w:hAnsi="Avenir LT Std 35 Light"/>
          <w:b w:val="0"/>
          <w:sz w:val="22"/>
          <w:szCs w:val="22"/>
        </w:rPr>
      </w:pPr>
    </w:p>
    <w:p w:rsidR="004B11EE" w:rsidRPr="00DD49B3" w:rsidRDefault="004B11EE" w:rsidP="00BE2421">
      <w:pPr>
        <w:pStyle w:val="H1Fake"/>
        <w:rPr>
          <w:rFonts w:ascii="Avenir LT Std 35 Light" w:hAnsi="Avenir LT Std 35 Light"/>
          <w:b w:val="0"/>
          <w:sz w:val="22"/>
          <w:szCs w:val="22"/>
        </w:rPr>
      </w:pPr>
    </w:p>
    <w:p w:rsidR="004B11EE" w:rsidRPr="00DD49B3" w:rsidRDefault="004B11EE" w:rsidP="00BE2421">
      <w:pPr>
        <w:pStyle w:val="H1Fake"/>
        <w:rPr>
          <w:rFonts w:ascii="Avenir LT Std 35 Light" w:hAnsi="Avenir LT Std 35 Light"/>
          <w:b w:val="0"/>
          <w:sz w:val="22"/>
          <w:szCs w:val="22"/>
        </w:rPr>
      </w:pPr>
    </w:p>
    <w:p w:rsidR="004B11EE" w:rsidRPr="00DD49B3" w:rsidRDefault="004B11EE" w:rsidP="00DD49B3">
      <w:pPr>
        <w:pStyle w:val="H1Fake"/>
        <w:ind w:left="0" w:firstLine="0"/>
        <w:rPr>
          <w:rFonts w:ascii="Avenir LT Std 35 Light" w:hAnsi="Avenir LT Std 35 Light"/>
          <w:b w:val="0"/>
          <w:sz w:val="22"/>
          <w:szCs w:val="22"/>
        </w:rPr>
      </w:pPr>
      <w:r w:rsidRPr="00DD49B3">
        <w:rPr>
          <w:rFonts w:ascii="Avenir LT Std 35 Light" w:hAnsi="Avenir LT Std 35 Light"/>
          <w:b w:val="0"/>
          <w:sz w:val="22"/>
          <w:szCs w:val="22"/>
        </w:rPr>
        <w:t>Work experience co-ordinator</w:t>
      </w:r>
      <w:r w:rsidR="00F813C7" w:rsidRPr="00DD49B3">
        <w:rPr>
          <w:rFonts w:ascii="Avenir LT Std 35 Light" w:hAnsi="Avenir LT Std 35 Light"/>
          <w:b w:val="0"/>
          <w:sz w:val="22"/>
          <w:szCs w:val="22"/>
        </w:rPr>
        <w:t>:</w:t>
      </w:r>
    </w:p>
    <w:p w:rsidR="004B11EE" w:rsidRPr="00DD49B3" w:rsidRDefault="004B11EE" w:rsidP="00BE2421">
      <w:pPr>
        <w:pStyle w:val="H1Fake"/>
        <w:rPr>
          <w:rFonts w:ascii="Avenir LT Std 35 Light" w:hAnsi="Avenir LT Std 35 Light"/>
          <w:b w:val="0"/>
          <w:sz w:val="22"/>
          <w:szCs w:val="22"/>
        </w:rPr>
      </w:pPr>
      <w:r w:rsidRPr="00DD49B3">
        <w:rPr>
          <w:rFonts w:ascii="Avenir LT Std 35 Light" w:hAnsi="Avenir LT Std 35 Light"/>
          <w:b w:val="0"/>
          <w:sz w:val="22"/>
          <w:szCs w:val="22"/>
        </w:rPr>
        <w:t>Contact number:</w:t>
      </w:r>
    </w:p>
    <w:p w:rsidR="004B11EE" w:rsidRPr="00DD49B3" w:rsidRDefault="004B11EE" w:rsidP="00BE2421">
      <w:pPr>
        <w:pStyle w:val="H1Fake"/>
        <w:rPr>
          <w:rFonts w:ascii="Avenir LT Std 35 Light" w:hAnsi="Avenir LT Std 35 Light"/>
          <w:b w:val="0"/>
          <w:sz w:val="22"/>
          <w:szCs w:val="22"/>
        </w:rPr>
      </w:pPr>
    </w:p>
    <w:p w:rsidR="004B11EE" w:rsidRPr="00DD49B3" w:rsidRDefault="004B11EE" w:rsidP="00BE2421">
      <w:pPr>
        <w:pStyle w:val="H1Fake"/>
        <w:rPr>
          <w:rFonts w:ascii="Avenir LT Std 35 Light" w:hAnsi="Avenir LT Std 35 Light"/>
          <w:b w:val="0"/>
          <w:sz w:val="22"/>
          <w:szCs w:val="22"/>
        </w:rPr>
      </w:pPr>
      <w:r w:rsidRPr="00DD49B3">
        <w:rPr>
          <w:rFonts w:ascii="Avenir LT Std 35 Light" w:hAnsi="Avenir LT Std 35 Light"/>
          <w:b w:val="0"/>
          <w:sz w:val="22"/>
          <w:szCs w:val="22"/>
        </w:rPr>
        <w:t>Curriculum contact name:</w:t>
      </w:r>
    </w:p>
    <w:p w:rsidR="004B11EE" w:rsidRPr="00DD49B3" w:rsidRDefault="004B11EE" w:rsidP="00BE2421">
      <w:pPr>
        <w:pStyle w:val="H1Fake"/>
        <w:rPr>
          <w:rFonts w:ascii="Avenir LT Std 35 Light" w:hAnsi="Avenir LT Std 35 Light"/>
          <w:b w:val="0"/>
          <w:sz w:val="22"/>
          <w:szCs w:val="22"/>
        </w:rPr>
      </w:pPr>
      <w:r w:rsidRPr="00DD49B3">
        <w:rPr>
          <w:rFonts w:ascii="Avenir LT Std 35 Light" w:hAnsi="Avenir LT Std 35 Light"/>
          <w:b w:val="0"/>
          <w:sz w:val="22"/>
          <w:szCs w:val="22"/>
        </w:rPr>
        <w:t>Contact number:</w:t>
      </w:r>
    </w:p>
    <w:p w:rsidR="004B11EE" w:rsidRPr="00F813C7" w:rsidRDefault="004B11EE" w:rsidP="00BE2421">
      <w:pPr>
        <w:pStyle w:val="H1Fake"/>
        <w:rPr>
          <w:rFonts w:ascii="Avenir LT Std 35 Light" w:hAnsi="Avenir LT Std 35 Light"/>
          <w:b w:val="0"/>
          <w:sz w:val="24"/>
        </w:rPr>
      </w:pPr>
    </w:p>
    <w:p w:rsidR="00BE2421" w:rsidRPr="00DD49B3" w:rsidRDefault="00BE2421" w:rsidP="00BE2421">
      <w:pPr>
        <w:pStyle w:val="Heading2"/>
        <w:numPr>
          <w:ilvl w:val="0"/>
          <w:numId w:val="0"/>
        </w:numPr>
        <w:ind w:left="680" w:hanging="680"/>
        <w:rPr>
          <w:rFonts w:ascii="Avenir LT Std 35 Light" w:hAnsi="Avenir LT Std 35 Light"/>
        </w:rPr>
      </w:pPr>
      <w:bookmarkStart w:id="4" w:name="_Toc492633030"/>
      <w:r w:rsidRPr="00DD49B3">
        <w:rPr>
          <w:rFonts w:ascii="Avenir LT Std 35 Light" w:hAnsi="Avenir LT Std 35 Light"/>
        </w:rPr>
        <w:lastRenderedPageBreak/>
        <w:t>Self-development during work experience</w:t>
      </w:r>
      <w:bookmarkEnd w:id="4"/>
    </w:p>
    <w:p w:rsidR="00BE2421" w:rsidRPr="00F813C7" w:rsidRDefault="00BE2421" w:rsidP="00BE2421">
      <w:pPr>
        <w:rPr>
          <w:rFonts w:ascii="Avenir LT Std 35 Light" w:hAnsi="Avenir LT Std 35 Light"/>
          <w:szCs w:val="22"/>
        </w:rPr>
      </w:pPr>
      <w:r w:rsidRPr="00F813C7">
        <w:rPr>
          <w:rFonts w:ascii="Avenir LT Std 35 Light" w:hAnsi="Avenir LT Std 35 Light"/>
          <w:b/>
          <w:szCs w:val="22"/>
        </w:rPr>
        <w:t xml:space="preserve">Self-development plan </w:t>
      </w:r>
      <w:r w:rsidRPr="00F813C7">
        <w:rPr>
          <w:rFonts w:ascii="Avenir LT Std 35 Light" w:hAnsi="Avenir LT Std 35 Light"/>
          <w:szCs w:val="22"/>
        </w:rPr>
        <w:t>(photocopy this sheet as necessary)</w:t>
      </w:r>
    </w:p>
    <w:p w:rsidR="00BE2421" w:rsidRPr="00F813C7" w:rsidRDefault="00BE2421" w:rsidP="00BE2421">
      <w:pPr>
        <w:rPr>
          <w:rFonts w:ascii="Avenir LT Std 35 Light" w:hAnsi="Avenir LT Std 35 Light"/>
          <w:szCs w:val="22"/>
        </w:rPr>
      </w:pPr>
    </w:p>
    <w:p w:rsidR="00BE2421" w:rsidRPr="00F813C7" w:rsidRDefault="00BE2421" w:rsidP="00BE2421">
      <w:pPr>
        <w:rPr>
          <w:rFonts w:ascii="Avenir LT Std 35 Light" w:hAnsi="Avenir LT Std 35 Light"/>
          <w:szCs w:val="22"/>
        </w:rPr>
      </w:pPr>
      <w:r w:rsidRPr="00F813C7">
        <w:rPr>
          <w:rFonts w:ascii="Avenir LT Std 35 Light" w:hAnsi="Avenir LT Std 35 Light"/>
          <w:noProof/>
          <w:szCs w:val="22"/>
          <w:lang w:eastAsia="en-GB"/>
        </w:rPr>
        <mc:AlternateContent>
          <mc:Choice Requires="wps">
            <w:drawing>
              <wp:anchor distT="45720" distB="45720" distL="114300" distR="114300" simplePos="0" relativeHeight="251662848" behindDoc="0" locked="0" layoutInCell="1" allowOverlap="1" wp14:anchorId="390D931B" wp14:editId="58D14EAB">
                <wp:simplePos x="0" y="0"/>
                <wp:positionH relativeFrom="margin">
                  <wp:align>left</wp:align>
                </wp:positionH>
                <wp:positionV relativeFrom="paragraph">
                  <wp:posOffset>180975</wp:posOffset>
                </wp:positionV>
                <wp:extent cx="5843905" cy="436880"/>
                <wp:effectExtent l="0" t="0" r="2349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437322"/>
                        </a:xfrm>
                        <a:prstGeom prst="rect">
                          <a:avLst/>
                        </a:prstGeom>
                        <a:solidFill>
                          <a:srgbClr val="FFFFFF"/>
                        </a:solidFill>
                        <a:ln w="9525">
                          <a:solidFill>
                            <a:srgbClr val="000000"/>
                          </a:solidFill>
                          <a:miter lim="800000"/>
                          <a:headEnd/>
                          <a:tailEnd/>
                        </a:ln>
                      </wps:spPr>
                      <wps:txbx>
                        <w:txbxContent>
                          <w:p w:rsidR="00BE2421" w:rsidRPr="00DD49B3" w:rsidRDefault="00BE2421">
                            <w:pPr>
                              <w:rPr>
                                <w:rFonts w:ascii="Avenir LT Std 35 Light" w:hAnsi="Avenir LT Std 35 Light"/>
                              </w:rPr>
                            </w:pPr>
                            <w:r w:rsidRPr="00DD49B3">
                              <w:rPr>
                                <w:rFonts w:ascii="Avenir LT Std 35 Light" w:hAnsi="Avenir LT Std 35 Light"/>
                              </w:rPr>
                              <w:t>Learner’s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D931B" id="_x0000_t202" coordsize="21600,21600" o:spt="202" path="m,l,21600r21600,l21600,xe">
                <v:stroke joinstyle="miter"/>
                <v:path gradientshapeok="t" o:connecttype="rect"/>
              </v:shapetype>
              <v:shape id="Text Box 2" o:spid="_x0000_s1026" type="#_x0000_t202" style="position:absolute;margin-left:0;margin-top:14.25pt;width:460.15pt;height:34.4pt;z-index:251662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">
                <v:textbox>
                  <w:txbxContent>
                    <w:p w:rsidR="00BE2421" w:rsidRPr="00DD49B3" w:rsidRDefault="00BE2421">
                      <w:pPr>
                        <w:rPr>
                          <w:rFonts w:ascii="Avenir LT Std 35 Light" w:hAnsi="Avenir LT Std 35 Light"/>
                        </w:rPr>
                      </w:pPr>
                      <w:r w:rsidRPr="00DD49B3">
                        <w:rPr>
                          <w:rFonts w:ascii="Avenir LT Std 35 Light" w:hAnsi="Avenir LT Std 35 Light"/>
                        </w:rPr>
                        <w:t>Learner’s name:</w:t>
                      </w:r>
                    </w:p>
                  </w:txbxContent>
                </v:textbox>
                <w10:wrap type="square" anchorx="margin"/>
              </v:shape>
            </w:pict>
          </mc:Fallback>
        </mc:AlternateContent>
      </w:r>
    </w:p>
    <w:p w:rsidR="00BE2421" w:rsidRPr="00F813C7" w:rsidRDefault="00BE2421" w:rsidP="00BE2421">
      <w:pPr>
        <w:rPr>
          <w:rFonts w:ascii="Avenir LT Std 35 Light" w:hAnsi="Avenir LT Std 35 Light"/>
        </w:rPr>
      </w:pPr>
    </w:p>
    <w:p w:rsidR="00BE2421" w:rsidRPr="00F813C7" w:rsidRDefault="00BE2421" w:rsidP="00BE2421">
      <w:pPr>
        <w:rPr>
          <w:rFonts w:ascii="Avenir LT Std 35 Light" w:hAnsi="Avenir LT Std 35 Light"/>
        </w:rPr>
      </w:pPr>
    </w:p>
    <w:p w:rsidR="00BE2421" w:rsidRPr="00F813C7" w:rsidRDefault="00BE2421" w:rsidP="00BE2421">
      <w:pPr>
        <w:rPr>
          <w:rFonts w:ascii="Avenir LT Std 35 Light" w:hAnsi="Avenir LT Std 35 Light"/>
        </w:rPr>
      </w:pPr>
    </w:p>
    <w:p w:rsidR="00BE2421" w:rsidRPr="00F813C7" w:rsidRDefault="00BE2421" w:rsidP="00BE2421">
      <w:pPr>
        <w:rPr>
          <w:rFonts w:ascii="Avenir LT Std 35 Light" w:hAnsi="Avenir LT Std 35 Light"/>
        </w:rPr>
      </w:pPr>
    </w:p>
    <w:tbl>
      <w:tblPr>
        <w:tblStyle w:val="TableGrid"/>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964"/>
        <w:gridCol w:w="1560"/>
        <w:gridCol w:w="8925"/>
      </w:tblGrid>
      <w:tr w:rsidR="00BE2421" w:rsidRPr="00F813C7" w:rsidTr="00BE2421">
        <w:trPr>
          <w:cnfStyle w:val="100000000000" w:firstRow="1" w:lastRow="0" w:firstColumn="0" w:lastColumn="0" w:oddVBand="0" w:evenVBand="0" w:oddHBand="0" w:evenHBand="0" w:firstRowFirstColumn="0" w:firstRowLastColumn="0" w:lastRowFirstColumn="0" w:lastRowLastColumn="0"/>
        </w:trPr>
        <w:tc>
          <w:tcPr>
            <w:tcW w:w="3964" w:type="dxa"/>
          </w:tcPr>
          <w:p w:rsidR="00BE2421" w:rsidRPr="00F813C7" w:rsidRDefault="00BE2421" w:rsidP="00BE2421">
            <w:pPr>
              <w:jc w:val="center"/>
              <w:rPr>
                <w:rFonts w:ascii="Avenir LT Std 35 Light" w:hAnsi="Avenir LT Std 35 Light"/>
              </w:rPr>
            </w:pPr>
            <w:r w:rsidRPr="00F813C7">
              <w:rPr>
                <w:rFonts w:ascii="Avenir LT Std 35 Light" w:hAnsi="Avenir LT Std 35 Light"/>
              </w:rPr>
              <w:t>Development goal</w:t>
            </w:r>
          </w:p>
        </w:tc>
        <w:tc>
          <w:tcPr>
            <w:tcW w:w="1560" w:type="dxa"/>
          </w:tcPr>
          <w:p w:rsidR="00BE2421" w:rsidRPr="00F813C7" w:rsidRDefault="00BE2421" w:rsidP="00BE2421">
            <w:pPr>
              <w:rPr>
                <w:rFonts w:ascii="Avenir LT Std 35 Light" w:hAnsi="Avenir LT Std 35 Light"/>
              </w:rPr>
            </w:pPr>
            <w:r w:rsidRPr="00F813C7">
              <w:rPr>
                <w:rFonts w:ascii="Avenir LT Std 35 Light" w:hAnsi="Avenir LT Std 35 Light"/>
              </w:rPr>
              <w:t>Period</w:t>
            </w:r>
          </w:p>
        </w:tc>
        <w:tc>
          <w:tcPr>
            <w:tcW w:w="8925" w:type="dxa"/>
          </w:tcPr>
          <w:p w:rsidR="00BE2421" w:rsidRPr="00F813C7" w:rsidRDefault="00BE2421" w:rsidP="00BE2421">
            <w:pPr>
              <w:jc w:val="center"/>
              <w:rPr>
                <w:rFonts w:ascii="Avenir LT Std 35 Light" w:hAnsi="Avenir LT Std 35 Light"/>
              </w:rPr>
            </w:pPr>
            <w:r w:rsidRPr="00F813C7">
              <w:rPr>
                <w:rFonts w:ascii="Avenir LT Std 35 Light" w:hAnsi="Avenir LT Std 35 Light"/>
              </w:rPr>
              <w:t>Comment on how well you have progressed towards each goal</w:t>
            </w:r>
          </w:p>
        </w:tc>
      </w:tr>
      <w:tr w:rsidR="00BE2421" w:rsidRPr="00F813C7" w:rsidTr="00BE2421">
        <w:trPr>
          <w:trHeight w:val="928"/>
        </w:trPr>
        <w:tc>
          <w:tcPr>
            <w:tcW w:w="3964" w:type="dxa"/>
            <w:vMerge w:val="restart"/>
          </w:tcPr>
          <w:p w:rsidR="00BE2421" w:rsidRPr="00F813C7" w:rsidRDefault="00BE2421" w:rsidP="00BE2421">
            <w:pPr>
              <w:rPr>
                <w:rFonts w:ascii="Avenir LT Std 35 Light" w:hAnsi="Avenir LT Std 35 Light"/>
              </w:rPr>
            </w:pPr>
          </w:p>
          <w:p w:rsidR="00BE2421" w:rsidRPr="00F813C7" w:rsidRDefault="00BE2421" w:rsidP="00BE2421">
            <w:pPr>
              <w:rPr>
                <w:rFonts w:ascii="Avenir LT Std 35 Light" w:hAnsi="Avenir LT Std 35 Light"/>
              </w:rPr>
            </w:pPr>
          </w:p>
          <w:p w:rsidR="00BE2421" w:rsidRPr="00F813C7" w:rsidRDefault="00BE2421" w:rsidP="00BE2421">
            <w:pPr>
              <w:rPr>
                <w:rFonts w:ascii="Avenir LT Std 35 Light" w:hAnsi="Avenir LT Std 35 Light"/>
              </w:rPr>
            </w:pPr>
          </w:p>
          <w:p w:rsidR="00BE2421" w:rsidRPr="00F813C7" w:rsidRDefault="00BE2421" w:rsidP="00BE2421">
            <w:pPr>
              <w:rPr>
                <w:rFonts w:ascii="Avenir LT Std 35 Light" w:hAnsi="Avenir LT Std 35 Light"/>
              </w:rPr>
            </w:pPr>
          </w:p>
          <w:p w:rsidR="00BE2421" w:rsidRPr="00F813C7" w:rsidRDefault="00BE2421" w:rsidP="00BE2421">
            <w:pPr>
              <w:rPr>
                <w:rFonts w:ascii="Avenir LT Std 35 Light" w:hAnsi="Avenir LT Std 35 Light"/>
              </w:rPr>
            </w:pPr>
          </w:p>
          <w:p w:rsidR="00BE2421" w:rsidRPr="00F813C7" w:rsidRDefault="00BE2421" w:rsidP="00BE2421">
            <w:pPr>
              <w:rPr>
                <w:rFonts w:ascii="Avenir LT Std 35 Light" w:hAnsi="Avenir LT Std 35 Light"/>
              </w:rPr>
            </w:pPr>
          </w:p>
          <w:p w:rsidR="00BE2421" w:rsidRPr="00F813C7" w:rsidRDefault="00BE2421" w:rsidP="00BE2421">
            <w:pPr>
              <w:rPr>
                <w:rFonts w:ascii="Avenir LT Std 35 Light" w:hAnsi="Avenir LT Std 35 Light"/>
              </w:rPr>
            </w:pPr>
          </w:p>
        </w:tc>
        <w:tc>
          <w:tcPr>
            <w:tcW w:w="1560" w:type="dxa"/>
          </w:tcPr>
          <w:p w:rsidR="00BE2421" w:rsidRPr="00F813C7" w:rsidRDefault="00BE2421" w:rsidP="00BE2421">
            <w:pPr>
              <w:rPr>
                <w:rFonts w:ascii="Avenir LT Std 35 Light" w:hAnsi="Avenir LT Std 35 Light"/>
              </w:rPr>
            </w:pPr>
            <w:r w:rsidRPr="00F813C7">
              <w:rPr>
                <w:rFonts w:ascii="Avenir LT Std 35 Light" w:hAnsi="Avenir LT Std 35 Light"/>
              </w:rPr>
              <w:t>Mid- placement</w:t>
            </w:r>
          </w:p>
          <w:p w:rsidR="00BE2421" w:rsidRPr="00F813C7" w:rsidRDefault="00BE2421" w:rsidP="00BE2421">
            <w:pPr>
              <w:rPr>
                <w:rFonts w:ascii="Avenir LT Std 35 Light" w:hAnsi="Avenir LT Std 35 Light"/>
              </w:rPr>
            </w:pPr>
          </w:p>
        </w:tc>
        <w:tc>
          <w:tcPr>
            <w:tcW w:w="8925" w:type="dxa"/>
          </w:tcPr>
          <w:p w:rsidR="00BE2421" w:rsidRPr="00F813C7" w:rsidRDefault="00BE2421" w:rsidP="00BE2421">
            <w:pPr>
              <w:rPr>
                <w:rFonts w:ascii="Avenir LT Std 35 Light" w:hAnsi="Avenir LT Std 35 Light"/>
              </w:rPr>
            </w:pPr>
          </w:p>
        </w:tc>
      </w:tr>
      <w:tr w:rsidR="00BE2421" w:rsidRPr="00F813C7" w:rsidTr="00BE2421">
        <w:trPr>
          <w:trHeight w:val="857"/>
        </w:trPr>
        <w:tc>
          <w:tcPr>
            <w:tcW w:w="3964" w:type="dxa"/>
            <w:vMerge/>
          </w:tcPr>
          <w:p w:rsidR="00BE2421" w:rsidRPr="00F813C7" w:rsidRDefault="00BE2421" w:rsidP="00BE2421">
            <w:pPr>
              <w:rPr>
                <w:rFonts w:ascii="Avenir LT Std 35 Light" w:hAnsi="Avenir LT Std 35 Light"/>
              </w:rPr>
            </w:pPr>
          </w:p>
        </w:tc>
        <w:tc>
          <w:tcPr>
            <w:tcW w:w="1560" w:type="dxa"/>
          </w:tcPr>
          <w:p w:rsidR="00BE2421" w:rsidRPr="00F813C7" w:rsidRDefault="00BE2421" w:rsidP="00BE2421">
            <w:pPr>
              <w:rPr>
                <w:rFonts w:ascii="Avenir LT Std 35 Light" w:hAnsi="Avenir LT Std 35 Light"/>
              </w:rPr>
            </w:pPr>
            <w:r w:rsidRPr="00F813C7">
              <w:rPr>
                <w:rFonts w:ascii="Avenir LT Std 35 Light" w:hAnsi="Avenir LT Std 35 Light"/>
              </w:rPr>
              <w:t>End placement</w:t>
            </w:r>
          </w:p>
        </w:tc>
        <w:tc>
          <w:tcPr>
            <w:tcW w:w="8925" w:type="dxa"/>
          </w:tcPr>
          <w:p w:rsidR="00BE2421" w:rsidRPr="00F813C7" w:rsidRDefault="00BE2421" w:rsidP="00BE2421">
            <w:pPr>
              <w:rPr>
                <w:rFonts w:ascii="Avenir LT Std 35 Light" w:hAnsi="Avenir LT Std 35 Light"/>
              </w:rPr>
            </w:pPr>
          </w:p>
        </w:tc>
      </w:tr>
      <w:tr w:rsidR="00BE2421" w:rsidRPr="00F813C7" w:rsidTr="00BE2421">
        <w:trPr>
          <w:trHeight w:val="986"/>
        </w:trPr>
        <w:tc>
          <w:tcPr>
            <w:tcW w:w="3964" w:type="dxa"/>
            <w:vMerge w:val="restart"/>
          </w:tcPr>
          <w:p w:rsidR="00BE2421" w:rsidRPr="00F813C7" w:rsidRDefault="00BE2421" w:rsidP="00BE2421">
            <w:pPr>
              <w:rPr>
                <w:rFonts w:ascii="Avenir LT Std 35 Light" w:hAnsi="Avenir LT Std 35 Light"/>
              </w:rPr>
            </w:pPr>
          </w:p>
          <w:p w:rsidR="00BE2421" w:rsidRPr="00F813C7" w:rsidRDefault="00BE2421" w:rsidP="00BE2421">
            <w:pPr>
              <w:rPr>
                <w:rFonts w:ascii="Avenir LT Std 35 Light" w:hAnsi="Avenir LT Std 35 Light"/>
              </w:rPr>
            </w:pPr>
          </w:p>
          <w:p w:rsidR="00BE2421" w:rsidRPr="00F813C7" w:rsidRDefault="00BE2421" w:rsidP="00BE2421">
            <w:pPr>
              <w:rPr>
                <w:rFonts w:ascii="Avenir LT Std 35 Light" w:hAnsi="Avenir LT Std 35 Light"/>
              </w:rPr>
            </w:pPr>
          </w:p>
          <w:p w:rsidR="00BE2421" w:rsidRPr="00F813C7" w:rsidRDefault="00BE2421" w:rsidP="00BE2421">
            <w:pPr>
              <w:rPr>
                <w:rFonts w:ascii="Avenir LT Std 35 Light" w:hAnsi="Avenir LT Std 35 Light"/>
              </w:rPr>
            </w:pPr>
          </w:p>
          <w:p w:rsidR="00BE2421" w:rsidRPr="00F813C7" w:rsidRDefault="00BE2421" w:rsidP="00BE2421">
            <w:pPr>
              <w:rPr>
                <w:rFonts w:ascii="Avenir LT Std 35 Light" w:hAnsi="Avenir LT Std 35 Light"/>
              </w:rPr>
            </w:pPr>
          </w:p>
          <w:p w:rsidR="00BE2421" w:rsidRPr="00F813C7" w:rsidRDefault="00BE2421" w:rsidP="00BE2421">
            <w:pPr>
              <w:rPr>
                <w:rFonts w:ascii="Avenir LT Std 35 Light" w:hAnsi="Avenir LT Std 35 Light"/>
              </w:rPr>
            </w:pPr>
          </w:p>
          <w:p w:rsidR="00BE2421" w:rsidRPr="00F813C7" w:rsidRDefault="00BE2421" w:rsidP="00BE2421">
            <w:pPr>
              <w:rPr>
                <w:rFonts w:ascii="Avenir LT Std 35 Light" w:hAnsi="Avenir LT Std 35 Light"/>
              </w:rPr>
            </w:pPr>
          </w:p>
        </w:tc>
        <w:tc>
          <w:tcPr>
            <w:tcW w:w="1560" w:type="dxa"/>
          </w:tcPr>
          <w:p w:rsidR="00BE2421" w:rsidRPr="00F813C7" w:rsidRDefault="00BE2421" w:rsidP="00BE2421">
            <w:pPr>
              <w:rPr>
                <w:rFonts w:ascii="Avenir LT Std 35 Light" w:hAnsi="Avenir LT Std 35 Light"/>
              </w:rPr>
            </w:pPr>
            <w:r w:rsidRPr="00F813C7">
              <w:rPr>
                <w:rFonts w:ascii="Avenir LT Std 35 Light" w:hAnsi="Avenir LT Std 35 Light"/>
              </w:rPr>
              <w:t>Mid- placement</w:t>
            </w:r>
          </w:p>
        </w:tc>
        <w:tc>
          <w:tcPr>
            <w:tcW w:w="8925" w:type="dxa"/>
          </w:tcPr>
          <w:p w:rsidR="00BE2421" w:rsidRPr="00F813C7" w:rsidRDefault="00BE2421" w:rsidP="00BE2421">
            <w:pPr>
              <w:rPr>
                <w:rFonts w:ascii="Avenir LT Std 35 Light" w:hAnsi="Avenir LT Std 35 Light"/>
              </w:rPr>
            </w:pPr>
          </w:p>
        </w:tc>
      </w:tr>
      <w:tr w:rsidR="00BE2421" w:rsidRPr="00F813C7" w:rsidTr="00BE2421">
        <w:trPr>
          <w:trHeight w:val="857"/>
        </w:trPr>
        <w:tc>
          <w:tcPr>
            <w:tcW w:w="3964" w:type="dxa"/>
            <w:vMerge/>
          </w:tcPr>
          <w:p w:rsidR="00BE2421" w:rsidRPr="00F813C7" w:rsidRDefault="00BE2421" w:rsidP="00BE2421">
            <w:pPr>
              <w:rPr>
                <w:rFonts w:ascii="Avenir LT Std 35 Light" w:hAnsi="Avenir LT Std 35 Light"/>
              </w:rPr>
            </w:pPr>
          </w:p>
        </w:tc>
        <w:tc>
          <w:tcPr>
            <w:tcW w:w="1560" w:type="dxa"/>
          </w:tcPr>
          <w:p w:rsidR="00BE2421" w:rsidRPr="00F813C7" w:rsidRDefault="00BE2421" w:rsidP="00BE2421">
            <w:pPr>
              <w:rPr>
                <w:rFonts w:ascii="Avenir LT Std 35 Light" w:hAnsi="Avenir LT Std 35 Light"/>
              </w:rPr>
            </w:pPr>
            <w:r w:rsidRPr="00F813C7">
              <w:rPr>
                <w:rFonts w:ascii="Avenir LT Std 35 Light" w:hAnsi="Avenir LT Std 35 Light"/>
              </w:rPr>
              <w:t>End placement</w:t>
            </w:r>
          </w:p>
        </w:tc>
        <w:tc>
          <w:tcPr>
            <w:tcW w:w="8925" w:type="dxa"/>
          </w:tcPr>
          <w:p w:rsidR="00BE2421" w:rsidRPr="00F813C7" w:rsidRDefault="00BE2421" w:rsidP="00BE2421">
            <w:pPr>
              <w:rPr>
                <w:rFonts w:ascii="Avenir LT Std 35 Light" w:hAnsi="Avenir LT Std 35 Light"/>
              </w:rPr>
            </w:pPr>
          </w:p>
        </w:tc>
      </w:tr>
    </w:tbl>
    <w:p w:rsidR="004B11EE" w:rsidRPr="00F813C7" w:rsidRDefault="004B11EE" w:rsidP="00BE2421">
      <w:pPr>
        <w:pStyle w:val="H1Fake"/>
        <w:rPr>
          <w:rFonts w:ascii="Avenir LT Std 35 Light" w:hAnsi="Avenir LT Std 35 Light"/>
        </w:rPr>
      </w:pPr>
      <w:bookmarkStart w:id="5" w:name="_Toc211675894"/>
    </w:p>
    <w:p w:rsidR="00BE2421" w:rsidRPr="00DD49B3" w:rsidRDefault="00BE2421" w:rsidP="00BE2421">
      <w:pPr>
        <w:pStyle w:val="H2Fake"/>
        <w:rPr>
          <w:rFonts w:ascii="Avenir LT Std 35 Light" w:hAnsi="Avenir LT Std 35 Light"/>
          <w:b/>
        </w:rPr>
      </w:pPr>
      <w:r w:rsidRPr="00DD49B3">
        <w:rPr>
          <w:rFonts w:ascii="Avenir LT Std 35 Light" w:hAnsi="Avenir LT Std 35 Light"/>
          <w:b/>
        </w:rPr>
        <w:lastRenderedPageBreak/>
        <w:t>Self-development during work experience</w:t>
      </w:r>
    </w:p>
    <w:p w:rsidR="00BE2421" w:rsidRPr="00F813C7" w:rsidRDefault="00BE2421" w:rsidP="00BE2421">
      <w:pPr>
        <w:rPr>
          <w:rFonts w:ascii="Avenir LT Std 35 Light" w:hAnsi="Avenir LT Std 35 Light"/>
          <w:szCs w:val="22"/>
        </w:rPr>
      </w:pPr>
      <w:r w:rsidRPr="00F813C7">
        <w:rPr>
          <w:rFonts w:ascii="Avenir LT Std 35 Light" w:hAnsi="Avenir LT Std 35 Light"/>
          <w:b/>
          <w:szCs w:val="22"/>
        </w:rPr>
        <w:t xml:space="preserve">Self-development plan continued </w:t>
      </w:r>
      <w:r w:rsidRPr="00F813C7">
        <w:rPr>
          <w:rFonts w:ascii="Avenir LT Std 35 Light" w:hAnsi="Avenir LT Std 35 Light"/>
          <w:szCs w:val="22"/>
        </w:rPr>
        <w:t>(photocopy this sheet as necessary)</w:t>
      </w:r>
    </w:p>
    <w:p w:rsidR="00BE2421" w:rsidRPr="00F813C7" w:rsidRDefault="00BE2421" w:rsidP="00BE2421">
      <w:pPr>
        <w:rPr>
          <w:rFonts w:ascii="Avenir LT Std 35 Light" w:hAnsi="Avenir LT Std 35 Light"/>
          <w:szCs w:val="22"/>
        </w:rPr>
      </w:pPr>
    </w:p>
    <w:tbl>
      <w:tblPr>
        <w:tblStyle w:val="TableGrid"/>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964"/>
        <w:gridCol w:w="1560"/>
        <w:gridCol w:w="8925"/>
      </w:tblGrid>
      <w:tr w:rsidR="00BE2421" w:rsidRPr="00F813C7" w:rsidTr="008A551B">
        <w:trPr>
          <w:cnfStyle w:val="100000000000" w:firstRow="1" w:lastRow="0" w:firstColumn="0" w:lastColumn="0" w:oddVBand="0" w:evenVBand="0" w:oddHBand="0" w:evenHBand="0" w:firstRowFirstColumn="0" w:firstRowLastColumn="0" w:lastRowFirstColumn="0" w:lastRowLastColumn="0"/>
          <w:trHeight w:val="928"/>
        </w:trPr>
        <w:tc>
          <w:tcPr>
            <w:tcW w:w="3964" w:type="dxa"/>
            <w:vMerge w:val="restart"/>
          </w:tcPr>
          <w:p w:rsidR="00BE2421" w:rsidRPr="00F813C7" w:rsidRDefault="00BE2421" w:rsidP="008A551B">
            <w:pPr>
              <w:rPr>
                <w:rFonts w:ascii="Avenir LT Std 35 Light" w:hAnsi="Avenir LT Std 35 Light"/>
              </w:rPr>
            </w:pPr>
          </w:p>
          <w:p w:rsidR="00BE2421" w:rsidRPr="00F813C7" w:rsidRDefault="00BE2421" w:rsidP="008A551B">
            <w:pPr>
              <w:rPr>
                <w:rFonts w:ascii="Avenir LT Std 35 Light" w:hAnsi="Avenir LT Std 35 Light"/>
              </w:rPr>
            </w:pPr>
          </w:p>
          <w:p w:rsidR="00BE2421" w:rsidRPr="00F813C7" w:rsidRDefault="00BE2421" w:rsidP="008A551B">
            <w:pPr>
              <w:rPr>
                <w:rFonts w:ascii="Avenir LT Std 35 Light" w:hAnsi="Avenir LT Std 35 Light"/>
              </w:rPr>
            </w:pPr>
          </w:p>
          <w:p w:rsidR="00BE2421" w:rsidRPr="00F813C7" w:rsidRDefault="00BE2421" w:rsidP="008A551B">
            <w:pPr>
              <w:rPr>
                <w:rFonts w:ascii="Avenir LT Std 35 Light" w:hAnsi="Avenir LT Std 35 Light"/>
              </w:rPr>
            </w:pPr>
          </w:p>
          <w:p w:rsidR="00BE2421" w:rsidRPr="00F813C7" w:rsidRDefault="00BE2421" w:rsidP="008A551B">
            <w:pPr>
              <w:rPr>
                <w:rFonts w:ascii="Avenir LT Std 35 Light" w:hAnsi="Avenir LT Std 35 Light"/>
              </w:rPr>
            </w:pPr>
          </w:p>
          <w:p w:rsidR="00BE2421" w:rsidRPr="00F813C7" w:rsidRDefault="00BE2421" w:rsidP="008A551B">
            <w:pPr>
              <w:rPr>
                <w:rFonts w:ascii="Avenir LT Std 35 Light" w:hAnsi="Avenir LT Std 35 Light"/>
              </w:rPr>
            </w:pPr>
          </w:p>
        </w:tc>
        <w:tc>
          <w:tcPr>
            <w:tcW w:w="1560" w:type="dxa"/>
          </w:tcPr>
          <w:p w:rsidR="00BE2421" w:rsidRPr="00F813C7" w:rsidRDefault="00BE2421" w:rsidP="008A551B">
            <w:pPr>
              <w:rPr>
                <w:rFonts w:ascii="Avenir LT Std 35 Light" w:hAnsi="Avenir LT Std 35 Light"/>
                <w:b w:val="0"/>
              </w:rPr>
            </w:pPr>
            <w:r w:rsidRPr="00F813C7">
              <w:rPr>
                <w:rFonts w:ascii="Avenir LT Std 35 Light" w:hAnsi="Avenir LT Std 35 Light"/>
                <w:b w:val="0"/>
              </w:rPr>
              <w:t>Mid- placement</w:t>
            </w:r>
          </w:p>
          <w:p w:rsidR="00BE2421" w:rsidRPr="00F813C7" w:rsidRDefault="00BE2421" w:rsidP="008A551B">
            <w:pPr>
              <w:rPr>
                <w:rFonts w:ascii="Avenir LT Std 35 Light" w:hAnsi="Avenir LT Std 35 Light"/>
              </w:rPr>
            </w:pPr>
          </w:p>
        </w:tc>
        <w:tc>
          <w:tcPr>
            <w:tcW w:w="8925" w:type="dxa"/>
          </w:tcPr>
          <w:p w:rsidR="00BE2421" w:rsidRPr="00F813C7" w:rsidRDefault="00BE2421" w:rsidP="008A551B">
            <w:pPr>
              <w:rPr>
                <w:rFonts w:ascii="Avenir LT Std 35 Light" w:hAnsi="Avenir LT Std 35 Light"/>
              </w:rPr>
            </w:pPr>
          </w:p>
        </w:tc>
      </w:tr>
      <w:tr w:rsidR="00BE2421" w:rsidRPr="00F813C7" w:rsidTr="008A551B">
        <w:trPr>
          <w:trHeight w:val="857"/>
        </w:trPr>
        <w:tc>
          <w:tcPr>
            <w:tcW w:w="3964" w:type="dxa"/>
            <w:vMerge/>
          </w:tcPr>
          <w:p w:rsidR="00BE2421" w:rsidRPr="00F813C7" w:rsidRDefault="00BE2421" w:rsidP="008A551B">
            <w:pPr>
              <w:rPr>
                <w:rFonts w:ascii="Avenir LT Std 35 Light" w:hAnsi="Avenir LT Std 35 Light"/>
              </w:rPr>
            </w:pPr>
          </w:p>
        </w:tc>
        <w:tc>
          <w:tcPr>
            <w:tcW w:w="1560" w:type="dxa"/>
          </w:tcPr>
          <w:p w:rsidR="00BE2421" w:rsidRPr="00F813C7" w:rsidRDefault="00BE2421" w:rsidP="008A551B">
            <w:pPr>
              <w:rPr>
                <w:rFonts w:ascii="Avenir LT Std 35 Light" w:hAnsi="Avenir LT Std 35 Light"/>
              </w:rPr>
            </w:pPr>
            <w:r w:rsidRPr="00F813C7">
              <w:rPr>
                <w:rFonts w:ascii="Avenir LT Std 35 Light" w:hAnsi="Avenir LT Std 35 Light"/>
              </w:rPr>
              <w:t>End placement</w:t>
            </w:r>
          </w:p>
        </w:tc>
        <w:tc>
          <w:tcPr>
            <w:tcW w:w="8925" w:type="dxa"/>
          </w:tcPr>
          <w:p w:rsidR="00BE2421" w:rsidRPr="00F813C7" w:rsidRDefault="00BE2421" w:rsidP="008A551B">
            <w:pPr>
              <w:rPr>
                <w:rFonts w:ascii="Avenir LT Std 35 Light" w:hAnsi="Avenir LT Std 35 Light"/>
              </w:rPr>
            </w:pPr>
          </w:p>
        </w:tc>
      </w:tr>
      <w:tr w:rsidR="00BE2421" w:rsidRPr="00F813C7" w:rsidTr="008A551B">
        <w:trPr>
          <w:trHeight w:val="986"/>
        </w:trPr>
        <w:tc>
          <w:tcPr>
            <w:tcW w:w="3964" w:type="dxa"/>
            <w:vMerge w:val="restart"/>
          </w:tcPr>
          <w:p w:rsidR="00BE2421" w:rsidRPr="00F813C7" w:rsidRDefault="00BE2421" w:rsidP="008A551B">
            <w:pPr>
              <w:rPr>
                <w:rFonts w:ascii="Avenir LT Std 35 Light" w:hAnsi="Avenir LT Std 35 Light"/>
              </w:rPr>
            </w:pPr>
          </w:p>
          <w:p w:rsidR="00BE2421" w:rsidRPr="00F813C7" w:rsidRDefault="00BE2421" w:rsidP="008A551B">
            <w:pPr>
              <w:rPr>
                <w:rFonts w:ascii="Avenir LT Std 35 Light" w:hAnsi="Avenir LT Std 35 Light"/>
              </w:rPr>
            </w:pPr>
          </w:p>
          <w:p w:rsidR="00BE2421" w:rsidRPr="00F813C7" w:rsidRDefault="00BE2421" w:rsidP="008A551B">
            <w:pPr>
              <w:rPr>
                <w:rFonts w:ascii="Avenir LT Std 35 Light" w:hAnsi="Avenir LT Std 35 Light"/>
              </w:rPr>
            </w:pPr>
          </w:p>
          <w:p w:rsidR="00BE2421" w:rsidRPr="00F813C7" w:rsidRDefault="00BE2421" w:rsidP="008A551B">
            <w:pPr>
              <w:rPr>
                <w:rFonts w:ascii="Avenir LT Std 35 Light" w:hAnsi="Avenir LT Std 35 Light"/>
              </w:rPr>
            </w:pPr>
          </w:p>
          <w:p w:rsidR="00BE2421" w:rsidRPr="00F813C7" w:rsidRDefault="00BE2421" w:rsidP="008A551B">
            <w:pPr>
              <w:rPr>
                <w:rFonts w:ascii="Avenir LT Std 35 Light" w:hAnsi="Avenir LT Std 35 Light"/>
              </w:rPr>
            </w:pPr>
          </w:p>
          <w:p w:rsidR="00BE2421" w:rsidRPr="00F813C7" w:rsidRDefault="00BE2421" w:rsidP="008A551B">
            <w:pPr>
              <w:rPr>
                <w:rFonts w:ascii="Avenir LT Std 35 Light" w:hAnsi="Avenir LT Std 35 Light"/>
              </w:rPr>
            </w:pPr>
          </w:p>
        </w:tc>
        <w:tc>
          <w:tcPr>
            <w:tcW w:w="1560" w:type="dxa"/>
          </w:tcPr>
          <w:p w:rsidR="00BE2421" w:rsidRPr="00F813C7" w:rsidRDefault="00BE2421" w:rsidP="008A551B">
            <w:pPr>
              <w:rPr>
                <w:rFonts w:ascii="Avenir LT Std 35 Light" w:hAnsi="Avenir LT Std 35 Light"/>
              </w:rPr>
            </w:pPr>
            <w:r w:rsidRPr="00F813C7">
              <w:rPr>
                <w:rFonts w:ascii="Avenir LT Std 35 Light" w:hAnsi="Avenir LT Std 35 Light"/>
              </w:rPr>
              <w:t>Mid- placement</w:t>
            </w:r>
          </w:p>
        </w:tc>
        <w:tc>
          <w:tcPr>
            <w:tcW w:w="8925" w:type="dxa"/>
          </w:tcPr>
          <w:p w:rsidR="00BE2421" w:rsidRPr="00F813C7" w:rsidRDefault="00BE2421" w:rsidP="008A551B">
            <w:pPr>
              <w:rPr>
                <w:rFonts w:ascii="Avenir LT Std 35 Light" w:hAnsi="Avenir LT Std 35 Light"/>
              </w:rPr>
            </w:pPr>
          </w:p>
        </w:tc>
      </w:tr>
      <w:tr w:rsidR="00BE2421" w:rsidRPr="00F813C7" w:rsidTr="008A551B">
        <w:trPr>
          <w:trHeight w:val="857"/>
        </w:trPr>
        <w:tc>
          <w:tcPr>
            <w:tcW w:w="3964" w:type="dxa"/>
            <w:vMerge/>
          </w:tcPr>
          <w:p w:rsidR="00BE2421" w:rsidRPr="00F813C7" w:rsidRDefault="00BE2421" w:rsidP="008A551B">
            <w:pPr>
              <w:rPr>
                <w:rFonts w:ascii="Avenir LT Std 35 Light" w:hAnsi="Avenir LT Std 35 Light"/>
              </w:rPr>
            </w:pPr>
          </w:p>
        </w:tc>
        <w:tc>
          <w:tcPr>
            <w:tcW w:w="1560" w:type="dxa"/>
          </w:tcPr>
          <w:p w:rsidR="00BE2421" w:rsidRPr="00F813C7" w:rsidRDefault="00BE2421" w:rsidP="008A551B">
            <w:pPr>
              <w:rPr>
                <w:rFonts w:ascii="Avenir LT Std 35 Light" w:hAnsi="Avenir LT Std 35 Light"/>
              </w:rPr>
            </w:pPr>
            <w:r w:rsidRPr="00F813C7">
              <w:rPr>
                <w:rFonts w:ascii="Avenir LT Std 35 Light" w:hAnsi="Avenir LT Std 35 Light"/>
              </w:rPr>
              <w:t>End placement</w:t>
            </w:r>
          </w:p>
        </w:tc>
        <w:tc>
          <w:tcPr>
            <w:tcW w:w="8925" w:type="dxa"/>
          </w:tcPr>
          <w:p w:rsidR="00BE2421" w:rsidRPr="00F813C7" w:rsidRDefault="00BE2421" w:rsidP="008A551B">
            <w:pPr>
              <w:rPr>
                <w:rFonts w:ascii="Avenir LT Std 35 Light" w:hAnsi="Avenir LT Std 35 Light"/>
              </w:rPr>
            </w:pPr>
          </w:p>
        </w:tc>
      </w:tr>
      <w:tr w:rsidR="00BE2421" w:rsidRPr="00F813C7" w:rsidTr="00BE2421">
        <w:trPr>
          <w:trHeight w:val="357"/>
        </w:trPr>
        <w:tc>
          <w:tcPr>
            <w:tcW w:w="3964" w:type="dxa"/>
            <w:vMerge w:val="restart"/>
          </w:tcPr>
          <w:p w:rsidR="00BE2421" w:rsidRPr="00F813C7" w:rsidRDefault="00BE2421" w:rsidP="008A551B">
            <w:pPr>
              <w:rPr>
                <w:rFonts w:ascii="Avenir LT Std 35 Light" w:hAnsi="Avenir LT Std 35 Light"/>
              </w:rPr>
            </w:pPr>
          </w:p>
        </w:tc>
        <w:tc>
          <w:tcPr>
            <w:tcW w:w="1560" w:type="dxa"/>
          </w:tcPr>
          <w:p w:rsidR="00BE2421" w:rsidRPr="00F813C7" w:rsidRDefault="00BE2421" w:rsidP="008A551B">
            <w:pPr>
              <w:rPr>
                <w:rFonts w:ascii="Avenir LT Std 35 Light" w:hAnsi="Avenir LT Std 35 Light"/>
              </w:rPr>
            </w:pPr>
            <w:r w:rsidRPr="00F813C7">
              <w:rPr>
                <w:rFonts w:ascii="Avenir LT Std 35 Light" w:hAnsi="Avenir LT Std 35 Light"/>
              </w:rPr>
              <w:t>Mid-placement</w:t>
            </w:r>
          </w:p>
          <w:p w:rsidR="00BE2421" w:rsidRPr="00F813C7" w:rsidRDefault="00BE2421" w:rsidP="008A551B">
            <w:pPr>
              <w:rPr>
                <w:rFonts w:ascii="Avenir LT Std 35 Light" w:hAnsi="Avenir LT Std 35 Light"/>
              </w:rPr>
            </w:pPr>
          </w:p>
        </w:tc>
        <w:tc>
          <w:tcPr>
            <w:tcW w:w="8925" w:type="dxa"/>
          </w:tcPr>
          <w:p w:rsidR="00BE2421" w:rsidRPr="00F813C7" w:rsidRDefault="00BE2421" w:rsidP="008A551B">
            <w:pPr>
              <w:rPr>
                <w:rFonts w:ascii="Avenir LT Std 35 Light" w:hAnsi="Avenir LT Std 35 Light"/>
              </w:rPr>
            </w:pPr>
          </w:p>
        </w:tc>
      </w:tr>
      <w:tr w:rsidR="00BE2421" w:rsidRPr="00F813C7" w:rsidTr="008A551B">
        <w:trPr>
          <w:trHeight w:val="357"/>
        </w:trPr>
        <w:tc>
          <w:tcPr>
            <w:tcW w:w="3964" w:type="dxa"/>
            <w:vMerge/>
          </w:tcPr>
          <w:p w:rsidR="00BE2421" w:rsidRPr="00F813C7" w:rsidRDefault="00BE2421" w:rsidP="008A551B">
            <w:pPr>
              <w:rPr>
                <w:rFonts w:ascii="Avenir LT Std 35 Light" w:hAnsi="Avenir LT Std 35 Light"/>
              </w:rPr>
            </w:pPr>
          </w:p>
        </w:tc>
        <w:tc>
          <w:tcPr>
            <w:tcW w:w="1560" w:type="dxa"/>
          </w:tcPr>
          <w:p w:rsidR="00BE2421" w:rsidRPr="00F813C7" w:rsidRDefault="00BE2421" w:rsidP="008A551B">
            <w:pPr>
              <w:rPr>
                <w:rFonts w:ascii="Avenir LT Std 35 Light" w:hAnsi="Avenir LT Std 35 Light"/>
              </w:rPr>
            </w:pPr>
            <w:r w:rsidRPr="00F813C7">
              <w:rPr>
                <w:rFonts w:ascii="Avenir LT Std 35 Light" w:hAnsi="Avenir LT Std 35 Light"/>
              </w:rPr>
              <w:t>End placement</w:t>
            </w:r>
          </w:p>
        </w:tc>
        <w:tc>
          <w:tcPr>
            <w:tcW w:w="8925" w:type="dxa"/>
          </w:tcPr>
          <w:p w:rsidR="00BE2421" w:rsidRPr="00F813C7" w:rsidRDefault="00BE2421" w:rsidP="008A551B">
            <w:pPr>
              <w:rPr>
                <w:rFonts w:ascii="Avenir LT Std 35 Light" w:hAnsi="Avenir LT Std 35 Light"/>
              </w:rPr>
            </w:pPr>
          </w:p>
        </w:tc>
      </w:tr>
    </w:tbl>
    <w:p w:rsidR="004B11EE" w:rsidRPr="00F813C7" w:rsidRDefault="00BE2421" w:rsidP="004B11EE">
      <w:pPr>
        <w:spacing w:before="0" w:after="0"/>
        <w:rPr>
          <w:rFonts w:ascii="Avenir LT Std 35 Light" w:hAnsi="Avenir LT Std 35 Light"/>
        </w:rPr>
      </w:pPr>
      <w:r w:rsidRPr="00F813C7">
        <w:rPr>
          <w:rFonts w:ascii="Avenir LT Std 35 Light" w:hAnsi="Avenir LT Std 35 Light"/>
          <w:highlight w:val="lightGray"/>
        </w:rPr>
        <w:br w:type="page"/>
      </w:r>
      <w:r w:rsidR="004B11EE" w:rsidRPr="00F813C7">
        <w:rPr>
          <w:rFonts w:ascii="Avenir LT Std 35 Light" w:hAnsi="Avenir LT Std 35 Light"/>
        </w:rPr>
        <w:lastRenderedPageBreak/>
        <w:t xml:space="preserve"> </w:t>
      </w:r>
    </w:p>
    <w:p w:rsidR="00BE2421" w:rsidRPr="00DD49B3" w:rsidRDefault="00BE2421" w:rsidP="00BE2421">
      <w:pPr>
        <w:pStyle w:val="H2Fake"/>
        <w:rPr>
          <w:rFonts w:ascii="Avenir LT Std 35 Light" w:hAnsi="Avenir LT Std 35 Light"/>
          <w:b/>
        </w:rPr>
      </w:pPr>
      <w:r w:rsidRPr="00DD49B3">
        <w:rPr>
          <w:rFonts w:ascii="Avenir LT Std 35 Light" w:hAnsi="Avenir LT Std 35 Light"/>
          <w:b/>
        </w:rPr>
        <w:t>Self-development during work experience</w:t>
      </w:r>
    </w:p>
    <w:p w:rsidR="00BE2421" w:rsidRPr="00F813C7" w:rsidRDefault="00BE2421" w:rsidP="00BE2421">
      <w:pPr>
        <w:rPr>
          <w:rFonts w:ascii="Avenir LT Std 35 Light" w:hAnsi="Avenir LT Std 35 Light"/>
          <w:szCs w:val="22"/>
        </w:rPr>
      </w:pPr>
      <w:r w:rsidRPr="00F813C7">
        <w:rPr>
          <w:rFonts w:ascii="Avenir LT Std 35 Light" w:hAnsi="Avenir LT Std 35 Light"/>
          <w:b/>
          <w:szCs w:val="22"/>
        </w:rPr>
        <w:t xml:space="preserve">Self-development plan </w:t>
      </w:r>
      <w:r w:rsidRPr="00F813C7">
        <w:rPr>
          <w:rFonts w:ascii="Avenir LT Std 35 Light" w:hAnsi="Avenir LT Std 35 Light"/>
          <w:szCs w:val="22"/>
        </w:rPr>
        <w:t>(photocopy this sheet as necessary)</w:t>
      </w:r>
    </w:p>
    <w:p w:rsidR="00BE2421" w:rsidRPr="00F813C7" w:rsidRDefault="00BE2421" w:rsidP="00BE2421">
      <w:pPr>
        <w:rPr>
          <w:rFonts w:ascii="Avenir LT Std 35 Light" w:hAnsi="Avenir LT Std 35 Light"/>
          <w:szCs w:val="22"/>
        </w:rPr>
      </w:pPr>
    </w:p>
    <w:p w:rsidR="00BE2421" w:rsidRPr="00F813C7" w:rsidRDefault="00BE2421" w:rsidP="00BE2421">
      <w:pPr>
        <w:rPr>
          <w:rFonts w:ascii="Avenir LT Std 35 Light" w:hAnsi="Avenir LT Std 35 Light"/>
          <w:szCs w:val="22"/>
        </w:rPr>
      </w:pPr>
    </w:p>
    <w:tbl>
      <w:tblPr>
        <w:tblStyle w:val="TableGrid"/>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964"/>
        <w:gridCol w:w="1560"/>
        <w:gridCol w:w="8925"/>
      </w:tblGrid>
      <w:tr w:rsidR="00BE2421" w:rsidRPr="00F813C7" w:rsidTr="00BE2421">
        <w:trPr>
          <w:cnfStyle w:val="100000000000" w:firstRow="1" w:lastRow="0" w:firstColumn="0" w:lastColumn="0" w:oddVBand="0" w:evenVBand="0" w:oddHBand="0" w:evenHBand="0" w:firstRowFirstColumn="0" w:firstRowLastColumn="0" w:lastRowFirstColumn="0" w:lastRowLastColumn="0"/>
          <w:trHeight w:val="982"/>
        </w:trPr>
        <w:tc>
          <w:tcPr>
            <w:tcW w:w="3964" w:type="dxa"/>
            <w:vMerge w:val="restart"/>
          </w:tcPr>
          <w:p w:rsidR="00BE2421" w:rsidRPr="00F813C7" w:rsidRDefault="00BE2421" w:rsidP="008A551B">
            <w:pPr>
              <w:rPr>
                <w:rFonts w:ascii="Avenir LT Std 35 Light" w:hAnsi="Avenir LT Std 35 Light"/>
              </w:rPr>
            </w:pPr>
          </w:p>
          <w:p w:rsidR="00BE2421" w:rsidRPr="00F813C7" w:rsidRDefault="00BE2421" w:rsidP="008A551B">
            <w:pPr>
              <w:rPr>
                <w:rFonts w:ascii="Avenir LT Std 35 Light" w:hAnsi="Avenir LT Std 35 Light"/>
              </w:rPr>
            </w:pPr>
          </w:p>
          <w:p w:rsidR="00BE2421" w:rsidRPr="00F813C7" w:rsidRDefault="00BE2421" w:rsidP="008A551B">
            <w:pPr>
              <w:rPr>
                <w:rFonts w:ascii="Avenir LT Std 35 Light" w:hAnsi="Avenir LT Std 35 Light"/>
              </w:rPr>
            </w:pPr>
          </w:p>
          <w:p w:rsidR="00BE2421" w:rsidRPr="00F813C7" w:rsidRDefault="00BE2421" w:rsidP="008A551B">
            <w:pPr>
              <w:rPr>
                <w:rFonts w:ascii="Avenir LT Std 35 Light" w:hAnsi="Avenir LT Std 35 Light"/>
              </w:rPr>
            </w:pPr>
          </w:p>
          <w:p w:rsidR="00BE2421" w:rsidRPr="00F813C7" w:rsidRDefault="00BE2421" w:rsidP="008A551B">
            <w:pPr>
              <w:rPr>
                <w:rFonts w:ascii="Avenir LT Std 35 Light" w:hAnsi="Avenir LT Std 35 Light"/>
              </w:rPr>
            </w:pPr>
          </w:p>
          <w:p w:rsidR="00BE2421" w:rsidRPr="00F813C7" w:rsidRDefault="00BE2421" w:rsidP="008A551B">
            <w:pPr>
              <w:rPr>
                <w:rFonts w:ascii="Avenir LT Std 35 Light" w:hAnsi="Avenir LT Std 35 Light"/>
              </w:rPr>
            </w:pPr>
          </w:p>
          <w:p w:rsidR="00BE2421" w:rsidRPr="00F813C7" w:rsidRDefault="00BE2421" w:rsidP="008A551B">
            <w:pPr>
              <w:rPr>
                <w:rFonts w:ascii="Avenir LT Std 35 Light" w:hAnsi="Avenir LT Std 35 Light"/>
              </w:rPr>
            </w:pPr>
          </w:p>
        </w:tc>
        <w:tc>
          <w:tcPr>
            <w:tcW w:w="1560" w:type="dxa"/>
          </w:tcPr>
          <w:p w:rsidR="00BE2421" w:rsidRPr="00F813C7" w:rsidRDefault="00BE2421" w:rsidP="008A551B">
            <w:pPr>
              <w:rPr>
                <w:rFonts w:ascii="Avenir LT Std 35 Light" w:hAnsi="Avenir LT Std 35 Light"/>
                <w:b w:val="0"/>
              </w:rPr>
            </w:pPr>
            <w:r w:rsidRPr="00F813C7">
              <w:rPr>
                <w:rFonts w:ascii="Avenir LT Std 35 Light" w:hAnsi="Avenir LT Std 35 Light"/>
                <w:b w:val="0"/>
              </w:rPr>
              <w:t>Mid- placement</w:t>
            </w:r>
          </w:p>
          <w:p w:rsidR="00BE2421" w:rsidRPr="00F813C7" w:rsidRDefault="00BE2421" w:rsidP="008A551B">
            <w:pPr>
              <w:rPr>
                <w:rFonts w:ascii="Avenir LT Std 35 Light" w:hAnsi="Avenir LT Std 35 Light"/>
              </w:rPr>
            </w:pPr>
          </w:p>
        </w:tc>
        <w:tc>
          <w:tcPr>
            <w:tcW w:w="8925" w:type="dxa"/>
          </w:tcPr>
          <w:p w:rsidR="00BE2421" w:rsidRPr="00F813C7" w:rsidRDefault="00BE2421" w:rsidP="008A551B">
            <w:pPr>
              <w:rPr>
                <w:rFonts w:ascii="Avenir LT Std 35 Light" w:hAnsi="Avenir LT Std 35 Light"/>
              </w:rPr>
            </w:pPr>
          </w:p>
        </w:tc>
      </w:tr>
      <w:tr w:rsidR="00BE2421" w:rsidRPr="00F813C7" w:rsidTr="008A551B">
        <w:trPr>
          <w:trHeight w:val="857"/>
        </w:trPr>
        <w:tc>
          <w:tcPr>
            <w:tcW w:w="3964" w:type="dxa"/>
            <w:vMerge/>
          </w:tcPr>
          <w:p w:rsidR="00BE2421" w:rsidRPr="00F813C7" w:rsidRDefault="00BE2421" w:rsidP="008A551B">
            <w:pPr>
              <w:rPr>
                <w:rFonts w:ascii="Avenir LT Std 35 Light" w:hAnsi="Avenir LT Std 35 Light"/>
              </w:rPr>
            </w:pPr>
          </w:p>
        </w:tc>
        <w:tc>
          <w:tcPr>
            <w:tcW w:w="1560" w:type="dxa"/>
          </w:tcPr>
          <w:p w:rsidR="00BE2421" w:rsidRPr="00F813C7" w:rsidRDefault="00BE2421" w:rsidP="008A551B">
            <w:pPr>
              <w:rPr>
                <w:rFonts w:ascii="Avenir LT Std 35 Light" w:hAnsi="Avenir LT Std 35 Light"/>
              </w:rPr>
            </w:pPr>
            <w:r w:rsidRPr="00F813C7">
              <w:rPr>
                <w:rFonts w:ascii="Avenir LT Std 35 Light" w:hAnsi="Avenir LT Std 35 Light"/>
              </w:rPr>
              <w:t>End placement</w:t>
            </w:r>
          </w:p>
        </w:tc>
        <w:tc>
          <w:tcPr>
            <w:tcW w:w="8925" w:type="dxa"/>
          </w:tcPr>
          <w:p w:rsidR="00BE2421" w:rsidRPr="00F813C7" w:rsidRDefault="00BE2421" w:rsidP="008A551B">
            <w:pPr>
              <w:rPr>
                <w:rFonts w:ascii="Avenir LT Std 35 Light" w:hAnsi="Avenir LT Std 35 Light"/>
              </w:rPr>
            </w:pPr>
          </w:p>
        </w:tc>
      </w:tr>
    </w:tbl>
    <w:p w:rsidR="00BE2421" w:rsidRPr="00F813C7" w:rsidRDefault="00BE2421">
      <w:pPr>
        <w:spacing w:before="0" w:after="0"/>
        <w:rPr>
          <w:rFonts w:ascii="Avenir LT Std 35 Light" w:hAnsi="Avenir LT Std 35 Light"/>
        </w:rPr>
      </w:pPr>
    </w:p>
    <w:p w:rsidR="00BE2421" w:rsidRPr="00F813C7" w:rsidRDefault="00BE2421">
      <w:pPr>
        <w:spacing w:before="0" w:after="0"/>
        <w:rPr>
          <w:rFonts w:ascii="Avenir LT Std 35 Light" w:hAnsi="Avenir LT Std 35 Light"/>
        </w:rPr>
      </w:pPr>
    </w:p>
    <w:p w:rsidR="00BE2421" w:rsidRPr="00F813C7" w:rsidRDefault="00BE2421">
      <w:pPr>
        <w:spacing w:before="0" w:after="0"/>
        <w:rPr>
          <w:rFonts w:ascii="Avenir LT Std 35 Light" w:hAnsi="Avenir LT Std 35 Light"/>
        </w:rPr>
      </w:pPr>
    </w:p>
    <w:p w:rsidR="00BE2421" w:rsidRPr="00F813C7" w:rsidRDefault="00BE2421">
      <w:pPr>
        <w:spacing w:before="0" w:after="0"/>
        <w:rPr>
          <w:rFonts w:ascii="Avenir LT Std 35 Light" w:hAnsi="Avenir LT Std 35 Light"/>
        </w:rPr>
      </w:pPr>
      <w:r w:rsidRPr="00F813C7">
        <w:rPr>
          <w:rFonts w:ascii="Avenir LT Std 35 Light" w:hAnsi="Avenir LT Std 35 Light"/>
        </w:rPr>
        <w:t>Development go</w:t>
      </w:r>
      <w:r w:rsidR="00DD49B3">
        <w:rPr>
          <w:rFonts w:ascii="Avenir LT Std 35 Light" w:hAnsi="Avenir LT Std 35 Light"/>
        </w:rPr>
        <w:t>als agreed:  ………………………..</w:t>
      </w:r>
      <w:r w:rsidR="00DD49B3">
        <w:rPr>
          <w:rFonts w:ascii="Avenir LT Std 35 Light" w:hAnsi="Avenir LT Std 35 Light"/>
        </w:rPr>
        <w:tab/>
      </w:r>
      <w:r w:rsidR="00DD49B3">
        <w:rPr>
          <w:rFonts w:ascii="Avenir LT Std 35 Light" w:hAnsi="Avenir LT Std 35 Light"/>
        </w:rPr>
        <w:tab/>
        <w:t xml:space="preserve">Learner  </w:t>
      </w:r>
      <w:r w:rsidRPr="00F813C7">
        <w:rPr>
          <w:rFonts w:ascii="Avenir LT Std 35 Light" w:hAnsi="Avenir LT Std 35 Light"/>
        </w:rPr>
        <w:t>……………………</w:t>
      </w:r>
      <w:r w:rsidR="00DD49B3">
        <w:rPr>
          <w:rFonts w:ascii="Avenir LT Std 35 Light" w:hAnsi="Avenir LT Std 35 Light"/>
        </w:rPr>
        <w:t>..</w:t>
      </w:r>
      <w:r w:rsidRPr="00F813C7">
        <w:rPr>
          <w:rFonts w:ascii="Avenir LT Std 35 Light" w:hAnsi="Avenir LT Std 35 Light"/>
        </w:rPr>
        <w:tab/>
      </w:r>
      <w:r w:rsidRPr="00F813C7">
        <w:rPr>
          <w:rFonts w:ascii="Avenir LT Std 35 Light" w:hAnsi="Avenir LT Std 35 Light"/>
        </w:rPr>
        <w:tab/>
        <w:t xml:space="preserve">Tutor  </w:t>
      </w:r>
      <w:r w:rsidR="00DD49B3">
        <w:rPr>
          <w:rFonts w:ascii="Avenir LT Std 35 Light" w:hAnsi="Avenir LT Std 35 Light"/>
        </w:rPr>
        <w:t>…………………….</w:t>
      </w:r>
      <w:r w:rsidR="00DD49B3">
        <w:rPr>
          <w:rFonts w:ascii="Avenir LT Std 35 Light" w:hAnsi="Avenir LT Std 35 Light"/>
        </w:rPr>
        <w:tab/>
        <w:t xml:space="preserve">Date  </w:t>
      </w:r>
      <w:r w:rsidRPr="00F813C7">
        <w:rPr>
          <w:rFonts w:ascii="Avenir LT Std 35 Light" w:hAnsi="Avenir LT Std 35 Light"/>
        </w:rPr>
        <w:t>……………</w:t>
      </w:r>
      <w:r w:rsidR="00DD49B3">
        <w:rPr>
          <w:rFonts w:ascii="Avenir LT Std 35 Light" w:hAnsi="Avenir LT Std 35 Light"/>
        </w:rPr>
        <w:t>…</w:t>
      </w:r>
    </w:p>
    <w:p w:rsidR="00BE2421" w:rsidRPr="00F813C7" w:rsidRDefault="00BE2421">
      <w:pPr>
        <w:spacing w:before="0" w:after="0"/>
        <w:rPr>
          <w:rFonts w:ascii="Avenir LT Std 35 Light" w:hAnsi="Avenir LT Std 35 Light"/>
        </w:rPr>
      </w:pPr>
    </w:p>
    <w:p w:rsidR="00BE2421" w:rsidRPr="00F813C7" w:rsidRDefault="00BE2421">
      <w:pPr>
        <w:spacing w:before="0" w:after="0"/>
        <w:rPr>
          <w:rFonts w:ascii="Avenir LT Std 35 Light" w:hAnsi="Avenir LT Std 35 Light"/>
        </w:rPr>
      </w:pPr>
    </w:p>
    <w:p w:rsidR="00BE2421" w:rsidRPr="00F813C7" w:rsidRDefault="00DD49B3">
      <w:pPr>
        <w:spacing w:before="0" w:after="0"/>
        <w:rPr>
          <w:rFonts w:ascii="Avenir LT Std 35 Light" w:hAnsi="Avenir LT Std 35 Light"/>
        </w:rPr>
      </w:pPr>
      <w:r>
        <w:rPr>
          <w:rFonts w:ascii="Avenir LT Std 35 Light" w:hAnsi="Avenir LT Std 35 Light"/>
        </w:rPr>
        <w:t>Development goals reviewed:  ………………………..</w:t>
      </w:r>
      <w:r>
        <w:rPr>
          <w:rFonts w:ascii="Avenir LT Std 35 Light" w:hAnsi="Avenir LT Std 35 Light"/>
        </w:rPr>
        <w:tab/>
      </w:r>
      <w:r w:rsidR="00BE2421" w:rsidRPr="00F813C7">
        <w:rPr>
          <w:rFonts w:ascii="Avenir LT Std 35 Light" w:hAnsi="Avenir LT Std 35 Light"/>
        </w:rPr>
        <w:t>Learner</w:t>
      </w:r>
      <w:r>
        <w:rPr>
          <w:rFonts w:ascii="Avenir LT Std 35 Light" w:hAnsi="Avenir LT Std 35 Light"/>
        </w:rPr>
        <w:t xml:space="preserve">  </w:t>
      </w:r>
      <w:r w:rsidR="00BE2421" w:rsidRPr="00F813C7">
        <w:rPr>
          <w:rFonts w:ascii="Avenir LT Std 35 Light" w:hAnsi="Avenir LT Std 35 Light"/>
        </w:rPr>
        <w:t>……………………</w:t>
      </w:r>
      <w:r>
        <w:rPr>
          <w:rFonts w:ascii="Avenir LT Std 35 Light" w:hAnsi="Avenir LT Std 35 Light"/>
        </w:rPr>
        <w:t>..</w:t>
      </w:r>
      <w:r w:rsidR="00BE2421" w:rsidRPr="00F813C7">
        <w:rPr>
          <w:rFonts w:ascii="Avenir LT Std 35 Light" w:hAnsi="Avenir LT Std 35 Light"/>
        </w:rPr>
        <w:tab/>
      </w:r>
      <w:r w:rsidR="00BE2421" w:rsidRPr="00F813C7">
        <w:rPr>
          <w:rFonts w:ascii="Avenir LT Std 35 Light" w:hAnsi="Avenir LT Std 35 Light"/>
        </w:rPr>
        <w:tab/>
        <w:t>Tutor  …………………</w:t>
      </w:r>
      <w:r>
        <w:rPr>
          <w:rFonts w:ascii="Avenir LT Std 35 Light" w:hAnsi="Avenir LT Std 35 Light"/>
        </w:rPr>
        <w:t>….</w:t>
      </w:r>
      <w:r>
        <w:rPr>
          <w:rFonts w:ascii="Avenir LT Std 35 Light" w:hAnsi="Avenir LT Std 35 Light"/>
        </w:rPr>
        <w:tab/>
        <w:t xml:space="preserve">Date  </w:t>
      </w:r>
      <w:r w:rsidR="00BE2421" w:rsidRPr="00F813C7">
        <w:rPr>
          <w:rFonts w:ascii="Avenir LT Std 35 Light" w:hAnsi="Avenir LT Std 35 Light"/>
        </w:rPr>
        <w:t>…………...</w:t>
      </w:r>
      <w:r>
        <w:rPr>
          <w:rFonts w:ascii="Avenir LT Std 35 Light" w:hAnsi="Avenir LT Std 35 Light"/>
        </w:rPr>
        <w:t>.....</w:t>
      </w:r>
    </w:p>
    <w:p w:rsidR="00BE2421" w:rsidRPr="00F813C7" w:rsidRDefault="00BE2421">
      <w:pPr>
        <w:spacing w:before="0" w:after="0"/>
        <w:rPr>
          <w:rFonts w:ascii="Avenir LT Std 35 Light" w:hAnsi="Avenir LT Std 35 Light"/>
        </w:rPr>
      </w:pPr>
    </w:p>
    <w:p w:rsidR="00BE2421" w:rsidRPr="00F813C7" w:rsidRDefault="00BE2421">
      <w:pPr>
        <w:spacing w:before="0" w:after="0"/>
        <w:rPr>
          <w:rFonts w:ascii="Avenir LT Std 35 Light" w:hAnsi="Avenir LT Std 35 Light"/>
        </w:rPr>
      </w:pPr>
    </w:p>
    <w:p w:rsidR="00BE2421" w:rsidRPr="00F813C7" w:rsidRDefault="00BE2421">
      <w:pPr>
        <w:spacing w:before="0" w:after="0"/>
        <w:rPr>
          <w:rFonts w:ascii="Avenir LT Std 35 Light" w:hAnsi="Avenir LT Std 35 Light"/>
        </w:rPr>
      </w:pPr>
      <w:r w:rsidRPr="00F813C7">
        <w:rPr>
          <w:rFonts w:ascii="Avenir LT Std 35 Light" w:hAnsi="Avenir LT Std 35 Light"/>
        </w:rPr>
        <w:t>End of placement review:  ….………………………</w:t>
      </w:r>
      <w:r w:rsidR="00DD49B3">
        <w:rPr>
          <w:rFonts w:ascii="Avenir LT Std 35 Light" w:hAnsi="Avenir LT Std 35 Light"/>
        </w:rPr>
        <w:t>…</w:t>
      </w:r>
      <w:r w:rsidR="00DD49B3">
        <w:rPr>
          <w:rFonts w:ascii="Avenir LT Std 35 Light" w:hAnsi="Avenir LT Std 35 Light"/>
        </w:rPr>
        <w:tab/>
      </w:r>
      <w:r w:rsidRPr="00F813C7">
        <w:rPr>
          <w:rFonts w:ascii="Avenir LT Std 35 Light" w:hAnsi="Avenir LT Std 35 Light"/>
        </w:rPr>
        <w:t>Learner</w:t>
      </w:r>
      <w:r w:rsidR="00DD49B3">
        <w:rPr>
          <w:rFonts w:ascii="Avenir LT Std 35 Light" w:hAnsi="Avenir LT Std 35 Light"/>
        </w:rPr>
        <w:t xml:space="preserve">  </w:t>
      </w:r>
      <w:r w:rsidRPr="00F813C7">
        <w:rPr>
          <w:rFonts w:ascii="Avenir LT Std 35 Light" w:hAnsi="Avenir LT Std 35 Light"/>
        </w:rPr>
        <w:t>……………………</w:t>
      </w:r>
      <w:r w:rsidRPr="00F813C7">
        <w:rPr>
          <w:rFonts w:ascii="Avenir LT Std 35 Light" w:hAnsi="Avenir LT Std 35 Light"/>
        </w:rPr>
        <w:tab/>
      </w:r>
      <w:r w:rsidRPr="00F813C7">
        <w:rPr>
          <w:rFonts w:ascii="Avenir LT Std 35 Light" w:hAnsi="Avenir LT Std 35 Light"/>
        </w:rPr>
        <w:tab/>
        <w:t>Tutor  …………………</w:t>
      </w:r>
      <w:r w:rsidR="00DD49B3">
        <w:rPr>
          <w:rFonts w:ascii="Avenir LT Std 35 Light" w:hAnsi="Avenir LT Std 35 Light"/>
        </w:rPr>
        <w:t>….</w:t>
      </w:r>
      <w:r w:rsidRPr="00F813C7">
        <w:rPr>
          <w:rFonts w:ascii="Avenir LT Std 35 Light" w:hAnsi="Avenir LT Std 35 Light"/>
        </w:rPr>
        <w:tab/>
        <w:t>Date  ……………</w:t>
      </w:r>
      <w:r w:rsidR="00DD49B3">
        <w:rPr>
          <w:rFonts w:ascii="Avenir LT Std 35 Light" w:hAnsi="Avenir LT Std 35 Light"/>
        </w:rPr>
        <w:t>….</w:t>
      </w:r>
    </w:p>
    <w:p w:rsidR="00BE2421" w:rsidRPr="00F813C7" w:rsidRDefault="00BE2421">
      <w:pPr>
        <w:spacing w:before="0" w:after="0"/>
        <w:rPr>
          <w:rFonts w:ascii="Avenir LT Std 35 Light" w:hAnsi="Avenir LT Std 35 Light"/>
        </w:rPr>
      </w:pPr>
    </w:p>
    <w:p w:rsidR="00BE2421" w:rsidRPr="00F813C7" w:rsidRDefault="00BE2421">
      <w:pPr>
        <w:spacing w:before="0" w:after="0"/>
        <w:rPr>
          <w:rFonts w:ascii="Avenir LT Std 35 Light" w:hAnsi="Avenir LT Std 35 Light"/>
        </w:rPr>
      </w:pPr>
    </w:p>
    <w:p w:rsidR="00BE2421" w:rsidRPr="00F813C7" w:rsidRDefault="00BE2421">
      <w:pPr>
        <w:spacing w:before="0" w:after="0"/>
        <w:rPr>
          <w:rFonts w:ascii="Avenir LT Std 35 Light" w:hAnsi="Avenir LT Std 35 Light" w:cs="Arial"/>
          <w:b/>
          <w:bCs/>
          <w:kern w:val="32"/>
          <w:sz w:val="32"/>
          <w:szCs w:val="32"/>
        </w:rPr>
        <w:sectPr w:rsidR="00BE2421" w:rsidRPr="00F813C7" w:rsidSect="00C9742F">
          <w:footerReference w:type="even" r:id="rId12"/>
          <w:footerReference w:type="default" r:id="rId13"/>
          <w:footerReference w:type="first" r:id="rId14"/>
          <w:pgSz w:w="16840" w:h="11907" w:orient="landscape" w:code="9"/>
          <w:pgMar w:top="1276" w:right="680" w:bottom="1701" w:left="1701" w:header="0" w:footer="709" w:gutter="0"/>
          <w:cols w:space="708"/>
          <w:titlePg/>
          <w:docGrid w:linePitch="360"/>
        </w:sectPr>
      </w:pPr>
    </w:p>
    <w:p w:rsidR="00BE2421" w:rsidRPr="00DD49B3" w:rsidRDefault="004B11EE" w:rsidP="00BE2421">
      <w:pPr>
        <w:pStyle w:val="Heading2"/>
        <w:numPr>
          <w:ilvl w:val="0"/>
          <w:numId w:val="0"/>
        </w:numPr>
        <w:ind w:left="680" w:hanging="680"/>
        <w:rPr>
          <w:rFonts w:ascii="Avenir LT Std 35 Light" w:hAnsi="Avenir LT Std 35 Light"/>
        </w:rPr>
      </w:pPr>
      <w:bookmarkStart w:id="6" w:name="_Toc492633031"/>
      <w:r w:rsidRPr="00DD49B3">
        <w:rPr>
          <w:rFonts w:ascii="Avenir LT Std 35 Light" w:hAnsi="Avenir LT Std 35 Light"/>
        </w:rPr>
        <w:t>E</w:t>
      </w:r>
      <w:r w:rsidR="00BE2421" w:rsidRPr="00DD49B3">
        <w:rPr>
          <w:rFonts w:ascii="Avenir LT Std 35 Light" w:hAnsi="Avenir LT Std 35 Light"/>
        </w:rPr>
        <w:t>vidence of work experience</w:t>
      </w:r>
      <w:bookmarkEnd w:id="6"/>
    </w:p>
    <w:p w:rsidR="00BE2421" w:rsidRPr="00DD49B3" w:rsidRDefault="00BE2421" w:rsidP="00BE2421">
      <w:pPr>
        <w:rPr>
          <w:rFonts w:ascii="Avenir LT Std 35 Light" w:hAnsi="Avenir LT Std 35 Light"/>
        </w:rPr>
      </w:pPr>
      <w:r w:rsidRPr="00DD49B3">
        <w:rPr>
          <w:rFonts w:ascii="Avenir LT Std 35 Light" w:hAnsi="Avenir LT Std 35 Light"/>
          <w:b/>
        </w:rPr>
        <w:t>Work experience diary sheet</w:t>
      </w:r>
      <w:r w:rsidRPr="00DD49B3">
        <w:rPr>
          <w:rFonts w:ascii="Avenir LT Std 35 Light" w:hAnsi="Avenir LT Std 35 Light"/>
        </w:rPr>
        <w:t xml:space="preserve"> (photocopy this sheet as necessary)</w:t>
      </w:r>
    </w:p>
    <w:p w:rsidR="00BE2421" w:rsidRPr="00DD49B3" w:rsidRDefault="00BE2421" w:rsidP="00BE2421">
      <w:pPr>
        <w:rPr>
          <w:rFonts w:ascii="Avenir LT Std 35 Light" w:hAnsi="Avenir LT Std 35 Light"/>
        </w:rPr>
      </w:pPr>
    </w:p>
    <w:tbl>
      <w:tblPr>
        <w:tblStyle w:val="TableGrid"/>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418"/>
        <w:gridCol w:w="567"/>
        <w:gridCol w:w="2126"/>
        <w:gridCol w:w="1560"/>
        <w:gridCol w:w="567"/>
        <w:gridCol w:w="2682"/>
      </w:tblGrid>
      <w:tr w:rsidR="00BE2421" w:rsidRPr="00DD49B3" w:rsidTr="00BE2421">
        <w:trPr>
          <w:cnfStyle w:val="100000000000" w:firstRow="1" w:lastRow="0" w:firstColumn="0" w:lastColumn="0" w:oddVBand="0" w:evenVBand="0" w:oddHBand="0" w:evenHBand="0" w:firstRowFirstColumn="0" w:firstRowLastColumn="0" w:lastRowFirstColumn="0" w:lastRowLastColumn="0"/>
        </w:trPr>
        <w:tc>
          <w:tcPr>
            <w:tcW w:w="1418" w:type="dxa"/>
            <w:tcBorders>
              <w:top w:val="nil"/>
              <w:left w:val="nil"/>
              <w:bottom w:val="nil"/>
              <w:right w:val="nil"/>
            </w:tcBorders>
          </w:tcPr>
          <w:p w:rsidR="00BE2421" w:rsidRPr="00DD49B3" w:rsidRDefault="00BE2421" w:rsidP="00BE2421">
            <w:pPr>
              <w:rPr>
                <w:rFonts w:ascii="Avenir LT Std 35 Light" w:hAnsi="Avenir LT Std 35 Light"/>
              </w:rPr>
            </w:pPr>
            <w:r w:rsidRPr="00DD49B3">
              <w:rPr>
                <w:rFonts w:ascii="Avenir LT Std 35 Light" w:hAnsi="Avenir LT Std 35 Light"/>
              </w:rPr>
              <w:t>Name</w:t>
            </w:r>
          </w:p>
        </w:tc>
        <w:tc>
          <w:tcPr>
            <w:tcW w:w="567" w:type="dxa"/>
            <w:tcBorders>
              <w:top w:val="nil"/>
              <w:left w:val="nil"/>
              <w:bottom w:val="nil"/>
              <w:right w:val="single" w:sz="4" w:space="0" w:color="auto"/>
            </w:tcBorders>
          </w:tcPr>
          <w:p w:rsidR="00BE2421" w:rsidRPr="00DD49B3" w:rsidRDefault="00BE2421" w:rsidP="00BE2421">
            <w:pPr>
              <w:rPr>
                <w:rFonts w:ascii="Avenir LT Std 35 Light" w:hAnsi="Avenir LT Std 35 Light"/>
              </w:rPr>
            </w:pPr>
          </w:p>
        </w:tc>
        <w:tc>
          <w:tcPr>
            <w:tcW w:w="2126" w:type="dxa"/>
            <w:tcBorders>
              <w:left w:val="single" w:sz="4" w:space="0" w:color="auto"/>
              <w:right w:val="single" w:sz="4" w:space="0" w:color="auto"/>
            </w:tcBorders>
          </w:tcPr>
          <w:p w:rsidR="00BE2421" w:rsidRPr="00DD49B3" w:rsidRDefault="00BE2421" w:rsidP="00BE2421">
            <w:pPr>
              <w:rPr>
                <w:rFonts w:ascii="Avenir LT Std 35 Light" w:hAnsi="Avenir LT Std 35 Light"/>
              </w:rPr>
            </w:pPr>
          </w:p>
        </w:tc>
        <w:tc>
          <w:tcPr>
            <w:tcW w:w="1560" w:type="dxa"/>
            <w:tcBorders>
              <w:top w:val="nil"/>
              <w:left w:val="single" w:sz="4" w:space="0" w:color="auto"/>
              <w:bottom w:val="nil"/>
              <w:right w:val="nil"/>
            </w:tcBorders>
          </w:tcPr>
          <w:p w:rsidR="00BE2421" w:rsidRPr="00DD49B3" w:rsidRDefault="00BE2421" w:rsidP="00BE2421">
            <w:pPr>
              <w:rPr>
                <w:rFonts w:ascii="Avenir LT Std 35 Light" w:hAnsi="Avenir LT Std 35 Light"/>
              </w:rPr>
            </w:pPr>
            <w:r w:rsidRPr="00DD49B3">
              <w:rPr>
                <w:rFonts w:ascii="Avenir LT Std 35 Light" w:hAnsi="Avenir LT Std 35 Light"/>
              </w:rPr>
              <w:t>Date</w:t>
            </w:r>
          </w:p>
        </w:tc>
        <w:tc>
          <w:tcPr>
            <w:tcW w:w="567" w:type="dxa"/>
            <w:tcBorders>
              <w:top w:val="nil"/>
              <w:left w:val="nil"/>
              <w:bottom w:val="nil"/>
              <w:right w:val="single" w:sz="4" w:space="0" w:color="auto"/>
            </w:tcBorders>
          </w:tcPr>
          <w:p w:rsidR="00BE2421" w:rsidRPr="00DD49B3" w:rsidRDefault="00BE2421" w:rsidP="00BE2421">
            <w:pPr>
              <w:rPr>
                <w:rFonts w:ascii="Avenir LT Std 35 Light" w:hAnsi="Avenir LT Std 35 Light"/>
              </w:rPr>
            </w:pPr>
          </w:p>
        </w:tc>
        <w:tc>
          <w:tcPr>
            <w:tcW w:w="2682" w:type="dxa"/>
            <w:tcBorders>
              <w:left w:val="single" w:sz="4" w:space="0" w:color="auto"/>
            </w:tcBorders>
          </w:tcPr>
          <w:p w:rsidR="00BE2421" w:rsidRPr="00DD49B3" w:rsidRDefault="00BE2421" w:rsidP="00BE2421">
            <w:pPr>
              <w:rPr>
                <w:rFonts w:ascii="Avenir LT Std 35 Light" w:hAnsi="Avenir LT Std 35 Light"/>
              </w:rPr>
            </w:pPr>
          </w:p>
        </w:tc>
      </w:tr>
      <w:tr w:rsidR="00BE2421" w:rsidRPr="00DD49B3" w:rsidTr="00BE2421">
        <w:tc>
          <w:tcPr>
            <w:tcW w:w="1418" w:type="dxa"/>
            <w:tcBorders>
              <w:top w:val="nil"/>
              <w:left w:val="nil"/>
              <w:bottom w:val="nil"/>
              <w:right w:val="nil"/>
            </w:tcBorders>
          </w:tcPr>
          <w:p w:rsidR="00BE2421" w:rsidRPr="00DD49B3" w:rsidRDefault="00BE2421" w:rsidP="00BE2421">
            <w:pPr>
              <w:rPr>
                <w:rFonts w:ascii="Avenir LT Std 35 Light" w:hAnsi="Avenir LT Std 35 Light"/>
                <w:b/>
              </w:rPr>
            </w:pPr>
            <w:r w:rsidRPr="00DD49B3">
              <w:rPr>
                <w:rFonts w:ascii="Avenir LT Std 35 Light" w:hAnsi="Avenir LT Std 35 Light"/>
                <w:b/>
              </w:rPr>
              <w:t>Start time</w:t>
            </w:r>
          </w:p>
        </w:tc>
        <w:tc>
          <w:tcPr>
            <w:tcW w:w="567" w:type="dxa"/>
            <w:tcBorders>
              <w:top w:val="nil"/>
              <w:left w:val="nil"/>
              <w:bottom w:val="nil"/>
              <w:right w:val="single" w:sz="4" w:space="0" w:color="auto"/>
            </w:tcBorders>
          </w:tcPr>
          <w:p w:rsidR="00BE2421" w:rsidRPr="00DD49B3" w:rsidRDefault="00BE2421" w:rsidP="00BE2421">
            <w:pPr>
              <w:rPr>
                <w:rFonts w:ascii="Avenir LT Std 35 Light" w:hAnsi="Avenir LT Std 35 Light"/>
                <w:b/>
              </w:rPr>
            </w:pPr>
          </w:p>
        </w:tc>
        <w:tc>
          <w:tcPr>
            <w:tcW w:w="2126" w:type="dxa"/>
            <w:tcBorders>
              <w:left w:val="single" w:sz="4" w:space="0" w:color="auto"/>
              <w:right w:val="single" w:sz="4" w:space="0" w:color="auto"/>
            </w:tcBorders>
          </w:tcPr>
          <w:p w:rsidR="00BE2421" w:rsidRPr="00DD49B3" w:rsidRDefault="00BE2421" w:rsidP="00BE2421">
            <w:pPr>
              <w:rPr>
                <w:rFonts w:ascii="Avenir LT Std 35 Light" w:hAnsi="Avenir LT Std 35 Light"/>
                <w:b/>
              </w:rPr>
            </w:pPr>
          </w:p>
        </w:tc>
        <w:tc>
          <w:tcPr>
            <w:tcW w:w="1560" w:type="dxa"/>
            <w:tcBorders>
              <w:top w:val="nil"/>
              <w:left w:val="single" w:sz="4" w:space="0" w:color="auto"/>
              <w:bottom w:val="nil"/>
              <w:right w:val="nil"/>
            </w:tcBorders>
          </w:tcPr>
          <w:p w:rsidR="00BE2421" w:rsidRPr="00DD49B3" w:rsidRDefault="00BE2421" w:rsidP="00BE2421">
            <w:pPr>
              <w:rPr>
                <w:rFonts w:ascii="Avenir LT Std 35 Light" w:hAnsi="Avenir LT Std 35 Light"/>
                <w:b/>
              </w:rPr>
            </w:pPr>
            <w:r w:rsidRPr="00DD49B3">
              <w:rPr>
                <w:rFonts w:ascii="Avenir LT Std 35 Light" w:hAnsi="Avenir LT Std 35 Light"/>
                <w:b/>
              </w:rPr>
              <w:t>Finish time</w:t>
            </w:r>
          </w:p>
        </w:tc>
        <w:tc>
          <w:tcPr>
            <w:tcW w:w="567" w:type="dxa"/>
            <w:tcBorders>
              <w:top w:val="nil"/>
              <w:left w:val="nil"/>
              <w:bottom w:val="nil"/>
              <w:right w:val="single" w:sz="4" w:space="0" w:color="auto"/>
            </w:tcBorders>
          </w:tcPr>
          <w:p w:rsidR="00BE2421" w:rsidRPr="00DD49B3" w:rsidRDefault="00BE2421" w:rsidP="00BE2421">
            <w:pPr>
              <w:rPr>
                <w:rFonts w:ascii="Avenir LT Std 35 Light" w:hAnsi="Avenir LT Std 35 Light"/>
              </w:rPr>
            </w:pPr>
          </w:p>
        </w:tc>
        <w:tc>
          <w:tcPr>
            <w:tcW w:w="2682" w:type="dxa"/>
            <w:tcBorders>
              <w:left w:val="single" w:sz="4" w:space="0" w:color="auto"/>
            </w:tcBorders>
          </w:tcPr>
          <w:p w:rsidR="00BE2421" w:rsidRPr="00DD49B3" w:rsidRDefault="00BE2421" w:rsidP="00BE2421">
            <w:pPr>
              <w:rPr>
                <w:rFonts w:ascii="Avenir LT Std 35 Light" w:hAnsi="Avenir LT Std 35 Light"/>
              </w:rPr>
            </w:pPr>
          </w:p>
        </w:tc>
      </w:tr>
    </w:tbl>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r w:rsidRPr="00DD49B3">
        <w:rPr>
          <w:rFonts w:ascii="Avenir LT Std 35 Light" w:hAnsi="Avenir LT Std 35 Light"/>
        </w:rPr>
        <w:t>Tasks completed</w:t>
      </w:r>
    </w:p>
    <w:tbl>
      <w:tblPr>
        <w:tblStyle w:val="TableGrid"/>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920"/>
      </w:tblGrid>
      <w:tr w:rsidR="00BE2421" w:rsidRPr="00DD49B3" w:rsidTr="00BE2421">
        <w:trPr>
          <w:cnfStyle w:val="100000000000" w:firstRow="1" w:lastRow="0" w:firstColumn="0" w:lastColumn="0" w:oddVBand="0" w:evenVBand="0" w:oddHBand="0" w:evenHBand="0" w:firstRowFirstColumn="0" w:firstRowLastColumn="0" w:lastRowFirstColumn="0" w:lastRowLastColumn="0"/>
        </w:trPr>
        <w:tc>
          <w:tcPr>
            <w:tcW w:w="8930" w:type="dxa"/>
          </w:tcPr>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tc>
      </w:tr>
    </w:tbl>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r w:rsidRPr="00DD49B3">
        <w:rPr>
          <w:rFonts w:ascii="Avenir LT Std 35 Light" w:hAnsi="Avenir LT Std 35 Light"/>
        </w:rPr>
        <w:t>What have you learnt today? (Eg tasks, skills, knowledge, working as a team member etc)</w:t>
      </w:r>
    </w:p>
    <w:tbl>
      <w:tblPr>
        <w:tblStyle w:val="TableGrid"/>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920"/>
      </w:tblGrid>
      <w:tr w:rsidR="00BE2421" w:rsidRPr="00DD49B3" w:rsidTr="00BE2421">
        <w:trPr>
          <w:cnfStyle w:val="100000000000" w:firstRow="1" w:lastRow="0" w:firstColumn="0" w:lastColumn="0" w:oddVBand="0" w:evenVBand="0" w:oddHBand="0" w:evenHBand="0" w:firstRowFirstColumn="0" w:firstRowLastColumn="0" w:lastRowFirstColumn="0" w:lastRowLastColumn="0"/>
        </w:trPr>
        <w:tc>
          <w:tcPr>
            <w:tcW w:w="8930" w:type="dxa"/>
          </w:tcPr>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tc>
      </w:tr>
    </w:tbl>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r w:rsidRPr="00DD49B3">
        <w:rPr>
          <w:rFonts w:ascii="Avenir LT Std 35 Light" w:hAnsi="Avenir LT Std 35 Light"/>
        </w:rPr>
        <w:t>Actions to develop your workplace effect</w:t>
      </w:r>
      <w:r w:rsidR="0050558A" w:rsidRPr="00DD49B3">
        <w:rPr>
          <w:rFonts w:ascii="Avenir LT Std 35 Light" w:hAnsi="Avenir LT Std 35 Light"/>
        </w:rPr>
        <w:t>iveness. (How can you improve? F</w:t>
      </w:r>
      <w:r w:rsidRPr="00DD49B3">
        <w:rPr>
          <w:rFonts w:ascii="Avenir LT Std 35 Light" w:hAnsi="Avenir LT Std 35 Light"/>
        </w:rPr>
        <w:t>urther experiences you would like to gain?)</w:t>
      </w:r>
    </w:p>
    <w:tbl>
      <w:tblPr>
        <w:tblStyle w:val="TableGrid"/>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920"/>
      </w:tblGrid>
      <w:tr w:rsidR="00BE2421" w:rsidRPr="00DD49B3" w:rsidTr="00BE2421">
        <w:trPr>
          <w:cnfStyle w:val="100000000000" w:firstRow="1" w:lastRow="0" w:firstColumn="0" w:lastColumn="0" w:oddVBand="0" w:evenVBand="0" w:oddHBand="0" w:evenHBand="0" w:firstRowFirstColumn="0" w:firstRowLastColumn="0" w:lastRowFirstColumn="0" w:lastRowLastColumn="0"/>
        </w:trPr>
        <w:tc>
          <w:tcPr>
            <w:tcW w:w="8930" w:type="dxa"/>
          </w:tcPr>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tc>
      </w:tr>
    </w:tbl>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rPr>
      </w:pPr>
    </w:p>
    <w:p w:rsidR="004B11EE" w:rsidRPr="00F813C7" w:rsidRDefault="004B11EE" w:rsidP="00BE2421">
      <w:pPr>
        <w:pStyle w:val="H2Fake"/>
        <w:rPr>
          <w:rFonts w:ascii="Avenir LT Std 35 Light" w:hAnsi="Avenir LT Std 35 Light"/>
        </w:rPr>
      </w:pPr>
    </w:p>
    <w:p w:rsidR="00BE2421" w:rsidRPr="00DD49B3" w:rsidRDefault="008F6B3B" w:rsidP="008F6B3B">
      <w:pPr>
        <w:pStyle w:val="Heading2"/>
        <w:numPr>
          <w:ilvl w:val="0"/>
          <w:numId w:val="0"/>
        </w:numPr>
        <w:ind w:left="680" w:hanging="680"/>
        <w:rPr>
          <w:rFonts w:ascii="Avenir LT Std 35 Light" w:hAnsi="Avenir LT Std 35 Light"/>
          <w:b w:val="0"/>
        </w:rPr>
      </w:pPr>
      <w:bookmarkStart w:id="7" w:name="_Toc492633032"/>
      <w:r w:rsidRPr="008F6B3B">
        <w:rPr>
          <w:rFonts w:ascii="Avenir LT Std 35 Light" w:hAnsi="Avenir LT Std 35 Light"/>
        </w:rPr>
        <w:t>Review</w:t>
      </w:r>
      <w:r w:rsidR="00BE2421" w:rsidRPr="00DD49B3">
        <w:rPr>
          <w:rFonts w:ascii="Avenir LT Std 35 Light" w:hAnsi="Avenir LT Std 35 Light"/>
        </w:rPr>
        <w:t xml:space="preserve"> work experience</w:t>
      </w:r>
      <w:bookmarkEnd w:id="7"/>
    </w:p>
    <w:tbl>
      <w:tblPr>
        <w:tblStyle w:val="TableGrid"/>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920"/>
      </w:tblGrid>
      <w:tr w:rsidR="00BE2421" w:rsidRPr="00DD49B3" w:rsidTr="00BE2421">
        <w:trPr>
          <w:cnfStyle w:val="100000000000" w:firstRow="1" w:lastRow="0" w:firstColumn="0" w:lastColumn="0" w:oddVBand="0" w:evenVBand="0" w:oddHBand="0" w:evenHBand="0" w:firstRowFirstColumn="0" w:firstRowLastColumn="0" w:lastRowFirstColumn="0" w:lastRowLastColumn="0"/>
        </w:trPr>
        <w:tc>
          <w:tcPr>
            <w:tcW w:w="8930" w:type="dxa"/>
          </w:tcPr>
          <w:p w:rsidR="00BE2421" w:rsidRPr="00DD49B3" w:rsidRDefault="00BE2421" w:rsidP="00BE2421">
            <w:pPr>
              <w:rPr>
                <w:rFonts w:ascii="Avenir LT Std 35 Light" w:hAnsi="Avenir LT Std 35 Light"/>
                <w:b w:val="0"/>
              </w:rPr>
            </w:pPr>
            <w:r w:rsidRPr="00DD49B3">
              <w:rPr>
                <w:rFonts w:ascii="Avenir LT Std 35 Light" w:hAnsi="Avenir LT Std 35 Light"/>
                <w:b w:val="0"/>
              </w:rPr>
              <w:t>Learner’s name</w:t>
            </w:r>
          </w:p>
          <w:p w:rsidR="00BE2421" w:rsidRPr="00DD49B3" w:rsidRDefault="00BE2421" w:rsidP="00BE2421">
            <w:pPr>
              <w:rPr>
                <w:rFonts w:ascii="Avenir LT Std 35 Light" w:hAnsi="Avenir LT Std 35 Light"/>
              </w:rPr>
            </w:pPr>
          </w:p>
        </w:tc>
      </w:tr>
      <w:tr w:rsidR="00BE2421" w:rsidRPr="00DD49B3" w:rsidTr="00BE2421">
        <w:tc>
          <w:tcPr>
            <w:tcW w:w="8930" w:type="dxa"/>
          </w:tcPr>
          <w:p w:rsidR="00BE2421" w:rsidRPr="00DD49B3" w:rsidRDefault="00BE2421" w:rsidP="00BE2421">
            <w:pPr>
              <w:rPr>
                <w:rFonts w:ascii="Avenir LT Std 35 Light" w:hAnsi="Avenir LT Std 35 Light"/>
              </w:rPr>
            </w:pPr>
            <w:r w:rsidRPr="00DD49B3">
              <w:rPr>
                <w:rFonts w:ascii="Avenir LT Std 35 Light" w:hAnsi="Avenir LT Std 35 Light"/>
              </w:rPr>
              <w:t>Work placement</w:t>
            </w:r>
          </w:p>
          <w:p w:rsidR="00BE2421" w:rsidRPr="00DD49B3" w:rsidRDefault="00BE2421" w:rsidP="00BE2421">
            <w:pPr>
              <w:rPr>
                <w:rFonts w:ascii="Avenir LT Std 35 Light" w:hAnsi="Avenir LT Std 35 Light"/>
              </w:rPr>
            </w:pPr>
          </w:p>
        </w:tc>
      </w:tr>
    </w:tbl>
    <w:p w:rsidR="00BE2421" w:rsidRPr="00DD49B3" w:rsidRDefault="00BE2421" w:rsidP="00BE2421">
      <w:pPr>
        <w:rPr>
          <w:rFonts w:ascii="Avenir LT Std 35 Light" w:hAnsi="Avenir LT Std 35 Light"/>
        </w:rPr>
      </w:pPr>
    </w:p>
    <w:p w:rsidR="00BE2421" w:rsidRPr="00DD49B3" w:rsidRDefault="00BE2421" w:rsidP="00BE2421">
      <w:pPr>
        <w:rPr>
          <w:rFonts w:ascii="Avenir LT Std 35 Light" w:hAnsi="Avenir LT Std 35 Light"/>
          <w:szCs w:val="22"/>
        </w:rPr>
      </w:pPr>
    </w:p>
    <w:tbl>
      <w:tblPr>
        <w:tblStyle w:val="TableGrid"/>
        <w:tblW w:w="892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689"/>
        <w:gridCol w:w="6237"/>
      </w:tblGrid>
      <w:tr w:rsidR="008F6B3B" w:rsidRPr="00DD49B3" w:rsidTr="008F6B3B">
        <w:trPr>
          <w:cnfStyle w:val="100000000000" w:firstRow="1" w:lastRow="0" w:firstColumn="0" w:lastColumn="0" w:oddVBand="0" w:evenVBand="0" w:oddHBand="0" w:evenHBand="0" w:firstRowFirstColumn="0" w:firstRowLastColumn="0" w:lastRowFirstColumn="0" w:lastRowLastColumn="0"/>
        </w:trPr>
        <w:tc>
          <w:tcPr>
            <w:tcW w:w="2689" w:type="dxa"/>
          </w:tcPr>
          <w:p w:rsidR="008F6B3B" w:rsidRPr="00DD49B3" w:rsidRDefault="008F6B3B" w:rsidP="00BE2421">
            <w:pPr>
              <w:rPr>
                <w:rFonts w:ascii="Avenir LT Std 35 Light" w:hAnsi="Avenir LT Std 35 Light"/>
                <w:szCs w:val="22"/>
              </w:rPr>
            </w:pPr>
          </w:p>
        </w:tc>
        <w:tc>
          <w:tcPr>
            <w:tcW w:w="6237" w:type="dxa"/>
          </w:tcPr>
          <w:p w:rsidR="008F6B3B" w:rsidRPr="008F6B3B" w:rsidRDefault="008F6B3B" w:rsidP="00BE2421">
            <w:pPr>
              <w:rPr>
                <w:rFonts w:ascii="Avenir LT Std 35 Light" w:hAnsi="Avenir LT Std 35 Light"/>
                <w:szCs w:val="22"/>
                <w:highlight w:val="yellow"/>
              </w:rPr>
            </w:pPr>
            <w:r w:rsidRPr="008F6B3B">
              <w:rPr>
                <w:rFonts w:ascii="Avenir LT Std 35 Light" w:hAnsi="Avenir LT Std 35 Light"/>
                <w:szCs w:val="22"/>
              </w:rPr>
              <w:t>Comments</w:t>
            </w:r>
          </w:p>
        </w:tc>
      </w:tr>
      <w:tr w:rsidR="008F6B3B" w:rsidRPr="00DD49B3" w:rsidTr="008F6B3B">
        <w:tc>
          <w:tcPr>
            <w:tcW w:w="2689" w:type="dxa"/>
          </w:tcPr>
          <w:p w:rsidR="008F6B3B" w:rsidRPr="00DD49B3" w:rsidRDefault="008F6B3B" w:rsidP="00BE2421">
            <w:pPr>
              <w:rPr>
                <w:rFonts w:ascii="Avenir LT Std 35 Light" w:hAnsi="Avenir LT Std 35 Light"/>
                <w:b/>
                <w:szCs w:val="22"/>
              </w:rPr>
            </w:pPr>
            <w:r w:rsidRPr="00DD49B3">
              <w:rPr>
                <w:rFonts w:ascii="Avenir LT Std 35 Light" w:hAnsi="Avenir LT Std 35 Light"/>
                <w:b/>
                <w:szCs w:val="22"/>
              </w:rPr>
              <w:t>Work speed</w:t>
            </w:r>
          </w:p>
          <w:p w:rsidR="008F6B3B" w:rsidRPr="00DD49B3" w:rsidRDefault="008F6B3B" w:rsidP="00BE2421">
            <w:pPr>
              <w:rPr>
                <w:rFonts w:ascii="Avenir LT Std 35 Light" w:hAnsi="Avenir LT Std 35 Light"/>
                <w:b/>
                <w:szCs w:val="22"/>
              </w:rPr>
            </w:pPr>
          </w:p>
          <w:p w:rsidR="008F6B3B" w:rsidRPr="00DD49B3" w:rsidRDefault="008F6B3B" w:rsidP="00BE2421">
            <w:pPr>
              <w:rPr>
                <w:rFonts w:ascii="Avenir LT Std 35 Light" w:hAnsi="Avenir LT Std 35 Light"/>
                <w:b/>
                <w:szCs w:val="22"/>
              </w:rPr>
            </w:pPr>
          </w:p>
        </w:tc>
        <w:tc>
          <w:tcPr>
            <w:tcW w:w="6237" w:type="dxa"/>
          </w:tcPr>
          <w:p w:rsidR="008F6B3B" w:rsidRPr="00DD49B3" w:rsidRDefault="008F6B3B" w:rsidP="00BE2421">
            <w:pPr>
              <w:rPr>
                <w:rFonts w:ascii="Avenir LT Std 35 Light" w:hAnsi="Avenir LT Std 35 Light"/>
                <w:szCs w:val="22"/>
              </w:rPr>
            </w:pPr>
          </w:p>
        </w:tc>
      </w:tr>
      <w:tr w:rsidR="008F6B3B" w:rsidRPr="00DD49B3" w:rsidTr="008F6B3B">
        <w:tc>
          <w:tcPr>
            <w:tcW w:w="2689" w:type="dxa"/>
          </w:tcPr>
          <w:p w:rsidR="008F6B3B" w:rsidRPr="00DD49B3" w:rsidRDefault="008F6B3B" w:rsidP="00BE2421">
            <w:pPr>
              <w:rPr>
                <w:rFonts w:ascii="Avenir LT Std 35 Light" w:hAnsi="Avenir LT Std 35 Light"/>
                <w:b/>
                <w:szCs w:val="22"/>
              </w:rPr>
            </w:pPr>
            <w:r w:rsidRPr="00DD49B3">
              <w:rPr>
                <w:rFonts w:ascii="Avenir LT Std 35 Light" w:hAnsi="Avenir LT Std 35 Light"/>
                <w:b/>
                <w:szCs w:val="22"/>
              </w:rPr>
              <w:t>Work quality</w:t>
            </w:r>
          </w:p>
          <w:p w:rsidR="008F6B3B" w:rsidRPr="00DD49B3" w:rsidRDefault="008F6B3B" w:rsidP="00BE2421">
            <w:pPr>
              <w:rPr>
                <w:rFonts w:ascii="Avenir LT Std 35 Light" w:hAnsi="Avenir LT Std 35 Light"/>
                <w:b/>
                <w:szCs w:val="22"/>
              </w:rPr>
            </w:pPr>
          </w:p>
          <w:p w:rsidR="008F6B3B" w:rsidRPr="00DD49B3" w:rsidRDefault="008F6B3B" w:rsidP="00BE2421">
            <w:pPr>
              <w:rPr>
                <w:rFonts w:ascii="Avenir LT Std 35 Light" w:hAnsi="Avenir LT Std 35 Light"/>
                <w:b/>
                <w:szCs w:val="22"/>
              </w:rPr>
            </w:pPr>
          </w:p>
        </w:tc>
        <w:tc>
          <w:tcPr>
            <w:tcW w:w="6237" w:type="dxa"/>
          </w:tcPr>
          <w:p w:rsidR="008F6B3B" w:rsidRPr="00DD49B3" w:rsidRDefault="008F6B3B" w:rsidP="00BE2421">
            <w:pPr>
              <w:rPr>
                <w:rFonts w:ascii="Avenir LT Std 35 Light" w:hAnsi="Avenir LT Std 35 Light"/>
                <w:szCs w:val="22"/>
              </w:rPr>
            </w:pPr>
          </w:p>
        </w:tc>
      </w:tr>
      <w:tr w:rsidR="008F6B3B" w:rsidRPr="00DD49B3" w:rsidTr="008F6B3B">
        <w:tc>
          <w:tcPr>
            <w:tcW w:w="2689" w:type="dxa"/>
          </w:tcPr>
          <w:p w:rsidR="008F6B3B" w:rsidRPr="00DD49B3" w:rsidRDefault="008F6B3B" w:rsidP="00BE2421">
            <w:pPr>
              <w:rPr>
                <w:rFonts w:ascii="Avenir LT Std 35 Light" w:hAnsi="Avenir LT Std 35 Light"/>
                <w:b/>
                <w:szCs w:val="22"/>
              </w:rPr>
            </w:pPr>
            <w:r w:rsidRPr="00DD49B3">
              <w:rPr>
                <w:rFonts w:ascii="Avenir LT Std 35 Light" w:hAnsi="Avenir LT Std 35 Light"/>
                <w:b/>
                <w:szCs w:val="22"/>
              </w:rPr>
              <w:t>Punctuality</w:t>
            </w:r>
          </w:p>
          <w:p w:rsidR="008F6B3B" w:rsidRPr="00DD49B3" w:rsidRDefault="008F6B3B" w:rsidP="00BE2421">
            <w:pPr>
              <w:rPr>
                <w:rFonts w:ascii="Avenir LT Std 35 Light" w:hAnsi="Avenir LT Std 35 Light"/>
                <w:b/>
                <w:szCs w:val="22"/>
              </w:rPr>
            </w:pPr>
          </w:p>
          <w:p w:rsidR="008F6B3B" w:rsidRPr="00DD49B3" w:rsidRDefault="008F6B3B" w:rsidP="00BE2421">
            <w:pPr>
              <w:rPr>
                <w:rFonts w:ascii="Avenir LT Std 35 Light" w:hAnsi="Avenir LT Std 35 Light"/>
                <w:b/>
                <w:szCs w:val="22"/>
              </w:rPr>
            </w:pPr>
          </w:p>
        </w:tc>
        <w:tc>
          <w:tcPr>
            <w:tcW w:w="6237" w:type="dxa"/>
          </w:tcPr>
          <w:p w:rsidR="008F6B3B" w:rsidRPr="00DD49B3" w:rsidRDefault="008F6B3B" w:rsidP="00BE2421">
            <w:pPr>
              <w:rPr>
                <w:rFonts w:ascii="Avenir LT Std 35 Light" w:hAnsi="Avenir LT Std 35 Light"/>
                <w:szCs w:val="22"/>
              </w:rPr>
            </w:pPr>
          </w:p>
        </w:tc>
      </w:tr>
      <w:tr w:rsidR="008F6B3B" w:rsidRPr="00DD49B3" w:rsidTr="008F6B3B">
        <w:tc>
          <w:tcPr>
            <w:tcW w:w="2689" w:type="dxa"/>
          </w:tcPr>
          <w:p w:rsidR="008F6B3B" w:rsidRPr="00DD49B3" w:rsidRDefault="008F6B3B" w:rsidP="00BE2421">
            <w:pPr>
              <w:rPr>
                <w:rFonts w:ascii="Avenir LT Std 35 Light" w:hAnsi="Avenir LT Std 35 Light"/>
                <w:b/>
                <w:szCs w:val="22"/>
              </w:rPr>
            </w:pPr>
            <w:r w:rsidRPr="00DD49B3">
              <w:rPr>
                <w:rFonts w:ascii="Avenir LT Std 35 Light" w:hAnsi="Avenir LT Std 35 Light"/>
                <w:b/>
                <w:szCs w:val="22"/>
              </w:rPr>
              <w:t>Attendance</w:t>
            </w:r>
          </w:p>
          <w:p w:rsidR="008F6B3B" w:rsidRPr="00DD49B3" w:rsidRDefault="008F6B3B" w:rsidP="00BE2421">
            <w:pPr>
              <w:rPr>
                <w:rFonts w:ascii="Avenir LT Std 35 Light" w:hAnsi="Avenir LT Std 35 Light"/>
                <w:b/>
                <w:szCs w:val="22"/>
              </w:rPr>
            </w:pPr>
          </w:p>
          <w:p w:rsidR="008F6B3B" w:rsidRPr="00DD49B3" w:rsidRDefault="008F6B3B" w:rsidP="00BE2421">
            <w:pPr>
              <w:rPr>
                <w:rFonts w:ascii="Avenir LT Std 35 Light" w:hAnsi="Avenir LT Std 35 Light"/>
                <w:b/>
                <w:szCs w:val="22"/>
              </w:rPr>
            </w:pPr>
          </w:p>
        </w:tc>
        <w:tc>
          <w:tcPr>
            <w:tcW w:w="6237" w:type="dxa"/>
          </w:tcPr>
          <w:p w:rsidR="008F6B3B" w:rsidRPr="00DD49B3" w:rsidRDefault="008F6B3B" w:rsidP="00BE2421">
            <w:pPr>
              <w:rPr>
                <w:rFonts w:ascii="Avenir LT Std 35 Light" w:hAnsi="Avenir LT Std 35 Light"/>
                <w:szCs w:val="22"/>
              </w:rPr>
            </w:pPr>
          </w:p>
        </w:tc>
      </w:tr>
      <w:tr w:rsidR="008F6B3B" w:rsidRPr="00DD49B3" w:rsidTr="008F6B3B">
        <w:tc>
          <w:tcPr>
            <w:tcW w:w="2689" w:type="dxa"/>
          </w:tcPr>
          <w:p w:rsidR="008F6B3B" w:rsidRPr="00DD49B3" w:rsidRDefault="008F6B3B" w:rsidP="00BE2421">
            <w:pPr>
              <w:rPr>
                <w:rFonts w:ascii="Avenir LT Std 35 Light" w:hAnsi="Avenir LT Std 35 Light"/>
                <w:b/>
                <w:szCs w:val="22"/>
              </w:rPr>
            </w:pPr>
            <w:r w:rsidRPr="00DD49B3">
              <w:rPr>
                <w:rFonts w:ascii="Avenir LT Std 35 Light" w:hAnsi="Avenir LT Std 35 Light"/>
                <w:b/>
                <w:szCs w:val="22"/>
              </w:rPr>
              <w:t>Reliability</w:t>
            </w:r>
          </w:p>
          <w:p w:rsidR="008F6B3B" w:rsidRPr="00DD49B3" w:rsidRDefault="008F6B3B" w:rsidP="00BE2421">
            <w:pPr>
              <w:rPr>
                <w:rFonts w:ascii="Avenir LT Std 35 Light" w:hAnsi="Avenir LT Std 35 Light"/>
                <w:b/>
                <w:szCs w:val="22"/>
              </w:rPr>
            </w:pPr>
          </w:p>
          <w:p w:rsidR="008F6B3B" w:rsidRPr="00DD49B3" w:rsidRDefault="008F6B3B" w:rsidP="00BE2421">
            <w:pPr>
              <w:rPr>
                <w:rFonts w:ascii="Avenir LT Std 35 Light" w:hAnsi="Avenir LT Std 35 Light"/>
                <w:b/>
                <w:szCs w:val="22"/>
              </w:rPr>
            </w:pPr>
          </w:p>
        </w:tc>
        <w:tc>
          <w:tcPr>
            <w:tcW w:w="6237" w:type="dxa"/>
          </w:tcPr>
          <w:p w:rsidR="008F6B3B" w:rsidRPr="00DD49B3" w:rsidRDefault="008F6B3B" w:rsidP="00BE2421">
            <w:pPr>
              <w:rPr>
                <w:rFonts w:ascii="Avenir LT Std 35 Light" w:hAnsi="Avenir LT Std 35 Light"/>
                <w:szCs w:val="22"/>
              </w:rPr>
            </w:pPr>
          </w:p>
        </w:tc>
      </w:tr>
      <w:tr w:rsidR="008F6B3B" w:rsidRPr="00DD49B3" w:rsidTr="008F6B3B">
        <w:tc>
          <w:tcPr>
            <w:tcW w:w="2689" w:type="dxa"/>
          </w:tcPr>
          <w:p w:rsidR="008F6B3B" w:rsidRPr="00DD49B3" w:rsidRDefault="008F6B3B" w:rsidP="00BE2421">
            <w:pPr>
              <w:rPr>
                <w:rFonts w:ascii="Avenir LT Std 35 Light" w:hAnsi="Avenir LT Std 35 Light"/>
                <w:b/>
                <w:szCs w:val="22"/>
              </w:rPr>
            </w:pPr>
            <w:r w:rsidRPr="00DD49B3">
              <w:rPr>
                <w:rFonts w:ascii="Avenir LT Std 35 Light" w:hAnsi="Avenir LT Std 35 Light"/>
                <w:b/>
                <w:szCs w:val="22"/>
              </w:rPr>
              <w:t>Dress and personal presentation</w:t>
            </w:r>
          </w:p>
          <w:p w:rsidR="008F6B3B" w:rsidRPr="00DD49B3" w:rsidRDefault="008F6B3B" w:rsidP="00BE2421">
            <w:pPr>
              <w:rPr>
                <w:rFonts w:ascii="Avenir LT Std 35 Light" w:hAnsi="Avenir LT Std 35 Light"/>
                <w:b/>
                <w:szCs w:val="22"/>
              </w:rPr>
            </w:pPr>
          </w:p>
          <w:p w:rsidR="008F6B3B" w:rsidRPr="00DD49B3" w:rsidRDefault="008F6B3B" w:rsidP="00BE2421">
            <w:pPr>
              <w:rPr>
                <w:rFonts w:ascii="Avenir LT Std 35 Light" w:hAnsi="Avenir LT Std 35 Light"/>
                <w:b/>
                <w:szCs w:val="22"/>
              </w:rPr>
            </w:pPr>
          </w:p>
        </w:tc>
        <w:tc>
          <w:tcPr>
            <w:tcW w:w="6237" w:type="dxa"/>
          </w:tcPr>
          <w:p w:rsidR="008F6B3B" w:rsidRPr="00DD49B3" w:rsidRDefault="008F6B3B" w:rsidP="00BE2421">
            <w:pPr>
              <w:rPr>
                <w:rFonts w:ascii="Avenir LT Std 35 Light" w:hAnsi="Avenir LT Std 35 Light"/>
                <w:szCs w:val="22"/>
              </w:rPr>
            </w:pPr>
          </w:p>
        </w:tc>
      </w:tr>
      <w:tr w:rsidR="008F6B3B" w:rsidRPr="00DD49B3" w:rsidTr="008F6B3B">
        <w:tc>
          <w:tcPr>
            <w:tcW w:w="2689" w:type="dxa"/>
          </w:tcPr>
          <w:p w:rsidR="008F6B3B" w:rsidRPr="00DD49B3" w:rsidRDefault="008F6B3B" w:rsidP="00BE2421">
            <w:pPr>
              <w:rPr>
                <w:rFonts w:ascii="Avenir LT Std 35 Light" w:hAnsi="Avenir LT Std 35 Light"/>
                <w:b/>
                <w:szCs w:val="22"/>
              </w:rPr>
            </w:pPr>
            <w:r w:rsidRPr="00DD49B3">
              <w:rPr>
                <w:rFonts w:ascii="Avenir LT Std 35 Light" w:hAnsi="Avenir LT Std 35 Light"/>
                <w:b/>
                <w:szCs w:val="22"/>
              </w:rPr>
              <w:t>Working relationships with peers</w:t>
            </w:r>
          </w:p>
          <w:p w:rsidR="008F6B3B" w:rsidRPr="00DD49B3" w:rsidRDefault="008F6B3B" w:rsidP="00BE2421">
            <w:pPr>
              <w:rPr>
                <w:rFonts w:ascii="Avenir LT Std 35 Light" w:hAnsi="Avenir LT Std 35 Light"/>
                <w:b/>
                <w:szCs w:val="22"/>
              </w:rPr>
            </w:pPr>
          </w:p>
          <w:p w:rsidR="008F6B3B" w:rsidRPr="00DD49B3" w:rsidRDefault="008F6B3B" w:rsidP="00BE2421">
            <w:pPr>
              <w:rPr>
                <w:rFonts w:ascii="Avenir LT Std 35 Light" w:hAnsi="Avenir LT Std 35 Light"/>
                <w:b/>
                <w:szCs w:val="22"/>
              </w:rPr>
            </w:pPr>
          </w:p>
        </w:tc>
        <w:tc>
          <w:tcPr>
            <w:tcW w:w="6237" w:type="dxa"/>
          </w:tcPr>
          <w:p w:rsidR="008F6B3B" w:rsidRPr="00DD49B3" w:rsidRDefault="008F6B3B" w:rsidP="00BE2421">
            <w:pPr>
              <w:rPr>
                <w:rFonts w:ascii="Avenir LT Std 35 Light" w:hAnsi="Avenir LT Std 35 Light"/>
                <w:szCs w:val="22"/>
              </w:rPr>
            </w:pPr>
          </w:p>
        </w:tc>
      </w:tr>
      <w:tr w:rsidR="008F6B3B" w:rsidRPr="00DD49B3" w:rsidTr="008F6B3B">
        <w:tc>
          <w:tcPr>
            <w:tcW w:w="2689" w:type="dxa"/>
          </w:tcPr>
          <w:p w:rsidR="008F6B3B" w:rsidRPr="00DD49B3" w:rsidRDefault="008F6B3B" w:rsidP="00BE2421">
            <w:pPr>
              <w:rPr>
                <w:rFonts w:ascii="Avenir LT Std 35 Light" w:hAnsi="Avenir LT Std 35 Light"/>
                <w:b/>
                <w:szCs w:val="22"/>
              </w:rPr>
            </w:pPr>
            <w:r w:rsidRPr="00DD49B3">
              <w:rPr>
                <w:rFonts w:ascii="Avenir LT Std 35 Light" w:hAnsi="Avenir LT Std 35 Light"/>
                <w:b/>
                <w:szCs w:val="22"/>
              </w:rPr>
              <w:t>Working relationships with supervisor</w:t>
            </w:r>
          </w:p>
          <w:p w:rsidR="008F6B3B" w:rsidRPr="00DD49B3" w:rsidRDefault="008F6B3B" w:rsidP="00BE2421">
            <w:pPr>
              <w:rPr>
                <w:rFonts w:ascii="Avenir LT Std 35 Light" w:hAnsi="Avenir LT Std 35 Light"/>
                <w:b/>
                <w:szCs w:val="22"/>
              </w:rPr>
            </w:pPr>
          </w:p>
          <w:p w:rsidR="008F6B3B" w:rsidRPr="00DD49B3" w:rsidRDefault="008F6B3B" w:rsidP="00BE2421">
            <w:pPr>
              <w:rPr>
                <w:rFonts w:ascii="Avenir LT Std 35 Light" w:hAnsi="Avenir LT Std 35 Light"/>
                <w:b/>
                <w:szCs w:val="22"/>
              </w:rPr>
            </w:pPr>
          </w:p>
        </w:tc>
        <w:tc>
          <w:tcPr>
            <w:tcW w:w="6237" w:type="dxa"/>
          </w:tcPr>
          <w:p w:rsidR="008F6B3B" w:rsidRPr="00DD49B3" w:rsidRDefault="008F6B3B" w:rsidP="00BE2421">
            <w:pPr>
              <w:rPr>
                <w:rFonts w:ascii="Avenir LT Std 35 Light" w:hAnsi="Avenir LT Std 35 Light"/>
                <w:szCs w:val="22"/>
              </w:rPr>
            </w:pPr>
          </w:p>
        </w:tc>
      </w:tr>
    </w:tbl>
    <w:p w:rsidR="008F6B3B" w:rsidRDefault="008F6B3B" w:rsidP="00BE2421">
      <w:pPr>
        <w:rPr>
          <w:rFonts w:ascii="Avenir LT Std 35 Light" w:hAnsi="Avenir LT Std 35 Light"/>
          <w:szCs w:val="22"/>
        </w:rPr>
      </w:pPr>
    </w:p>
    <w:p w:rsidR="008F6B3B" w:rsidRDefault="008F6B3B">
      <w:pPr>
        <w:spacing w:before="0" w:after="0"/>
        <w:rPr>
          <w:rFonts w:ascii="Avenir LT Std 35 Light" w:hAnsi="Avenir LT Std 35 Light"/>
          <w:szCs w:val="22"/>
        </w:rPr>
      </w:pPr>
      <w:r>
        <w:rPr>
          <w:rFonts w:ascii="Avenir LT Std 35 Light" w:hAnsi="Avenir LT Std 35 Light"/>
          <w:szCs w:val="22"/>
        </w:rPr>
        <w:br w:type="page"/>
      </w:r>
    </w:p>
    <w:p w:rsidR="008F6B3B" w:rsidRPr="00AF0E44" w:rsidRDefault="008F6B3B" w:rsidP="008F6B3B">
      <w:pPr>
        <w:pStyle w:val="Heading2"/>
        <w:numPr>
          <w:ilvl w:val="0"/>
          <w:numId w:val="0"/>
        </w:numPr>
        <w:ind w:left="680" w:hanging="680"/>
        <w:rPr>
          <w:rFonts w:ascii="Avenir LT Std 35 Light" w:hAnsi="Avenir LT Std 35 Light"/>
          <w:b w:val="0"/>
          <w:szCs w:val="32"/>
        </w:rPr>
      </w:pPr>
      <w:bookmarkStart w:id="8" w:name="_Toc490650130"/>
      <w:bookmarkStart w:id="9" w:name="_Toc492633033"/>
      <w:r w:rsidRPr="00AF0E44">
        <w:rPr>
          <w:rFonts w:ascii="Avenir LT Std 35 Light" w:hAnsi="Avenir LT Std 35 Light"/>
        </w:rPr>
        <w:t>Employer feedback</w:t>
      </w:r>
      <w:bookmarkEnd w:id="8"/>
      <w:bookmarkEnd w:id="9"/>
      <w:r w:rsidRPr="00AF0E44">
        <w:rPr>
          <w:rFonts w:ascii="Avenir LT Std 35 Light" w:hAnsi="Avenir LT Std 35 Light"/>
        </w:rPr>
        <w:t xml:space="preserve"> </w:t>
      </w:r>
    </w:p>
    <w:p w:rsidR="008F6B3B" w:rsidRPr="00AF0E44" w:rsidRDefault="008F6B3B" w:rsidP="008F6B3B">
      <w:pPr>
        <w:spacing w:before="0" w:after="0"/>
        <w:rPr>
          <w:rFonts w:ascii="Avenir LT Std 35 Light" w:hAnsi="Avenir LT Std 35 Light"/>
          <w:sz w:val="32"/>
          <w:szCs w:val="32"/>
        </w:rPr>
      </w:pPr>
    </w:p>
    <w:tbl>
      <w:tblPr>
        <w:tblStyle w:val="TableGrid"/>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920"/>
      </w:tblGrid>
      <w:tr w:rsidR="008F6B3B" w:rsidRPr="00AF0E44" w:rsidTr="003F501B">
        <w:trPr>
          <w:cnfStyle w:val="100000000000" w:firstRow="1" w:lastRow="0" w:firstColumn="0" w:lastColumn="0" w:oddVBand="0" w:evenVBand="0" w:oddHBand="0" w:evenHBand="0" w:firstRowFirstColumn="0" w:firstRowLastColumn="0" w:lastRowFirstColumn="0" w:lastRowLastColumn="0"/>
          <w:trHeight w:val="11459"/>
        </w:trPr>
        <w:tc>
          <w:tcPr>
            <w:tcW w:w="8920" w:type="dxa"/>
          </w:tcPr>
          <w:p w:rsidR="008F6B3B" w:rsidRPr="00AF0E44" w:rsidRDefault="008F6B3B" w:rsidP="003F501B">
            <w:pPr>
              <w:rPr>
                <w:rFonts w:ascii="Avenir LT Std 35 Light" w:hAnsi="Avenir LT Std 35 Light"/>
              </w:rPr>
            </w:pPr>
          </w:p>
        </w:tc>
      </w:tr>
    </w:tbl>
    <w:p w:rsidR="008F6B3B" w:rsidRPr="00AF0E44" w:rsidRDefault="008F6B3B" w:rsidP="008F6B3B">
      <w:pPr>
        <w:spacing w:before="0" w:after="0"/>
        <w:rPr>
          <w:rFonts w:ascii="Avenir LT Std 35 Light" w:hAnsi="Avenir LT Std 35 Light"/>
          <w:sz w:val="32"/>
          <w:szCs w:val="32"/>
        </w:rPr>
      </w:pPr>
    </w:p>
    <w:p w:rsidR="008F6B3B" w:rsidRPr="00AF0E44" w:rsidRDefault="008F6B3B" w:rsidP="008F6B3B">
      <w:pPr>
        <w:spacing w:before="0" w:after="0"/>
        <w:rPr>
          <w:rFonts w:ascii="Avenir LT Std 35 Light" w:hAnsi="Avenir LT Std 35 Light"/>
        </w:rPr>
        <w:sectPr w:rsidR="008F6B3B" w:rsidRPr="00AF0E44" w:rsidSect="00BE2421">
          <w:footerReference w:type="even" r:id="rId15"/>
          <w:footerReference w:type="default" r:id="rId16"/>
          <w:footerReference w:type="first" r:id="rId17"/>
          <w:pgSz w:w="11907" w:h="16840" w:code="9"/>
          <w:pgMar w:top="680" w:right="1701" w:bottom="1701" w:left="1276" w:header="0" w:footer="709" w:gutter="0"/>
          <w:cols w:space="708"/>
          <w:titlePg/>
          <w:docGrid w:linePitch="360"/>
        </w:sectPr>
      </w:pPr>
    </w:p>
    <w:bookmarkEnd w:id="5"/>
    <w:p w:rsidR="00DD49B3" w:rsidRPr="00B81F00" w:rsidRDefault="00DD49B3" w:rsidP="00DD49B3">
      <w:pPr>
        <w:pStyle w:val="H1Fake"/>
        <w:keepNext/>
        <w:pageBreakBefore/>
        <w:ind w:left="0" w:firstLine="0"/>
        <w:rPr>
          <w:rFonts w:ascii="Avenir LT Std 35 Light" w:hAnsi="Avenir LT Std 35 Light"/>
        </w:rPr>
      </w:pPr>
      <w:r w:rsidRPr="00B81F00">
        <w:rPr>
          <w:rFonts w:ascii="Avenir LT Std 35 Light" w:hAnsi="Avenir LT Std 35 Light"/>
        </w:rPr>
        <w:t>Useful contacts</w:t>
      </w:r>
    </w:p>
    <w:p w:rsidR="00DD49B3" w:rsidRPr="00B81F00" w:rsidRDefault="00DD49B3" w:rsidP="00DD49B3">
      <w:pPr>
        <w:pStyle w:val="H2Fake"/>
        <w:ind w:left="0" w:firstLine="0"/>
        <w:rPr>
          <w:rFonts w:ascii="Avenir LT Std 35 Light" w:hAnsi="Avenir LT Std 35 Light"/>
        </w:rPr>
      </w:pPr>
    </w:p>
    <w:tbl>
      <w:tblPr>
        <w:tblW w:w="9214" w:type="dxa"/>
        <w:tblInd w:w="108" w:type="dxa"/>
        <w:tblBorders>
          <w:insideH w:val="single" w:sz="4" w:space="0" w:color="auto"/>
          <w:insideV w:val="single" w:sz="48" w:space="0" w:color="FFFFFF"/>
        </w:tblBorders>
        <w:tblLayout w:type="fixed"/>
        <w:tblLook w:val="01E0" w:firstRow="1" w:lastRow="1" w:firstColumn="1" w:lastColumn="1" w:noHBand="0" w:noVBand="0"/>
      </w:tblPr>
      <w:tblGrid>
        <w:gridCol w:w="5103"/>
        <w:gridCol w:w="4111"/>
      </w:tblGrid>
      <w:tr w:rsidR="00DD49B3" w:rsidRPr="00B81F00" w:rsidTr="00F3462A">
        <w:trPr>
          <w:trHeight w:val="567"/>
        </w:trPr>
        <w:tc>
          <w:tcPr>
            <w:tcW w:w="5103" w:type="dxa"/>
            <w:shd w:val="clear" w:color="auto" w:fill="auto"/>
          </w:tcPr>
          <w:p w:rsidR="00DD49B3" w:rsidRPr="00B81F00" w:rsidRDefault="00DD49B3" w:rsidP="00F3462A">
            <w:pPr>
              <w:pStyle w:val="TabletextboldRED"/>
              <w:rPr>
                <w:rFonts w:ascii="Avenir LT Std 35 Light" w:hAnsi="Avenir LT Std 35 Light"/>
              </w:rPr>
            </w:pPr>
            <w:r w:rsidRPr="00B81F00">
              <w:rPr>
                <w:rFonts w:ascii="Avenir LT Std 35 Light" w:hAnsi="Avenir LT Std 35 Light"/>
              </w:rPr>
              <w:t xml:space="preserve">UK learners </w:t>
            </w:r>
          </w:p>
          <w:p w:rsidR="00DD49B3" w:rsidRPr="00B81F00" w:rsidRDefault="00DD49B3" w:rsidP="00F3462A">
            <w:pPr>
              <w:pStyle w:val="Tabletext"/>
              <w:rPr>
                <w:rFonts w:ascii="Avenir LT Std 35 Light" w:hAnsi="Avenir LT Std 35 Light"/>
                <w:lang w:eastAsia="en-GB"/>
              </w:rPr>
            </w:pPr>
            <w:r w:rsidRPr="00B81F00">
              <w:rPr>
                <w:rFonts w:ascii="Avenir LT Std 35 Light" w:hAnsi="Avenir LT Std 35 Light"/>
                <w:lang w:eastAsia="en-GB"/>
              </w:rPr>
              <w:t>General qualification information</w:t>
            </w:r>
          </w:p>
        </w:tc>
        <w:tc>
          <w:tcPr>
            <w:tcW w:w="4111" w:type="dxa"/>
            <w:shd w:val="clear" w:color="auto" w:fill="auto"/>
          </w:tcPr>
          <w:p w:rsidR="00DD49B3" w:rsidRPr="00B81F00" w:rsidRDefault="00DD49B3" w:rsidP="00F3462A">
            <w:pPr>
              <w:pStyle w:val="TabletextboldRED"/>
              <w:rPr>
                <w:rFonts w:ascii="Avenir LT Std 35 Light" w:hAnsi="Avenir LT Std 35 Light"/>
                <w:bCs/>
                <w:lang w:val="it-IT"/>
              </w:rPr>
            </w:pPr>
            <w:r w:rsidRPr="00B81F00">
              <w:rPr>
                <w:rFonts w:ascii="Avenir LT Std 35 Light" w:hAnsi="Avenir LT Std 35 Light"/>
                <w:lang w:val="it-IT"/>
              </w:rPr>
              <w:t>E: learnersupport@cityandguilds.com</w:t>
            </w:r>
          </w:p>
        </w:tc>
      </w:tr>
      <w:tr w:rsidR="00DD49B3" w:rsidRPr="00B81F00" w:rsidTr="00F3462A">
        <w:trPr>
          <w:trHeight w:val="567"/>
        </w:trPr>
        <w:tc>
          <w:tcPr>
            <w:tcW w:w="5103" w:type="dxa"/>
            <w:shd w:val="clear" w:color="auto" w:fill="auto"/>
          </w:tcPr>
          <w:p w:rsidR="00DD49B3" w:rsidRPr="00B81F00" w:rsidRDefault="00DD49B3" w:rsidP="00F3462A">
            <w:pPr>
              <w:pStyle w:val="TabletextboldRED"/>
              <w:rPr>
                <w:rFonts w:ascii="Avenir LT Std 35 Light" w:hAnsi="Avenir LT Std 35 Light"/>
              </w:rPr>
            </w:pPr>
            <w:r w:rsidRPr="00B81F00">
              <w:rPr>
                <w:rFonts w:ascii="Avenir LT Std 35 Light" w:hAnsi="Avenir LT Std 35 Light"/>
              </w:rPr>
              <w:t>International learners</w:t>
            </w:r>
          </w:p>
          <w:p w:rsidR="00DD49B3" w:rsidRPr="00B81F00" w:rsidRDefault="00DD49B3" w:rsidP="00F3462A">
            <w:pPr>
              <w:pStyle w:val="Tabletext"/>
              <w:rPr>
                <w:rFonts w:ascii="Avenir LT Std 35 Light" w:hAnsi="Avenir LT Std 35 Light"/>
                <w:lang w:eastAsia="en-GB"/>
              </w:rPr>
            </w:pPr>
            <w:r w:rsidRPr="00B81F00">
              <w:rPr>
                <w:rFonts w:ascii="Avenir LT Std 35 Light" w:hAnsi="Avenir LT Std 35 Light"/>
                <w:lang w:eastAsia="en-GB"/>
              </w:rPr>
              <w:t>General qualification information</w:t>
            </w:r>
          </w:p>
        </w:tc>
        <w:tc>
          <w:tcPr>
            <w:tcW w:w="4111" w:type="dxa"/>
            <w:shd w:val="clear" w:color="auto" w:fill="auto"/>
          </w:tcPr>
          <w:p w:rsidR="00DD49B3" w:rsidRPr="00B81F00" w:rsidRDefault="00DD49B3" w:rsidP="00F3462A">
            <w:pPr>
              <w:pStyle w:val="TabletextboldRED"/>
              <w:rPr>
                <w:rFonts w:ascii="Avenir LT Std 35 Light" w:hAnsi="Avenir LT Std 35 Light"/>
                <w:lang w:val="it-IT"/>
              </w:rPr>
            </w:pPr>
          </w:p>
          <w:p w:rsidR="00DD49B3" w:rsidRPr="00B81F00" w:rsidRDefault="00DD49B3" w:rsidP="00F3462A">
            <w:pPr>
              <w:pStyle w:val="TabletextboldRED"/>
              <w:rPr>
                <w:rFonts w:ascii="Avenir LT Std 35 Light" w:hAnsi="Avenir LT Std 35 Light"/>
                <w:lang w:val="it-IT"/>
              </w:rPr>
            </w:pPr>
            <w:r w:rsidRPr="00B81F00">
              <w:rPr>
                <w:rFonts w:ascii="Avenir LT Std 35 Light" w:hAnsi="Avenir LT Std 35 Light"/>
                <w:lang w:val="it-IT"/>
              </w:rPr>
              <w:t>E: intcg@cityandguilds.com</w:t>
            </w:r>
          </w:p>
        </w:tc>
      </w:tr>
      <w:tr w:rsidR="00DD49B3" w:rsidRPr="00B81F00" w:rsidTr="00F3462A">
        <w:trPr>
          <w:trHeight w:val="567"/>
        </w:trPr>
        <w:tc>
          <w:tcPr>
            <w:tcW w:w="5103" w:type="dxa"/>
            <w:shd w:val="clear" w:color="auto" w:fill="auto"/>
          </w:tcPr>
          <w:p w:rsidR="00DD49B3" w:rsidRPr="00B81F00" w:rsidRDefault="00DD49B3" w:rsidP="00F3462A">
            <w:pPr>
              <w:pStyle w:val="TabletextboldRED"/>
              <w:rPr>
                <w:rFonts w:ascii="Avenir LT Std 35 Light" w:hAnsi="Avenir LT Std 35 Light"/>
              </w:rPr>
            </w:pPr>
            <w:r w:rsidRPr="00B81F00">
              <w:rPr>
                <w:rFonts w:ascii="Avenir LT Std 35 Light" w:hAnsi="Avenir LT Std 35 Light"/>
              </w:rPr>
              <w:t>Centres</w:t>
            </w:r>
          </w:p>
          <w:p w:rsidR="00DD49B3" w:rsidRPr="00B81F00" w:rsidRDefault="00DD49B3" w:rsidP="00F3462A">
            <w:pPr>
              <w:pStyle w:val="Tabletext"/>
              <w:rPr>
                <w:rFonts w:ascii="Avenir LT Std 35 Light" w:hAnsi="Avenir LT Std 35 Light"/>
                <w:lang w:eastAsia="en-GB"/>
              </w:rPr>
            </w:pPr>
            <w:r w:rsidRPr="00B81F00">
              <w:rPr>
                <w:rFonts w:ascii="Avenir LT Std 35 Light" w:hAnsi="Avenir LT Std 35 Light"/>
                <w:lang w:eastAsia="en-GB"/>
              </w:rPr>
              <w:t>Exam entries, Certificates, Registrations/enrolment, Invoices, Missing or late exam materials, Nominal roll reports, Results</w:t>
            </w:r>
          </w:p>
        </w:tc>
        <w:tc>
          <w:tcPr>
            <w:tcW w:w="4111" w:type="dxa"/>
            <w:shd w:val="clear" w:color="auto" w:fill="auto"/>
          </w:tcPr>
          <w:p w:rsidR="00DD49B3" w:rsidRPr="00B81F00" w:rsidRDefault="00DD49B3" w:rsidP="00F3462A">
            <w:pPr>
              <w:pStyle w:val="TabletextboldRED"/>
              <w:rPr>
                <w:rFonts w:ascii="Avenir LT Std 35 Light" w:hAnsi="Avenir LT Std 35 Light"/>
                <w:lang w:val="it-IT"/>
              </w:rPr>
            </w:pPr>
          </w:p>
          <w:p w:rsidR="00DD49B3" w:rsidRPr="00B81F00" w:rsidRDefault="00DD49B3" w:rsidP="00F3462A">
            <w:pPr>
              <w:pStyle w:val="TabletextboldRED"/>
              <w:rPr>
                <w:rFonts w:ascii="Avenir LT Std 35 Light" w:hAnsi="Avenir LT Std 35 Light"/>
                <w:lang w:val="it-IT"/>
              </w:rPr>
            </w:pPr>
          </w:p>
          <w:p w:rsidR="00DD49B3" w:rsidRPr="00B81F00" w:rsidRDefault="00DD49B3" w:rsidP="00F3462A">
            <w:pPr>
              <w:pStyle w:val="TabletextboldRED"/>
              <w:rPr>
                <w:rFonts w:ascii="Avenir LT Std 35 Light" w:hAnsi="Avenir LT Std 35 Light"/>
                <w:lang w:val="it-IT"/>
              </w:rPr>
            </w:pPr>
            <w:r w:rsidRPr="00B81F00">
              <w:rPr>
                <w:rFonts w:ascii="Avenir LT Std 35 Light" w:hAnsi="Avenir LT Std 35 Light"/>
                <w:lang w:val="it-IT"/>
              </w:rPr>
              <w:t>E: centresupport@cityandguilds.com</w:t>
            </w:r>
          </w:p>
        </w:tc>
      </w:tr>
      <w:tr w:rsidR="00DD49B3" w:rsidRPr="00B81F00" w:rsidTr="00F3462A">
        <w:trPr>
          <w:trHeight w:val="505"/>
        </w:trPr>
        <w:tc>
          <w:tcPr>
            <w:tcW w:w="5103" w:type="dxa"/>
            <w:shd w:val="clear" w:color="auto" w:fill="auto"/>
          </w:tcPr>
          <w:p w:rsidR="00DD49B3" w:rsidRPr="00B81F00" w:rsidRDefault="00DD49B3" w:rsidP="00F3462A">
            <w:pPr>
              <w:pStyle w:val="TabletextboldRED"/>
              <w:rPr>
                <w:rFonts w:ascii="Avenir LT Std 35 Light" w:hAnsi="Avenir LT Std 35 Light"/>
              </w:rPr>
            </w:pPr>
            <w:r w:rsidRPr="00B81F00">
              <w:rPr>
                <w:rFonts w:ascii="Avenir LT Std 35 Light" w:hAnsi="Avenir LT Std 35 Light"/>
              </w:rPr>
              <w:t>Single subject qualifications</w:t>
            </w:r>
          </w:p>
          <w:p w:rsidR="00DD49B3" w:rsidRPr="00B81F00" w:rsidRDefault="00DD49B3" w:rsidP="00F3462A">
            <w:pPr>
              <w:pStyle w:val="Tabletext"/>
              <w:rPr>
                <w:rFonts w:ascii="Avenir LT Std 35 Light" w:hAnsi="Avenir LT Std 35 Light"/>
                <w:lang w:eastAsia="en-GB"/>
              </w:rPr>
            </w:pPr>
            <w:r w:rsidRPr="00B81F00">
              <w:rPr>
                <w:rFonts w:ascii="Avenir LT Std 35 Light" w:hAnsi="Avenir LT Std 35 Light"/>
                <w:lang w:eastAsia="en-GB"/>
              </w:rPr>
              <w:t>Exam entries, Results, Certification, Missing or late exam materials, Incorrect exam papers, Forms request (BB, results entry), Exam date and time change</w:t>
            </w:r>
          </w:p>
        </w:tc>
        <w:tc>
          <w:tcPr>
            <w:tcW w:w="4111" w:type="dxa"/>
            <w:shd w:val="clear" w:color="auto" w:fill="auto"/>
          </w:tcPr>
          <w:p w:rsidR="00DD49B3" w:rsidRPr="00B81F00" w:rsidRDefault="00DD49B3" w:rsidP="00F3462A">
            <w:pPr>
              <w:pStyle w:val="TabletextboldRED"/>
              <w:rPr>
                <w:rFonts w:ascii="Avenir LT Std 35 Light" w:hAnsi="Avenir LT Std 35 Light"/>
              </w:rPr>
            </w:pPr>
          </w:p>
          <w:p w:rsidR="00DD49B3" w:rsidRPr="00B81F00" w:rsidRDefault="00DD49B3" w:rsidP="00F3462A">
            <w:pPr>
              <w:pStyle w:val="TabletextboldRED"/>
              <w:rPr>
                <w:rFonts w:ascii="Avenir LT Std 35 Light" w:hAnsi="Avenir LT Std 35 Light"/>
              </w:rPr>
            </w:pPr>
          </w:p>
          <w:p w:rsidR="00DD49B3" w:rsidRPr="00B81F00" w:rsidRDefault="00DD49B3" w:rsidP="00F3462A">
            <w:pPr>
              <w:pStyle w:val="TabletextboldRED"/>
              <w:rPr>
                <w:rFonts w:ascii="Avenir LT Std 35 Light" w:hAnsi="Avenir LT Std 35 Light"/>
              </w:rPr>
            </w:pPr>
          </w:p>
          <w:p w:rsidR="00DD49B3" w:rsidRPr="00B81F00" w:rsidRDefault="00DD49B3" w:rsidP="00F3462A">
            <w:pPr>
              <w:pStyle w:val="TabletextboldRED"/>
              <w:rPr>
                <w:rFonts w:ascii="Avenir LT Std 35 Light" w:hAnsi="Avenir LT Std 35 Light"/>
              </w:rPr>
            </w:pPr>
            <w:r w:rsidRPr="00B81F00">
              <w:rPr>
                <w:rFonts w:ascii="Avenir LT Std 35 Light" w:hAnsi="Avenir LT Std 35 Light"/>
              </w:rPr>
              <w:t>E: singlesubjects@cityandguilds.com</w:t>
            </w:r>
          </w:p>
        </w:tc>
      </w:tr>
      <w:tr w:rsidR="00DD49B3" w:rsidRPr="00B81F00" w:rsidTr="00F3462A">
        <w:trPr>
          <w:trHeight w:val="567"/>
        </w:trPr>
        <w:tc>
          <w:tcPr>
            <w:tcW w:w="5103" w:type="dxa"/>
            <w:shd w:val="clear" w:color="auto" w:fill="auto"/>
          </w:tcPr>
          <w:p w:rsidR="00DD49B3" w:rsidRPr="00B81F00" w:rsidRDefault="00DD49B3" w:rsidP="00F3462A">
            <w:pPr>
              <w:pStyle w:val="TabletextboldRED"/>
              <w:rPr>
                <w:rFonts w:ascii="Avenir LT Std 35 Light" w:hAnsi="Avenir LT Std 35 Light"/>
              </w:rPr>
            </w:pPr>
            <w:r w:rsidRPr="00B81F00">
              <w:rPr>
                <w:rFonts w:ascii="Avenir LT Std 35 Light" w:hAnsi="Avenir LT Std 35 Light"/>
              </w:rPr>
              <w:t>International awards</w:t>
            </w:r>
          </w:p>
          <w:p w:rsidR="00DD49B3" w:rsidRPr="00B81F00" w:rsidRDefault="00DD49B3" w:rsidP="00F3462A">
            <w:pPr>
              <w:pStyle w:val="Tabletext"/>
              <w:rPr>
                <w:rFonts w:ascii="Avenir LT Std 35 Light" w:hAnsi="Avenir LT Std 35 Light"/>
                <w:lang w:eastAsia="en-GB"/>
              </w:rPr>
            </w:pPr>
            <w:r w:rsidRPr="00B81F00">
              <w:rPr>
                <w:rFonts w:ascii="Avenir LT Std 35 Light" w:hAnsi="Avenir LT Std 35 Light"/>
                <w:lang w:eastAsia="en-GB"/>
              </w:rPr>
              <w:t>Results, Entries, Enrolments, Invoices, Missing or late exam materials, Nominal roll reports</w:t>
            </w:r>
          </w:p>
        </w:tc>
        <w:tc>
          <w:tcPr>
            <w:tcW w:w="4111" w:type="dxa"/>
            <w:shd w:val="clear" w:color="auto" w:fill="auto"/>
          </w:tcPr>
          <w:p w:rsidR="00DD49B3" w:rsidRPr="00B81F00" w:rsidRDefault="00DD49B3" w:rsidP="00F3462A">
            <w:pPr>
              <w:pStyle w:val="TabletextboldRED"/>
              <w:rPr>
                <w:rFonts w:ascii="Avenir LT Std 35 Light" w:hAnsi="Avenir LT Std 35 Light"/>
                <w:lang w:val="it-IT"/>
              </w:rPr>
            </w:pPr>
          </w:p>
          <w:p w:rsidR="00DD49B3" w:rsidRPr="00B81F00" w:rsidRDefault="00DD49B3" w:rsidP="00F3462A">
            <w:pPr>
              <w:pStyle w:val="TabletextboldRED"/>
              <w:rPr>
                <w:rFonts w:ascii="Avenir LT Std 35 Light" w:hAnsi="Avenir LT Std 35 Light"/>
                <w:lang w:val="it-IT"/>
              </w:rPr>
            </w:pPr>
          </w:p>
          <w:p w:rsidR="00DD49B3" w:rsidRPr="00B81F00" w:rsidRDefault="00DD49B3" w:rsidP="00F3462A">
            <w:pPr>
              <w:pStyle w:val="TabletextboldRED"/>
              <w:rPr>
                <w:rFonts w:ascii="Avenir LT Std 35 Light" w:hAnsi="Avenir LT Std 35 Light"/>
                <w:lang w:val="it-IT"/>
              </w:rPr>
            </w:pPr>
            <w:r w:rsidRPr="00B81F00">
              <w:rPr>
                <w:rFonts w:ascii="Avenir LT Std 35 Light" w:hAnsi="Avenir LT Std 35 Light"/>
                <w:lang w:val="it-IT"/>
              </w:rPr>
              <w:t>E: intops@cityandguilds.com</w:t>
            </w:r>
          </w:p>
        </w:tc>
      </w:tr>
      <w:tr w:rsidR="00DD49B3" w:rsidRPr="00B81F00" w:rsidTr="00F3462A">
        <w:trPr>
          <w:trHeight w:val="567"/>
        </w:trPr>
        <w:tc>
          <w:tcPr>
            <w:tcW w:w="5103" w:type="dxa"/>
            <w:shd w:val="clear" w:color="auto" w:fill="auto"/>
          </w:tcPr>
          <w:p w:rsidR="00DD49B3" w:rsidRPr="00B81F00" w:rsidRDefault="00DD49B3" w:rsidP="00F3462A">
            <w:pPr>
              <w:pStyle w:val="TabletextboldRED"/>
              <w:rPr>
                <w:rFonts w:ascii="Avenir LT Std 35 Light" w:hAnsi="Avenir LT Std 35 Light"/>
              </w:rPr>
            </w:pPr>
            <w:r w:rsidRPr="00B81F00">
              <w:rPr>
                <w:rFonts w:ascii="Avenir LT Std 35 Light" w:hAnsi="Avenir LT Std 35 Light"/>
              </w:rPr>
              <w:t>Walled Garden</w:t>
            </w:r>
          </w:p>
          <w:p w:rsidR="00DD49B3" w:rsidRPr="00B81F00" w:rsidRDefault="00DD49B3" w:rsidP="00F3462A">
            <w:pPr>
              <w:pStyle w:val="Tabletext"/>
              <w:rPr>
                <w:rFonts w:ascii="Avenir LT Std 35 Light" w:hAnsi="Avenir LT Std 35 Light"/>
                <w:lang w:eastAsia="en-GB"/>
              </w:rPr>
            </w:pPr>
            <w:r w:rsidRPr="00B81F00">
              <w:rPr>
                <w:rFonts w:ascii="Avenir LT Std 35 Light" w:hAnsi="Avenir LT Std 35 Light"/>
                <w:lang w:eastAsia="en-GB"/>
              </w:rPr>
              <w:t>Re-issue of password or username, Technical problems, Entries, Results, e-assessment, Navigation, User/menu option, Problems</w:t>
            </w:r>
          </w:p>
        </w:tc>
        <w:tc>
          <w:tcPr>
            <w:tcW w:w="4111" w:type="dxa"/>
            <w:shd w:val="clear" w:color="auto" w:fill="auto"/>
          </w:tcPr>
          <w:p w:rsidR="00DD49B3" w:rsidRPr="00B81F00" w:rsidRDefault="00DD49B3" w:rsidP="00F3462A">
            <w:pPr>
              <w:pStyle w:val="TabletextboldRED"/>
              <w:rPr>
                <w:rFonts w:ascii="Avenir LT Std 35 Light" w:hAnsi="Avenir LT Std 35 Light"/>
                <w:lang w:val="it-IT"/>
              </w:rPr>
            </w:pPr>
          </w:p>
          <w:p w:rsidR="00DD49B3" w:rsidRPr="00B81F00" w:rsidRDefault="00DD49B3" w:rsidP="00F3462A">
            <w:pPr>
              <w:pStyle w:val="TabletextboldRED"/>
              <w:rPr>
                <w:rFonts w:ascii="Avenir LT Std 35 Light" w:hAnsi="Avenir LT Std 35 Light"/>
                <w:lang w:val="it-IT"/>
              </w:rPr>
            </w:pPr>
          </w:p>
          <w:p w:rsidR="00DD49B3" w:rsidRPr="00B81F00" w:rsidRDefault="00DD49B3" w:rsidP="00F3462A">
            <w:pPr>
              <w:pStyle w:val="TabletextboldRED"/>
              <w:rPr>
                <w:rFonts w:ascii="Avenir LT Std 35 Light" w:hAnsi="Avenir LT Std 35 Light"/>
                <w:lang w:val="it-IT"/>
              </w:rPr>
            </w:pPr>
            <w:r w:rsidRPr="00B81F00">
              <w:rPr>
                <w:rFonts w:ascii="Avenir LT Std 35 Light" w:hAnsi="Avenir LT Std 35 Light"/>
                <w:lang w:val="it-IT"/>
              </w:rPr>
              <w:t>E: walledgarden@cityandguilds.com</w:t>
            </w:r>
          </w:p>
        </w:tc>
      </w:tr>
      <w:tr w:rsidR="00DD49B3" w:rsidRPr="00B81F00" w:rsidTr="00F3462A">
        <w:trPr>
          <w:trHeight w:val="567"/>
        </w:trPr>
        <w:tc>
          <w:tcPr>
            <w:tcW w:w="5103" w:type="dxa"/>
            <w:shd w:val="clear" w:color="auto" w:fill="auto"/>
          </w:tcPr>
          <w:p w:rsidR="00DD49B3" w:rsidRPr="00B81F00" w:rsidRDefault="00DD49B3" w:rsidP="00F3462A">
            <w:pPr>
              <w:pStyle w:val="TabletextboldRED"/>
              <w:rPr>
                <w:rFonts w:ascii="Avenir LT Std 35 Light" w:hAnsi="Avenir LT Std 35 Light"/>
              </w:rPr>
            </w:pPr>
            <w:r w:rsidRPr="00B81F00">
              <w:rPr>
                <w:rFonts w:ascii="Avenir LT Std 35 Light" w:hAnsi="Avenir LT Std 35 Light"/>
              </w:rPr>
              <w:t>Employer</w:t>
            </w:r>
          </w:p>
          <w:p w:rsidR="00DD49B3" w:rsidRPr="00B81F00" w:rsidRDefault="00DD49B3" w:rsidP="00F3462A">
            <w:pPr>
              <w:pStyle w:val="Tabletext"/>
              <w:rPr>
                <w:rFonts w:ascii="Avenir LT Std 35 Light" w:hAnsi="Avenir LT Std 35 Light"/>
                <w:lang w:eastAsia="en-GB"/>
              </w:rPr>
            </w:pPr>
            <w:r w:rsidRPr="00B81F00">
              <w:rPr>
                <w:rFonts w:ascii="Avenir LT Std 35 Light" w:hAnsi="Avenir LT Std 35 Light"/>
                <w:lang w:eastAsia="en-GB"/>
              </w:rPr>
              <w:t>Employer solutions including, Employer Recognition: Endorsement, Accreditation and Quality Mark, Consultancy, Mapping and Specialist Training Delivery</w:t>
            </w:r>
          </w:p>
        </w:tc>
        <w:tc>
          <w:tcPr>
            <w:tcW w:w="4111" w:type="dxa"/>
            <w:shd w:val="clear" w:color="auto" w:fill="auto"/>
          </w:tcPr>
          <w:p w:rsidR="00DD49B3" w:rsidRPr="00B81F00" w:rsidRDefault="00DD49B3" w:rsidP="00F3462A">
            <w:pPr>
              <w:pStyle w:val="TabletextboldRED"/>
              <w:rPr>
                <w:rFonts w:ascii="Avenir LT Std 35 Light" w:hAnsi="Avenir LT Std 35 Light"/>
                <w:lang w:val="it-IT"/>
              </w:rPr>
            </w:pPr>
          </w:p>
          <w:p w:rsidR="00DD49B3" w:rsidRPr="00B81F00" w:rsidRDefault="00DD49B3" w:rsidP="00F3462A">
            <w:pPr>
              <w:pStyle w:val="TabletextboldRED"/>
              <w:rPr>
                <w:rFonts w:ascii="Avenir LT Std 35 Light" w:hAnsi="Avenir LT Std 35 Light"/>
                <w:lang w:val="it-IT"/>
              </w:rPr>
            </w:pPr>
            <w:r w:rsidRPr="00B81F00">
              <w:rPr>
                <w:rFonts w:ascii="Avenir LT Std 35 Light" w:hAnsi="Avenir LT Std 35 Light"/>
                <w:lang w:val="it-IT"/>
              </w:rPr>
              <w:t>E: business@cityandguilds.com</w:t>
            </w:r>
          </w:p>
        </w:tc>
      </w:tr>
      <w:tr w:rsidR="00DD49B3" w:rsidRPr="00B81F00" w:rsidTr="00F3462A">
        <w:trPr>
          <w:trHeight w:val="567"/>
        </w:trPr>
        <w:tc>
          <w:tcPr>
            <w:tcW w:w="5103" w:type="dxa"/>
            <w:shd w:val="clear" w:color="auto" w:fill="auto"/>
          </w:tcPr>
          <w:p w:rsidR="00DD49B3" w:rsidRPr="00B81F00" w:rsidRDefault="00DD49B3" w:rsidP="00F3462A">
            <w:pPr>
              <w:pStyle w:val="Tabletext"/>
              <w:rPr>
                <w:rFonts w:ascii="Avenir LT Std 35 Light" w:hAnsi="Avenir LT Std 35 Light"/>
                <w:lang w:eastAsia="en-GB"/>
              </w:rPr>
            </w:pPr>
          </w:p>
        </w:tc>
        <w:tc>
          <w:tcPr>
            <w:tcW w:w="4111" w:type="dxa"/>
            <w:shd w:val="clear" w:color="auto" w:fill="auto"/>
          </w:tcPr>
          <w:p w:rsidR="00DD49B3" w:rsidRPr="00B81F00" w:rsidRDefault="00DD49B3" w:rsidP="00F3462A">
            <w:pPr>
              <w:pStyle w:val="Tabletext"/>
              <w:rPr>
                <w:rFonts w:ascii="Avenir LT Std 35 Light" w:hAnsi="Avenir LT Std 35 Light"/>
                <w:lang w:eastAsia="en-GB"/>
              </w:rPr>
            </w:pPr>
          </w:p>
        </w:tc>
      </w:tr>
    </w:tbl>
    <w:p w:rsidR="00DD49B3" w:rsidRPr="00B81F00" w:rsidRDefault="00DD49B3" w:rsidP="00DD49B3">
      <w:pPr>
        <w:rPr>
          <w:rFonts w:ascii="Avenir LT Std 35 Light" w:hAnsi="Avenir LT Std 35 Light"/>
        </w:rPr>
      </w:pPr>
    </w:p>
    <w:p w:rsidR="00DD49B3" w:rsidRPr="00B81F00" w:rsidRDefault="00DD49B3" w:rsidP="00DD49B3">
      <w:pPr>
        <w:pStyle w:val="BodyText"/>
        <w:rPr>
          <w:rFonts w:ascii="Avenir LT Std 35 Light" w:hAnsi="Avenir LT Std 35 Light"/>
        </w:rPr>
      </w:pPr>
      <w:r w:rsidRPr="00B81F00">
        <w:rPr>
          <w:rFonts w:ascii="Avenir LT Std 35 Light" w:hAnsi="Avenir LT Std 35 Light"/>
        </w:rPr>
        <w:t>Every effort has been made to ensure that the information contained in this publication is true and correct at the time of going to press. However, City &amp; Guilds’ products and services are subject to continuous development and improvement and the right is reserved to change products and services from time to time. City &amp; Guilds cannot accept liability for loss or damage arising from the use of information in this publication.</w:t>
      </w:r>
    </w:p>
    <w:p w:rsidR="00DD49B3" w:rsidRPr="00B81F00" w:rsidRDefault="00DD49B3" w:rsidP="00DD49B3">
      <w:pPr>
        <w:pStyle w:val="BodyText"/>
        <w:rPr>
          <w:rFonts w:ascii="Avenir LT Std 35 Light" w:hAnsi="Avenir LT Std 35 Light"/>
          <w:b/>
          <w:color w:val="D81E05"/>
        </w:rPr>
      </w:pPr>
      <w:r w:rsidRPr="00B81F00">
        <w:rPr>
          <w:rFonts w:ascii="Avenir LT Std 35 Light" w:hAnsi="Avenir LT Std 35 Light"/>
        </w:rPr>
        <w:t xml:space="preserve">If you have a complaint, or any suggestions for improvement about any of the services that we provide, email: </w:t>
      </w:r>
      <w:hyperlink r:id="rId18" w:history="1">
        <w:r w:rsidRPr="00B81F00">
          <w:rPr>
            <w:rStyle w:val="Hyperlink"/>
            <w:rFonts w:ascii="Avenir LT Std 35 Light" w:hAnsi="Avenir LT Std 35 Light"/>
          </w:rPr>
          <w:t>feedbackandcomplaints@cityandguilds.com</w:t>
        </w:r>
      </w:hyperlink>
    </w:p>
    <w:p w:rsidR="00DD49B3" w:rsidRPr="00B81F00" w:rsidRDefault="00DD49B3" w:rsidP="00DD49B3">
      <w:pPr>
        <w:spacing w:before="0" w:after="0"/>
        <w:rPr>
          <w:rFonts w:ascii="Avenir LT Std 35 Light" w:hAnsi="Avenir LT Std 35 Light"/>
          <w:b/>
          <w:color w:val="D81E05"/>
        </w:rPr>
      </w:pPr>
      <w:r w:rsidRPr="00B81F00">
        <w:rPr>
          <w:rFonts w:ascii="Avenir LT Std 35 Light" w:hAnsi="Avenir LT Std 35 Light"/>
          <w:b/>
          <w:color w:val="D81E05"/>
        </w:rPr>
        <w:br w:type="page"/>
      </w:r>
    </w:p>
    <w:p w:rsidR="00DD49B3" w:rsidRPr="00B81F00" w:rsidRDefault="00DD49B3" w:rsidP="00DD49B3">
      <w:pPr>
        <w:pStyle w:val="TabletextboldRED"/>
        <w:rPr>
          <w:rFonts w:ascii="Avenir LT Std 35 Light" w:hAnsi="Avenir LT Std 35 Light"/>
        </w:rPr>
      </w:pPr>
      <w:r w:rsidRPr="00B81F00">
        <w:rPr>
          <w:rFonts w:ascii="Avenir LT Std 35 Light" w:hAnsi="Avenir LT Std 35 Light"/>
        </w:rPr>
        <w:t>About City &amp; Guilds</w:t>
      </w:r>
    </w:p>
    <w:p w:rsidR="00DD49B3" w:rsidRPr="00B81F00" w:rsidRDefault="00DD49B3" w:rsidP="00DD49B3">
      <w:pPr>
        <w:rPr>
          <w:rFonts w:ascii="Avenir LT Std 35 Light" w:hAnsi="Avenir LT Std 35 Light"/>
        </w:rPr>
      </w:pPr>
      <w:r w:rsidRPr="00B81F00">
        <w:rPr>
          <w:rFonts w:ascii="Avenir LT Std 35 Light" w:hAnsi="Avenir LT Std 35 Light"/>
        </w:rPr>
        <w:t xml:space="preserve">As the UK’s leading vocational education organisation, City &amp; Guilds is leading the talent revolution by inspiring people to unlock their potential and develop their skills. We offer over 500 qualifications across 28 industries through 8500 centres worldwide and award around two million certificates every year. City &amp; Guilds is recognised and respected by employers across the world as a sign of quality and exceptional training.  </w:t>
      </w:r>
    </w:p>
    <w:p w:rsidR="00DD49B3" w:rsidRPr="00B81F00" w:rsidRDefault="00DD49B3" w:rsidP="00DD49B3">
      <w:pPr>
        <w:pStyle w:val="BodyText"/>
        <w:rPr>
          <w:rFonts w:ascii="Avenir LT Std 35 Light" w:hAnsi="Avenir LT Std 35 Light"/>
        </w:rPr>
      </w:pPr>
    </w:p>
    <w:p w:rsidR="00DD49B3" w:rsidRPr="00B81F00" w:rsidRDefault="00DD49B3" w:rsidP="00DD49B3">
      <w:pPr>
        <w:pStyle w:val="TabletextboldRED"/>
        <w:rPr>
          <w:rFonts w:ascii="Avenir LT Std 35 Light" w:hAnsi="Avenir LT Std 35 Light"/>
        </w:rPr>
      </w:pPr>
      <w:r w:rsidRPr="00B81F00">
        <w:rPr>
          <w:rFonts w:ascii="Avenir LT Std 35 Light" w:hAnsi="Avenir LT Std 35 Light"/>
        </w:rPr>
        <w:t>City &amp; Guilds Group</w:t>
      </w:r>
    </w:p>
    <w:p w:rsidR="00DD49B3" w:rsidRPr="00B81F00" w:rsidRDefault="00DD49B3" w:rsidP="00DD49B3">
      <w:pPr>
        <w:rPr>
          <w:rFonts w:ascii="Avenir LT Std 35 Light" w:hAnsi="Avenir LT Std 35 Light"/>
        </w:rPr>
      </w:pPr>
      <w:r w:rsidRPr="00B81F00">
        <w:rPr>
          <w:rFonts w:ascii="Avenir LT Std 35 Light" w:hAnsi="Avenir LT Std 35 Light"/>
        </w:rPr>
        <w:t>The City &amp; Guilds Group is a leader in global skills development. Our purpose is to help people and organisations to develop their skills for personal and economic growth. Made up of City &amp; Guilds, City &amp; Guilds Kineo, The Oxford Group and ILM, we work with education providers, businesses and governments in over 100 countries.</w:t>
      </w:r>
    </w:p>
    <w:p w:rsidR="00DD49B3" w:rsidRPr="00B81F00" w:rsidRDefault="00DD49B3" w:rsidP="00DD49B3">
      <w:pPr>
        <w:pStyle w:val="BodyText"/>
        <w:rPr>
          <w:rFonts w:ascii="Avenir LT Std 35 Light" w:hAnsi="Avenir LT Std 35 Light"/>
        </w:rPr>
      </w:pPr>
    </w:p>
    <w:p w:rsidR="00DD49B3" w:rsidRPr="00B81F00" w:rsidRDefault="00DD49B3" w:rsidP="00DD49B3">
      <w:pPr>
        <w:pStyle w:val="TabletextboldRED"/>
        <w:rPr>
          <w:rFonts w:ascii="Avenir LT Std 35 Light" w:hAnsi="Avenir LT Std 35 Light"/>
        </w:rPr>
      </w:pPr>
      <w:r w:rsidRPr="00B81F00">
        <w:rPr>
          <w:rFonts w:ascii="Avenir LT Std 35 Light" w:hAnsi="Avenir LT Std 35 Light"/>
        </w:rPr>
        <w:t xml:space="preserve">Copyright  </w:t>
      </w:r>
    </w:p>
    <w:p w:rsidR="00DD49B3" w:rsidRPr="00B81F00" w:rsidRDefault="00DD49B3" w:rsidP="00DD49B3">
      <w:pPr>
        <w:rPr>
          <w:rFonts w:ascii="Avenir LT Std 35 Light" w:hAnsi="Avenir LT Std 35 Light"/>
        </w:rPr>
      </w:pPr>
      <w:r w:rsidRPr="00B81F00">
        <w:rPr>
          <w:rFonts w:ascii="Avenir LT Std 35 Light" w:hAnsi="Avenir LT Std 35 Light"/>
        </w:rPr>
        <w:t>The content of this document is, unless otherwise indicated, © The City and Guilds of London Institute and may not be copied, reproduced or distributed without prior written consent. However, approved City &amp; Guilds centres and candidates studying for City &amp; Guilds qualifications may photocopy this document free of charge and/or include a PDF version of it on centre intranets on the following conditions:</w:t>
      </w:r>
    </w:p>
    <w:p w:rsidR="00DD49B3" w:rsidRPr="00B81F00" w:rsidRDefault="00DD49B3" w:rsidP="00DD49B3">
      <w:pPr>
        <w:pStyle w:val="ListBullet"/>
        <w:numPr>
          <w:ilvl w:val="0"/>
          <w:numId w:val="30"/>
        </w:numPr>
        <w:spacing w:line="240" w:lineRule="exact"/>
        <w:ind w:left="284" w:hanging="284"/>
        <w:rPr>
          <w:rFonts w:ascii="Avenir LT Std 35 Light" w:hAnsi="Avenir LT Std 35 Light"/>
        </w:rPr>
      </w:pPr>
      <w:r w:rsidRPr="00B81F00">
        <w:rPr>
          <w:rFonts w:ascii="Avenir LT Std 35 Light" w:hAnsi="Avenir LT Std 35 Light"/>
        </w:rPr>
        <w:t>centre staff may copy the material only for the purpose of teaching candidates working towards a City &amp; Guilds qualification, or for internal administration purposes</w:t>
      </w:r>
    </w:p>
    <w:p w:rsidR="00DD49B3" w:rsidRPr="00B81F00" w:rsidRDefault="00DD49B3" w:rsidP="00DD49B3">
      <w:pPr>
        <w:pStyle w:val="ListBullet"/>
        <w:numPr>
          <w:ilvl w:val="0"/>
          <w:numId w:val="30"/>
        </w:numPr>
        <w:spacing w:line="240" w:lineRule="exact"/>
        <w:ind w:left="284" w:hanging="284"/>
        <w:rPr>
          <w:rFonts w:ascii="Avenir LT Std 35 Light" w:hAnsi="Avenir LT Std 35 Light"/>
        </w:rPr>
      </w:pPr>
      <w:r w:rsidRPr="00B81F00">
        <w:rPr>
          <w:rFonts w:ascii="Avenir LT Std 35 Light" w:hAnsi="Avenir LT Std 35 Light"/>
        </w:rPr>
        <w:t>candidates may copy the material only for their own use when working towards a City &amp; Guilds qualification</w:t>
      </w:r>
    </w:p>
    <w:p w:rsidR="00DD49B3" w:rsidRPr="00B81F00" w:rsidRDefault="00DD49B3" w:rsidP="00DD49B3">
      <w:pPr>
        <w:pStyle w:val="BodyText"/>
        <w:rPr>
          <w:rFonts w:ascii="Avenir LT Std 35 Light" w:hAnsi="Avenir LT Std 35 Light"/>
        </w:rPr>
      </w:pPr>
      <w:r w:rsidRPr="00B81F00">
        <w:rPr>
          <w:rFonts w:ascii="Avenir LT Std 35 Light" w:hAnsi="Avenir LT Std 35 Light"/>
        </w:rPr>
        <w:t>The Standard Copying Conditions (see the City &amp; Guilds website) also apply.</w:t>
      </w:r>
    </w:p>
    <w:p w:rsidR="00DD49B3" w:rsidRPr="00B81F00" w:rsidRDefault="00DD49B3" w:rsidP="00DD49B3">
      <w:pPr>
        <w:pStyle w:val="BodyText"/>
        <w:rPr>
          <w:rFonts w:ascii="Avenir LT Std 35 Light" w:hAnsi="Avenir LT Std 35 Light"/>
        </w:rPr>
      </w:pPr>
    </w:p>
    <w:p w:rsidR="00DD49B3" w:rsidRPr="00B81F00" w:rsidRDefault="00DD49B3" w:rsidP="00DD49B3">
      <w:pPr>
        <w:rPr>
          <w:rFonts w:ascii="Avenir LT Std 35 Light" w:hAnsi="Avenir LT Std 35 Light"/>
        </w:rPr>
      </w:pPr>
      <w:r w:rsidRPr="00B81F00">
        <w:rPr>
          <w:rFonts w:ascii="Avenir LT Std 35 Light" w:hAnsi="Avenir LT Std 35 Light"/>
        </w:rPr>
        <w:t>Please note: National Occupational Standards are not © The City and Guilds of London Institute. Please check the conditions upon which they may be copied with the relevant Sector Skills Council.</w:t>
      </w:r>
    </w:p>
    <w:p w:rsidR="00DD49B3" w:rsidRPr="00B81F00" w:rsidRDefault="00DD49B3" w:rsidP="00DD49B3">
      <w:pPr>
        <w:rPr>
          <w:rFonts w:ascii="Avenir LT Std 35 Light" w:hAnsi="Avenir LT Std 35 Light"/>
        </w:rPr>
      </w:pPr>
      <w:r w:rsidRPr="00B81F00">
        <w:rPr>
          <w:rFonts w:ascii="Avenir LT Std 35 Light" w:hAnsi="Avenir LT Std 35 Light"/>
        </w:rPr>
        <w:t>Published by City &amp; Guilds, a registered charity established to promote education and training</w:t>
      </w:r>
    </w:p>
    <w:p w:rsidR="00DD49B3" w:rsidRPr="00B81F00" w:rsidRDefault="00DD49B3" w:rsidP="00DD49B3">
      <w:pPr>
        <w:pStyle w:val="BodyText"/>
        <w:rPr>
          <w:rFonts w:ascii="Avenir LT Std 35 Light" w:hAnsi="Avenir LT Std 35 Light"/>
        </w:rPr>
      </w:pPr>
    </w:p>
    <w:p w:rsidR="00DD49B3" w:rsidRPr="00B81F00" w:rsidRDefault="00DD49B3" w:rsidP="00DD49B3">
      <w:pPr>
        <w:rPr>
          <w:rFonts w:ascii="Avenir LT Std 35 Light" w:hAnsi="Avenir LT Std 35 Light"/>
          <w:b/>
        </w:rPr>
      </w:pPr>
      <w:r w:rsidRPr="00B81F00">
        <w:rPr>
          <w:rFonts w:ascii="Avenir LT Std 35 Light" w:hAnsi="Avenir LT Std 35 Light"/>
          <w:b/>
        </w:rPr>
        <w:t>City &amp; Guilds</w:t>
      </w:r>
    </w:p>
    <w:p w:rsidR="00DD49B3" w:rsidRPr="00B81F00" w:rsidRDefault="00DD49B3" w:rsidP="00DD49B3">
      <w:pPr>
        <w:rPr>
          <w:rFonts w:ascii="Avenir LT Std 35 Light" w:hAnsi="Avenir LT Std 35 Light"/>
          <w:b/>
        </w:rPr>
      </w:pPr>
      <w:r w:rsidRPr="00B81F00">
        <w:rPr>
          <w:rFonts w:ascii="Avenir LT Std 35 Light" w:hAnsi="Avenir LT Std 35 Light"/>
          <w:b/>
        </w:rPr>
        <w:t>1 Giltspur Street</w:t>
      </w:r>
    </w:p>
    <w:p w:rsidR="00DD49B3" w:rsidRPr="00B81F00" w:rsidRDefault="00DD49B3" w:rsidP="00DD49B3">
      <w:pPr>
        <w:rPr>
          <w:rFonts w:ascii="Avenir LT Std 35 Light" w:hAnsi="Avenir LT Std 35 Light"/>
          <w:b/>
        </w:rPr>
      </w:pPr>
      <w:r w:rsidRPr="00B81F00">
        <w:rPr>
          <w:rFonts w:ascii="Avenir LT Std 35 Light" w:hAnsi="Avenir LT Std 35 Light"/>
          <w:b/>
        </w:rPr>
        <w:t>London EC1A 9DD</w:t>
      </w:r>
    </w:p>
    <w:p w:rsidR="008C12EE" w:rsidRPr="00DD49B3" w:rsidRDefault="00DD49B3" w:rsidP="00DD49B3">
      <w:pPr>
        <w:pStyle w:val="H1Fake"/>
        <w:rPr>
          <w:rFonts w:ascii="Avenir LT Std 35 Light" w:hAnsi="Avenir LT Std 35 Light"/>
          <w:sz w:val="22"/>
          <w:szCs w:val="22"/>
        </w:rPr>
      </w:pPr>
      <w:r w:rsidRPr="00DD49B3">
        <w:rPr>
          <w:rFonts w:ascii="Avenir LT Std 35 Light" w:hAnsi="Avenir LT Std 35 Light"/>
          <w:sz w:val="22"/>
          <w:szCs w:val="22"/>
        </w:rPr>
        <w:t xml:space="preserve">www.cityandguilds.com </w:t>
      </w:r>
    </w:p>
    <w:sectPr w:rsidR="008C12EE" w:rsidRPr="00DD49B3" w:rsidSect="00DD49B3">
      <w:footerReference w:type="even" r:id="rId19"/>
      <w:footerReference w:type="default" r:id="rId20"/>
      <w:footerReference w:type="first" r:id="rId21"/>
      <w:pgSz w:w="11907" w:h="16840" w:code="9"/>
      <w:pgMar w:top="1134" w:right="1361" w:bottom="1361" w:left="1361"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42F" w:rsidRDefault="00C9742F">
      <w:r>
        <w:separator/>
      </w:r>
    </w:p>
  </w:endnote>
  <w:endnote w:type="continuationSeparator" w:id="0">
    <w:p w:rsidR="00C9742F" w:rsidRDefault="00C97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embedRegular r:id="rId1" w:fontKey="{AFE56908-DECD-4B12-B408-FCD5446B2437}"/>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gressSans">
    <w:altName w:val="Corbel"/>
    <w:panose1 w:val="020B0400020200020204"/>
    <w:charset w:val="00"/>
    <w:family w:val="swiss"/>
    <w:pitch w:val="variable"/>
    <w:sig w:usb0="800000AF" w:usb1="4000004A" w:usb2="00000000" w:usb3="00000000" w:csb0="00000001" w:csb1="00000000"/>
    <w:embedRegular r:id="rId2" w:fontKey="{B2DD7FB3-59EF-4884-943D-8BB8BD8C9AC3}"/>
    <w:embedBold r:id="rId3" w:fontKey="{57962842-6B95-4906-A630-9636934D845B}"/>
  </w:font>
  <w:font w:name="Lucida Grande">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4" w:fontKey="{A9AFAEA2-E9E0-4DD9-A3D4-A2015867A4A9}"/>
    <w:embedBold r:id="rId5" w:fontKey="{2202EE93-1CA7-4B6B-AF39-5EF246A5691E}"/>
  </w:font>
  <w:font w:name="Tahoma">
    <w:panose1 w:val="020B0604030504040204"/>
    <w:charset w:val="00"/>
    <w:family w:val="swiss"/>
    <w:pitch w:val="variable"/>
    <w:sig w:usb0="E1002EFF" w:usb1="C000605B" w:usb2="00000029" w:usb3="00000000" w:csb0="000101FF" w:csb1="00000000"/>
    <w:embedRegular r:id="rId6" w:fontKey="{E5BD668D-48FA-4725-9CB1-F5E3DCC1AECF}"/>
  </w:font>
  <w:font w:name="Gotham-Black">
    <w:altName w:val="Arial"/>
    <w:charset w:val="00"/>
    <w:family w:val="auto"/>
    <w:pitch w:val="variable"/>
    <w:sig w:usb0="8000002F" w:usb1="00000048" w:usb2="00000000" w:usb3="00000000" w:csb0="00000001" w:csb1="00000000"/>
  </w:font>
  <w:font w:name="Avenir LT Std 35 Light">
    <w:panose1 w:val="020B0402020203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embedRegular r:id="rId7" w:fontKey="{3D58589B-A2AF-4E29-942B-C18A4E63B4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999" w:rsidRPr="00762A0C" w:rsidRDefault="00762A0C" w:rsidP="00762A0C">
    <w:pPr>
      <w:pStyle w:val="Footer"/>
      <w:ind w:hanging="2977"/>
      <w:rPr>
        <w:rStyle w:val="PageNumber"/>
      </w:rPr>
    </w:pPr>
    <w:r w:rsidRPr="00BE2421">
      <w:rPr>
        <w:rStyle w:val="PageNumber"/>
      </w:rPr>
      <w:fldChar w:fldCharType="begin"/>
    </w:r>
    <w:r w:rsidRPr="00BE2421">
      <w:rPr>
        <w:rStyle w:val="PageNumber"/>
      </w:rPr>
      <w:instrText xml:space="preserve"> PAGE   \* MERGEFORMAT </w:instrText>
    </w:r>
    <w:r w:rsidRPr="00BE2421">
      <w:rPr>
        <w:rStyle w:val="PageNumber"/>
      </w:rPr>
      <w:fldChar w:fldCharType="separate"/>
    </w:r>
    <w:r w:rsidR="008F6B3B">
      <w:rPr>
        <w:rStyle w:val="PageNumber"/>
        <w:noProof/>
      </w:rPr>
      <w:t>2</w:t>
    </w:r>
    <w:r w:rsidRPr="00BE2421">
      <w:rPr>
        <w:rStyle w:val="PageNumber"/>
        <w:noProof/>
      </w:rPr>
      <w:fldChar w:fldCharType="end"/>
    </w:r>
    <w:r>
      <w:rPr>
        <w:rStyle w:val="PageNumber"/>
        <w:noProof/>
      </w:rPr>
      <w:t xml:space="preserve">                   </w:t>
    </w:r>
    <w:r>
      <w:rPr>
        <w:rStyle w:val="PageNumber"/>
        <w:noProof/>
      </w:rPr>
      <w:tab/>
    </w:r>
    <w:r>
      <w:t xml:space="preserve">City &amp; Guilds </w:t>
    </w:r>
    <w:r w:rsidR="008F6B3B">
      <w:fldChar w:fldCharType="begin"/>
    </w:r>
    <w:r w:rsidR="008F6B3B">
      <w:instrText xml:space="preserve"> TITLE   \* MERGEFORMAT </w:instrText>
    </w:r>
    <w:r w:rsidR="008F6B3B">
      <w:fldChar w:fldCharType="separate"/>
    </w:r>
    <w:r>
      <w:t>Level 1/2/3 Award / Certificate / Diploma in/for [subject / job role] (0000-[00])</w:t>
    </w:r>
    <w:r w:rsidR="008F6B3B">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7CC" w:rsidRPr="00EB57CC" w:rsidRDefault="00EB57CC" w:rsidP="00A01F85">
    <w:pPr>
      <w:pStyle w:val="Footer"/>
      <w:ind w:left="0" w:firstLine="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A0C" w:rsidRPr="00762A0C" w:rsidRDefault="00762A0C" w:rsidP="00762A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999" w:rsidRPr="00726DB5" w:rsidRDefault="00726DB5" w:rsidP="00726DB5">
    <w:pPr>
      <w:pStyle w:val="Footerright"/>
    </w:pPr>
    <w:r>
      <w:t xml:space="preserve">City &amp; Guilds </w:t>
    </w:r>
    <w:fldSimple w:instr=" TITLE   \* MERGEFORMAT ">
      <w:r w:rsidR="00C9742F">
        <w:t>Level 1/2/3 Award / Certificate / Diploma in/for [subject / job role] (0000-[00])</w:t>
      </w:r>
    </w:fldSimple>
    <w:r>
      <w:tab/>
    </w:r>
    <w:r w:rsidR="00BE2421">
      <w:tab/>
    </w:r>
    <w:r w:rsidR="00BE2421">
      <w:tab/>
    </w:r>
    <w:r w:rsidR="00BE2421">
      <w:tab/>
    </w:r>
    <w:r w:rsidR="00BE2421">
      <w:tab/>
    </w:r>
    <w:r w:rsidR="00BE2421">
      <w:tab/>
    </w:r>
    <w:r w:rsidR="00BE2421">
      <w:tab/>
    </w:r>
    <w:r w:rsidR="00BE2421">
      <w:tab/>
    </w:r>
    <w:r w:rsidR="00BE2421">
      <w:tab/>
    </w:r>
    <w:r w:rsidR="00BE2421">
      <w:tab/>
    </w:r>
    <w:r>
      <w:fldChar w:fldCharType="begin"/>
    </w:r>
    <w:r>
      <w:instrText xml:space="preserve"> PAGE  \* MERGEFORMAT </w:instrText>
    </w:r>
    <w:r>
      <w:fldChar w:fldCharType="separate"/>
    </w:r>
    <w:r w:rsidR="00BE2421">
      <w:rPr>
        <w:noProof/>
      </w:rPr>
      <w:t>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421" w:rsidRPr="00726DB5" w:rsidRDefault="00BE2421" w:rsidP="00726DB5">
    <w:pPr>
      <w:pStyle w:val="Footerleft"/>
    </w:pPr>
    <w:r>
      <w:rPr>
        <w:rStyle w:val="PageNumber"/>
      </w:rPr>
      <w:fldChar w:fldCharType="begin"/>
    </w:r>
    <w:r>
      <w:rPr>
        <w:rStyle w:val="PageNumber"/>
      </w:rPr>
      <w:instrText xml:space="preserve"> PAGE </w:instrText>
    </w:r>
    <w:r>
      <w:rPr>
        <w:rStyle w:val="PageNumber"/>
      </w:rPr>
      <w:fldChar w:fldCharType="separate"/>
    </w:r>
    <w:r w:rsidR="008F6B3B">
      <w:rPr>
        <w:rStyle w:val="PageNumber"/>
        <w:noProof/>
      </w:rPr>
      <w:t>4</w:t>
    </w:r>
    <w:r>
      <w:rPr>
        <w:rStyle w:val="PageNumber"/>
      </w:rPr>
      <w:fldChar w:fldCharType="end"/>
    </w:r>
    <w:r>
      <w:rPr>
        <w:rStyle w:val="PageNumber"/>
      </w:rPr>
      <w:tab/>
    </w:r>
    <w:r w:rsidRPr="00BE2421">
      <w:rPr>
        <w:rStyle w:val="PageNumber"/>
      </w:rPr>
      <w:fldChar w:fldCharType="begin"/>
    </w:r>
    <w:r w:rsidRPr="00BE2421">
      <w:rPr>
        <w:rStyle w:val="PageNumber"/>
      </w:rPr>
      <w:instrText xml:space="preserve"> PAGE   \* MERGEFORMAT </w:instrText>
    </w:r>
    <w:r w:rsidRPr="00BE2421">
      <w:rPr>
        <w:rStyle w:val="PageNumber"/>
      </w:rPr>
      <w:fldChar w:fldCharType="separate"/>
    </w:r>
    <w:r w:rsidR="008F6B3B">
      <w:rPr>
        <w:rStyle w:val="PageNumber"/>
        <w:noProof/>
      </w:rPr>
      <w:t>4</w:t>
    </w:r>
    <w:r w:rsidRPr="00BE2421">
      <w:rPr>
        <w:rStyle w:val="PageNumber"/>
        <w:noProof/>
      </w:rPr>
      <w:fldChar w:fldCharType="end"/>
    </w:r>
    <w:r>
      <w:rPr>
        <w:rStyle w:val="PageNumber"/>
        <w:noProof/>
      </w:rPr>
      <w:tab/>
    </w:r>
    <w:r>
      <w:t xml:space="preserve">City &amp; Guilds </w:t>
    </w:r>
    <w:fldSimple w:instr=" TITLE   \* MERGEFORMAT ">
      <w:r>
        <w:t>Level 1/2/3 Award / Certificate / Diploma in/for [subject / job role] (0000-[00])</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421" w:rsidRPr="00726DB5" w:rsidRDefault="00BE2421" w:rsidP="00726DB5">
    <w:pPr>
      <w:pStyle w:val="Footerright"/>
    </w:pPr>
    <w:r>
      <w:t xml:space="preserve">City &amp; Guilds </w:t>
    </w:r>
    <w:fldSimple w:instr=" TITLE   \* MERGEFORMAT ">
      <w:r>
        <w:t>Level 1/2/3 Award / Certificate / Diploma in/for [subject / job role] (0000-[00])</w:t>
      </w:r>
    </w:fldSimple>
    <w:r>
      <w:tab/>
    </w:r>
    <w:r>
      <w:tab/>
    </w:r>
    <w:r>
      <w:tab/>
    </w:r>
    <w:r>
      <w:tab/>
    </w:r>
    <w:r>
      <w:tab/>
    </w:r>
    <w:r>
      <w:tab/>
    </w:r>
    <w:r>
      <w:tab/>
    </w:r>
    <w:r>
      <w:tab/>
    </w:r>
    <w:r>
      <w:tab/>
    </w:r>
    <w:r>
      <w:tab/>
    </w:r>
    <w:r>
      <w:fldChar w:fldCharType="begin"/>
    </w:r>
    <w:r>
      <w:instrText xml:space="preserve"> PAGE  \* MERGEFORMAT </w:instrText>
    </w:r>
    <w:r>
      <w:fldChar w:fldCharType="separate"/>
    </w:r>
    <w:r w:rsidR="008F6B3B">
      <w:rPr>
        <w:noProof/>
      </w:rPr>
      <w:t>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421" w:rsidRDefault="00BE2421" w:rsidP="00A01F85">
    <w:pPr>
      <w:pStyle w:val="Footer"/>
      <w:ind w:left="0" w:firstLine="0"/>
    </w:pPr>
    <w:r>
      <w:t xml:space="preserve">City &amp; Guilds </w:t>
    </w:r>
    <w:r w:rsidR="008F6B3B">
      <w:fldChar w:fldCharType="begin"/>
    </w:r>
    <w:r w:rsidR="008F6B3B">
      <w:instrText xml:space="preserve"> TITLE   \* MERGEFORMAT </w:instrText>
    </w:r>
    <w:r w:rsidR="008F6B3B">
      <w:fldChar w:fldCharType="separate"/>
    </w:r>
    <w:r>
      <w:t>Level 1/2/3 Award / Certificate / Diploma in/for [subject / job role] (0000-[00])</w:t>
    </w:r>
    <w:r w:rsidR="008F6B3B">
      <w:fldChar w:fldCharType="end"/>
    </w:r>
    <w:r>
      <w:tab/>
    </w:r>
    <w:r>
      <w:tab/>
    </w:r>
    <w:r>
      <w:tab/>
    </w:r>
    <w:r>
      <w:tab/>
    </w:r>
    <w:r>
      <w:tab/>
    </w:r>
    <w:r>
      <w:tab/>
    </w:r>
    <w:r>
      <w:tab/>
    </w:r>
    <w:r>
      <w:tab/>
    </w:r>
    <w:r>
      <w:tab/>
    </w:r>
    <w:r>
      <w:tab/>
    </w:r>
    <w:r>
      <w:fldChar w:fldCharType="begin"/>
    </w:r>
    <w:r>
      <w:instrText xml:space="preserve"> PAGE   \* MERGEFORMAT </w:instrText>
    </w:r>
    <w:r>
      <w:fldChar w:fldCharType="separate"/>
    </w:r>
    <w:r w:rsidR="008F6B3B">
      <w:rPr>
        <w:noProof/>
      </w:rPr>
      <w:t>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3B" w:rsidRPr="00AF0E44" w:rsidRDefault="008F6B3B" w:rsidP="00714ED6">
    <w:pPr>
      <w:pStyle w:val="Footer"/>
      <w:rPr>
        <w:rStyle w:val="PageNumber"/>
        <w:rFonts w:ascii="Avenir LT Std 35 Light" w:hAnsi="Avenir LT Std 35 Light"/>
      </w:rPr>
    </w:pPr>
    <w:r w:rsidRPr="00AF0E44">
      <w:rPr>
        <w:rStyle w:val="PageNumber"/>
        <w:rFonts w:ascii="Avenir LT Std 35 Light" w:hAnsi="Avenir LT Std 35 Light"/>
      </w:rPr>
      <w:fldChar w:fldCharType="begin"/>
    </w:r>
    <w:r w:rsidRPr="00AF0E44">
      <w:rPr>
        <w:rStyle w:val="PageNumber"/>
        <w:rFonts w:ascii="Avenir LT Std 35 Light" w:hAnsi="Avenir LT Std 35 Light"/>
      </w:rPr>
      <w:instrText xml:space="preserve"> PAGE   \* MERGEFORMAT </w:instrText>
    </w:r>
    <w:r w:rsidRPr="00AF0E44">
      <w:rPr>
        <w:rStyle w:val="PageNumber"/>
        <w:rFonts w:ascii="Avenir LT Std 35 Light" w:hAnsi="Avenir LT Std 35 Light"/>
      </w:rPr>
      <w:fldChar w:fldCharType="separate"/>
    </w:r>
    <w:r>
      <w:rPr>
        <w:rStyle w:val="PageNumber"/>
        <w:rFonts w:ascii="Avenir LT Std 35 Light" w:hAnsi="Avenir LT Std 35 Light"/>
        <w:noProof/>
      </w:rPr>
      <w:t>8</w:t>
    </w:r>
    <w:r w:rsidRPr="00AF0E44">
      <w:rPr>
        <w:rStyle w:val="PageNumber"/>
        <w:rFonts w:ascii="Avenir LT Std 35 Light" w:hAnsi="Avenir LT Std 35 Light"/>
        <w:noProof/>
      </w:rPr>
      <w:fldChar w:fldCharType="end"/>
    </w:r>
    <w:r w:rsidRPr="00AF0E44">
      <w:rPr>
        <w:rStyle w:val="PageNumber"/>
        <w:rFonts w:ascii="Avenir LT Std 35 Light" w:hAnsi="Avenir LT Std 35 Light"/>
        <w:noProof/>
      </w:rPr>
      <w:t xml:space="preserve">       </w:t>
    </w:r>
    <w:r w:rsidRPr="00AF0E44">
      <w:rPr>
        <w:rFonts w:ascii="Avenir LT Std 35 Light" w:hAnsi="Avenir LT Std 35 Light"/>
      </w:rPr>
      <w:t xml:space="preserve">City &amp; Guilds </w:t>
    </w:r>
    <w:r w:rsidRPr="00AF0E44">
      <w:rPr>
        <w:rFonts w:ascii="Avenir LT Std 35 Light" w:hAnsi="Avenir LT Std 35 Light"/>
      </w:rPr>
      <w:fldChar w:fldCharType="begin"/>
    </w:r>
    <w:r w:rsidRPr="00AF0E44">
      <w:rPr>
        <w:rFonts w:ascii="Avenir LT Std 35 Light" w:hAnsi="Avenir LT Std 35 Light"/>
      </w:rPr>
      <w:instrText xml:space="preserve"> TITLE   \* MERGEFORMAT </w:instrText>
    </w:r>
    <w:r w:rsidRPr="00AF0E44">
      <w:rPr>
        <w:rFonts w:ascii="Avenir LT Std 35 Light" w:hAnsi="Avenir LT Std 35 Light"/>
      </w:rPr>
      <w:fldChar w:fldCharType="separate"/>
    </w:r>
    <w:r w:rsidRPr="00AF0E44">
      <w:rPr>
        <w:rFonts w:ascii="Avenir LT Std 35 Light" w:hAnsi="Avenir LT Std 35 Light"/>
      </w:rPr>
      <w:t>Level 1/2/3 Award / Certificate / Diploma in/for [subject / job role] (0000-[00])</w:t>
    </w:r>
    <w:r w:rsidRPr="00AF0E44">
      <w:rPr>
        <w:rFonts w:ascii="Avenir LT Std 35 Light" w:hAnsi="Avenir LT Std 35 Light"/>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3B" w:rsidRPr="00AF0E44" w:rsidRDefault="008F6B3B" w:rsidP="00726DB5">
    <w:pPr>
      <w:pStyle w:val="Footerright"/>
      <w:rPr>
        <w:rFonts w:ascii="Avenir LT Std 35 Light" w:hAnsi="Avenir LT Std 35 Light"/>
      </w:rPr>
    </w:pPr>
    <w:r w:rsidRPr="00AF0E44">
      <w:rPr>
        <w:rFonts w:ascii="Avenir LT Std 35 Light" w:hAnsi="Avenir LT Std 35 Light"/>
      </w:rPr>
      <w:t xml:space="preserve">City &amp; Guilds </w:t>
    </w:r>
    <w:r w:rsidRPr="00AF0E44">
      <w:rPr>
        <w:rFonts w:ascii="Avenir LT Std 35 Light" w:hAnsi="Avenir LT Std 35 Light"/>
      </w:rPr>
      <w:fldChar w:fldCharType="begin"/>
    </w:r>
    <w:r w:rsidRPr="00AF0E44">
      <w:rPr>
        <w:rFonts w:ascii="Avenir LT Std 35 Light" w:hAnsi="Avenir LT Std 35 Light"/>
      </w:rPr>
      <w:instrText xml:space="preserve"> TITLE   \* MERGEFORMAT </w:instrText>
    </w:r>
    <w:r w:rsidRPr="00AF0E44">
      <w:rPr>
        <w:rFonts w:ascii="Avenir LT Std 35 Light" w:hAnsi="Avenir LT Std 35 Light"/>
      </w:rPr>
      <w:fldChar w:fldCharType="separate"/>
    </w:r>
    <w:r w:rsidRPr="00AF0E44">
      <w:rPr>
        <w:rFonts w:ascii="Avenir LT Std 35 Light" w:hAnsi="Avenir LT Std 35 Light"/>
      </w:rPr>
      <w:t>Level 1/2/3 Award / Certificate / Diploma in/for [subject / job role] (0000-[00])</w:t>
    </w:r>
    <w:r w:rsidRPr="00AF0E44">
      <w:rPr>
        <w:rFonts w:ascii="Avenir LT Std 35 Light" w:hAnsi="Avenir LT Std 35 Light"/>
      </w:rPr>
      <w:fldChar w:fldCharType="end"/>
    </w:r>
    <w:r w:rsidRPr="00AF0E44">
      <w:rPr>
        <w:rFonts w:ascii="Avenir LT Std 35 Light" w:hAnsi="Avenir LT Std 35 Light"/>
      </w:rPr>
      <w:tab/>
    </w:r>
    <w:r w:rsidRPr="00AF0E44">
      <w:rPr>
        <w:rFonts w:ascii="Avenir LT Std 35 Light" w:hAnsi="Avenir LT Std 35 Light"/>
      </w:rPr>
      <w:tab/>
    </w:r>
    <w:r w:rsidRPr="00AF0E44">
      <w:rPr>
        <w:rFonts w:ascii="Avenir LT Std 35 Light" w:hAnsi="Avenir LT Std 35 Light"/>
      </w:rPr>
      <w:tab/>
    </w:r>
    <w:r w:rsidRPr="00AF0E44">
      <w:rPr>
        <w:rFonts w:ascii="Avenir LT Std 35 Light" w:hAnsi="Avenir LT Std 35 Light"/>
      </w:rPr>
      <w:fldChar w:fldCharType="begin"/>
    </w:r>
    <w:r w:rsidRPr="00AF0E44">
      <w:rPr>
        <w:rFonts w:ascii="Avenir LT Std 35 Light" w:hAnsi="Avenir LT Std 35 Light"/>
      </w:rPr>
      <w:instrText xml:space="preserve"> PAGE  \* MERGEFORMAT </w:instrText>
    </w:r>
    <w:r w:rsidRPr="00AF0E44">
      <w:rPr>
        <w:rFonts w:ascii="Avenir LT Std 35 Light" w:hAnsi="Avenir LT Std 35 Light"/>
      </w:rPr>
      <w:fldChar w:fldCharType="separate"/>
    </w:r>
    <w:r>
      <w:rPr>
        <w:rFonts w:ascii="Avenir LT Std 35 Light" w:hAnsi="Avenir LT Std 35 Light"/>
        <w:noProof/>
      </w:rPr>
      <w:t>9</w:t>
    </w:r>
    <w:r w:rsidRPr="00AF0E44">
      <w:rPr>
        <w:rFonts w:ascii="Avenir LT Std 35 Light" w:hAnsi="Avenir LT Std 35 Light"/>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3B" w:rsidRPr="00BE2421" w:rsidRDefault="008F6B3B" w:rsidP="00BE2421">
    <w:pPr>
      <w:pStyle w:val="Footerleft"/>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r>
      <w:rPr>
        <w:rStyle w:val="PageNumber"/>
      </w:rPr>
      <w:tab/>
    </w:r>
    <w:r w:rsidRPr="00AF0E44">
      <w:rPr>
        <w:rFonts w:ascii="Avenir LT Std 35 Light" w:hAnsi="Avenir LT Std 35 Light"/>
      </w:rPr>
      <w:t xml:space="preserve">City &amp; Guilds </w:t>
    </w:r>
    <w:r w:rsidRPr="00AF0E44">
      <w:rPr>
        <w:rFonts w:ascii="Avenir LT Std 35 Light" w:hAnsi="Avenir LT Std 35 Light"/>
      </w:rPr>
      <w:fldChar w:fldCharType="begin"/>
    </w:r>
    <w:r w:rsidRPr="00AF0E44">
      <w:rPr>
        <w:rFonts w:ascii="Avenir LT Std 35 Light" w:hAnsi="Avenir LT Std 35 Light"/>
      </w:rPr>
      <w:instrText xml:space="preserve"> TITLE   \* MERGEFORMAT </w:instrText>
    </w:r>
    <w:r w:rsidRPr="00AF0E44">
      <w:rPr>
        <w:rFonts w:ascii="Avenir LT Std 35 Light" w:hAnsi="Avenir LT Std 35 Light"/>
      </w:rPr>
      <w:fldChar w:fldCharType="separate"/>
    </w:r>
    <w:r w:rsidRPr="00AF0E44">
      <w:rPr>
        <w:rFonts w:ascii="Avenir LT Std 35 Light" w:hAnsi="Avenir LT Std 35 Light"/>
      </w:rPr>
      <w:t>Level 1/2/3 Award / Certificate / Diploma in/for [subject / job role] (0000-[00])</w:t>
    </w:r>
    <w:r w:rsidRPr="00AF0E44">
      <w:rPr>
        <w:rFonts w:ascii="Avenir LT Std 35 Light" w:hAnsi="Avenir LT Std 35 Light"/>
      </w:rPr>
      <w:fldChar w:fldCharType="end"/>
    </w:r>
    <w:r w:rsidRPr="00AF0E44">
      <w:rPr>
        <w:rFonts w:ascii="Avenir LT Std 35 Light" w:hAnsi="Avenir LT Std 35 Light"/>
      </w:rPr>
      <w:tab/>
    </w:r>
    <w:r w:rsidRPr="00AF0E44">
      <w:rPr>
        <w:rFonts w:ascii="Avenir LT Std 35 Light" w:hAnsi="Avenir LT Std 35 Light"/>
      </w:rPr>
      <w:tab/>
    </w:r>
    <w:r w:rsidRPr="00AF0E44">
      <w:rPr>
        <w:rFonts w:ascii="Avenir LT Std 35 Light" w:hAnsi="Avenir LT Std 35 Light"/>
      </w:rPr>
      <w:tab/>
    </w:r>
    <w:r w:rsidRPr="00AF0E44">
      <w:rPr>
        <w:rFonts w:ascii="Avenir LT Std 35 Light" w:hAnsi="Avenir LT Std 35 Light"/>
      </w:rPr>
      <w:fldChar w:fldCharType="begin"/>
    </w:r>
    <w:r w:rsidRPr="00AF0E44">
      <w:rPr>
        <w:rFonts w:ascii="Avenir LT Std 35 Light" w:hAnsi="Avenir LT Std 35 Light"/>
      </w:rPr>
      <w:instrText xml:space="preserve"> PAGE   \* MERGEFORMAT </w:instrText>
    </w:r>
    <w:r w:rsidRPr="00AF0E44">
      <w:rPr>
        <w:rFonts w:ascii="Avenir LT Std 35 Light" w:hAnsi="Avenir LT Std 35 Light"/>
      </w:rPr>
      <w:fldChar w:fldCharType="separate"/>
    </w:r>
    <w:r>
      <w:rPr>
        <w:rFonts w:ascii="Avenir LT Std 35 Light" w:hAnsi="Avenir LT Std 35 Light"/>
        <w:noProof/>
      </w:rPr>
      <w:t>7</w:t>
    </w:r>
    <w:r w:rsidRPr="00AF0E44">
      <w:rPr>
        <w:rFonts w:ascii="Avenir LT Std 35 Light" w:hAnsi="Avenir LT Std 35 Light"/>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7CC" w:rsidRPr="00EB57CC" w:rsidRDefault="00EB57CC" w:rsidP="00EB5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42F" w:rsidRDefault="00C9742F">
      <w:r>
        <w:separator/>
      </w:r>
    </w:p>
  </w:footnote>
  <w:footnote w:type="continuationSeparator" w:id="0">
    <w:p w:rsidR="00C9742F" w:rsidRDefault="00C974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05EDA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E87B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BC255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186B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2644934"/>
    <w:lvl w:ilvl="0">
      <w:start w:val="1"/>
      <w:numFmt w:val="bullet"/>
      <w:pStyle w:val="ListBullet5"/>
      <w:lvlText w:val="o"/>
      <w:lvlJc w:val="left"/>
      <w:pPr>
        <w:tabs>
          <w:tab w:val="num" w:pos="1418"/>
        </w:tabs>
        <w:ind w:left="1418" w:hanging="286"/>
      </w:pPr>
      <w:rPr>
        <w:rFonts w:ascii="Garamond" w:hAnsi="Garamond" w:hint="default"/>
        <w:b w:val="0"/>
        <w:i w:val="0"/>
        <w:sz w:val="24"/>
        <w:szCs w:val="24"/>
      </w:rPr>
    </w:lvl>
  </w:abstractNum>
  <w:abstractNum w:abstractNumId="5" w15:restartNumberingAfterBreak="0">
    <w:nsid w:val="FFFFFF81"/>
    <w:multiLevelType w:val="singleLevel"/>
    <w:tmpl w:val="7DB4F342"/>
    <w:lvl w:ilvl="0">
      <w:start w:val="1"/>
      <w:numFmt w:val="lowerRoman"/>
      <w:pStyle w:val="ListBullet4"/>
      <w:lvlText w:val="%1."/>
      <w:lvlJc w:val="left"/>
      <w:pPr>
        <w:ind w:left="1324" w:hanging="360"/>
      </w:pPr>
      <w:rPr>
        <w:rFonts w:hint="default"/>
        <w:sz w:val="24"/>
        <w:szCs w:val="24"/>
      </w:rPr>
    </w:lvl>
  </w:abstractNum>
  <w:abstractNum w:abstractNumId="6" w15:restartNumberingAfterBreak="0">
    <w:nsid w:val="FFFFFF82"/>
    <w:multiLevelType w:val="singleLevel"/>
    <w:tmpl w:val="85C2C4CC"/>
    <w:lvl w:ilvl="0">
      <w:start w:val="1"/>
      <w:numFmt w:val="bullet"/>
      <w:pStyle w:val="ListBullet3"/>
      <w:lvlText w:val=""/>
      <w:lvlJc w:val="left"/>
      <w:pPr>
        <w:tabs>
          <w:tab w:val="num" w:pos="964"/>
        </w:tabs>
        <w:ind w:left="964" w:hanging="284"/>
      </w:pPr>
      <w:rPr>
        <w:rFonts w:ascii="Symbol" w:hAnsi="Symbol" w:hint="default"/>
        <w:sz w:val="22"/>
        <w:szCs w:val="22"/>
      </w:rPr>
    </w:lvl>
  </w:abstractNum>
  <w:abstractNum w:abstractNumId="7" w15:restartNumberingAfterBreak="0">
    <w:nsid w:val="FFFFFF83"/>
    <w:multiLevelType w:val="singleLevel"/>
    <w:tmpl w:val="9A5AF3B0"/>
    <w:lvl w:ilvl="0">
      <w:start w:val="1"/>
      <w:numFmt w:val="bullet"/>
      <w:pStyle w:val="ListBullet2"/>
      <w:lvlText w:val=""/>
      <w:lvlJc w:val="left"/>
      <w:pPr>
        <w:tabs>
          <w:tab w:val="num" w:pos="567"/>
        </w:tabs>
        <w:ind w:left="567" w:hanging="227"/>
      </w:pPr>
      <w:rPr>
        <w:rFonts w:ascii="Symbol" w:hAnsi="Symbol" w:hint="default"/>
        <w:b w:val="0"/>
        <w:i w:val="0"/>
        <w:sz w:val="22"/>
        <w:szCs w:val="22"/>
      </w:rPr>
    </w:lvl>
  </w:abstractNum>
  <w:abstractNum w:abstractNumId="8" w15:restartNumberingAfterBreak="0">
    <w:nsid w:val="FFFFFF88"/>
    <w:multiLevelType w:val="singleLevel"/>
    <w:tmpl w:val="A6C098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8E76F0"/>
    <w:lvl w:ilvl="0">
      <w:start w:val="1"/>
      <w:numFmt w:val="bullet"/>
      <w:pStyle w:val="ListBullet"/>
      <w:lvlText w:val=""/>
      <w:lvlJc w:val="left"/>
      <w:pPr>
        <w:tabs>
          <w:tab w:val="num" w:pos="340"/>
        </w:tabs>
        <w:ind w:left="340" w:hanging="340"/>
      </w:pPr>
      <w:rPr>
        <w:rFonts w:ascii="Symbol" w:hAnsi="Symbol" w:hint="default"/>
        <w:sz w:val="22"/>
        <w:szCs w:val="22"/>
      </w:rPr>
    </w:lvl>
  </w:abstractNum>
  <w:abstractNum w:abstractNumId="10" w15:restartNumberingAfterBreak="0">
    <w:nsid w:val="140B2BD2"/>
    <w:multiLevelType w:val="hybridMultilevel"/>
    <w:tmpl w:val="089A6C94"/>
    <w:lvl w:ilvl="0" w:tplc="4872BA5A">
      <w:start w:val="1"/>
      <w:numFmt w:val="bullet"/>
      <w:lvlText w:val=""/>
      <w:lvlJc w:val="left"/>
      <w:pPr>
        <w:tabs>
          <w:tab w:val="num" w:pos="340"/>
        </w:tabs>
        <w:ind w:left="340" w:hanging="340"/>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6B3985"/>
    <w:multiLevelType w:val="multilevel"/>
    <w:tmpl w:val="9774B8C2"/>
    <w:numStyleLink w:val="StyleBulleted"/>
  </w:abstractNum>
  <w:abstractNum w:abstractNumId="12" w15:restartNumberingAfterBreak="0">
    <w:nsid w:val="2EF356B4"/>
    <w:multiLevelType w:val="multilevel"/>
    <w:tmpl w:val="43569A9C"/>
    <w:lvl w:ilvl="0">
      <w:start w:val="1"/>
      <w:numFmt w:val="decimal"/>
      <w:pStyle w:val="H1Appendix"/>
      <w:lvlText w:val="Appendix %1"/>
      <w:lvlJc w:val="left"/>
      <w:pPr>
        <w:tabs>
          <w:tab w:val="num" w:pos="-6480"/>
        </w:tabs>
        <w:ind w:left="0" w:firstLine="0"/>
      </w:pPr>
      <w:rPr>
        <w:rFonts w:ascii="CongressSans" w:hAnsi="CongressSan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49910BC5"/>
    <w:multiLevelType w:val="multilevel"/>
    <w:tmpl w:val="9774B8C2"/>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B02ED7"/>
    <w:multiLevelType w:val="multilevel"/>
    <w:tmpl w:val="9774B8C2"/>
    <w:numStyleLink w:val="StyleBulleted"/>
  </w:abstractNum>
  <w:abstractNum w:abstractNumId="15" w15:restartNumberingAfterBreak="0">
    <w:nsid w:val="59E57838"/>
    <w:multiLevelType w:val="multilevel"/>
    <w:tmpl w:val="198689D2"/>
    <w:styleLink w:val="StyleNumbered"/>
    <w:lvl w:ilvl="0">
      <w:start w:val="1"/>
      <w:numFmt w:val="decimal"/>
      <w:lvlText w:val="%1"/>
      <w:lvlJc w:val="left"/>
      <w:pPr>
        <w:tabs>
          <w:tab w:val="num" w:pos="680"/>
        </w:tabs>
        <w:ind w:left="680" w:hanging="680"/>
      </w:pPr>
      <w:rPr>
        <w:rFonts w:ascii="CongressSans" w:hAnsi="CongressSans" w:hint="default"/>
        <w:sz w:val="22"/>
      </w:rPr>
    </w:lvl>
    <w:lvl w:ilvl="1">
      <w:start w:val="1"/>
      <w:numFmt w:val="lowerLetter"/>
      <w:lvlText w:val="%2"/>
      <w:lvlJc w:val="left"/>
      <w:pPr>
        <w:tabs>
          <w:tab w:val="num" w:pos="1134"/>
        </w:tabs>
        <w:ind w:left="1134" w:hanging="454"/>
      </w:pPr>
      <w:rPr>
        <w:rFonts w:hint="default"/>
      </w:rPr>
    </w:lvl>
    <w:lvl w:ilvl="2">
      <w:start w:val="1"/>
      <w:numFmt w:val="lowerRoman"/>
      <w:lvlText w:val="%3"/>
      <w:lvlJc w:val="right"/>
      <w:pPr>
        <w:tabs>
          <w:tab w:val="num" w:pos="1588"/>
        </w:tabs>
        <w:ind w:left="1588" w:hanging="341"/>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5C7F3DCF"/>
    <w:multiLevelType w:val="multilevel"/>
    <w:tmpl w:val="9774B8C2"/>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8C162C"/>
    <w:multiLevelType w:val="multilevel"/>
    <w:tmpl w:val="9774B8C2"/>
    <w:numStyleLink w:val="StyleBulleted"/>
  </w:abstractNum>
  <w:abstractNum w:abstractNumId="18" w15:restartNumberingAfterBreak="0">
    <w:nsid w:val="64042E30"/>
    <w:multiLevelType w:val="multilevel"/>
    <w:tmpl w:val="9774B8C2"/>
    <w:numStyleLink w:val="StyleBulleted"/>
  </w:abstractNum>
  <w:abstractNum w:abstractNumId="19" w15:restartNumberingAfterBreak="0">
    <w:nsid w:val="6A423649"/>
    <w:multiLevelType w:val="multilevel"/>
    <w:tmpl w:val="51326BB2"/>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alt"/>
      <w:lvlText w:val="%1.%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79A171C9"/>
    <w:multiLevelType w:val="multilevel"/>
    <w:tmpl w:val="9774B8C2"/>
    <w:styleLink w:val="StyleBulleted"/>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826F77"/>
    <w:multiLevelType w:val="multilevel"/>
    <w:tmpl w:val="B4EAEC8C"/>
    <w:lvl w:ilvl="0">
      <w:start w:val="1"/>
      <w:numFmt w:val="decimal"/>
      <w:pStyle w:val="UnitLO"/>
      <w:lvlText w:val="%1."/>
      <w:lvlJc w:val="left"/>
      <w:pPr>
        <w:tabs>
          <w:tab w:val="num" w:pos="340"/>
        </w:tabs>
        <w:ind w:left="340" w:hanging="340"/>
      </w:pPr>
      <w:rPr>
        <w:rFonts w:hint="default"/>
      </w:rPr>
    </w:lvl>
    <w:lvl w:ilvl="1">
      <w:start w:val="1"/>
      <w:numFmt w:val="decimal"/>
      <w:pStyle w:val="UnitLO-AC"/>
      <w:lvlText w:val="%1.%2"/>
      <w:lvlJc w:val="left"/>
      <w:pPr>
        <w:tabs>
          <w:tab w:val="num" w:pos="510"/>
        </w:tabs>
        <w:ind w:left="510" w:hanging="510"/>
      </w:pPr>
      <w:rPr>
        <w:rFonts w:hint="default"/>
      </w:rPr>
    </w:lvl>
    <w:lvl w:ilvl="2">
      <w:start w:val="1"/>
      <w:numFmt w:val="lowerLetter"/>
      <w:pStyle w:val="UnitLO-AC2"/>
      <w:lvlText w:val="%3."/>
      <w:lvlJc w:val="left"/>
      <w:pPr>
        <w:tabs>
          <w:tab w:val="num" w:pos="964"/>
        </w:tabs>
        <w:ind w:left="964" w:hanging="284"/>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8"/>
  </w:num>
  <w:num w:numId="2">
    <w:abstractNumId w:val="11"/>
  </w:num>
  <w:num w:numId="3">
    <w:abstractNumId w:val="13"/>
  </w:num>
  <w:num w:numId="4">
    <w:abstractNumId w:val="17"/>
  </w:num>
  <w:num w:numId="5">
    <w:abstractNumId w:val="14"/>
  </w:num>
  <w:num w:numId="6">
    <w:abstractNumId w:val="15"/>
  </w:num>
  <w:num w:numId="7">
    <w:abstractNumId w:val="20"/>
  </w:num>
  <w:num w:numId="8">
    <w:abstractNumId w:val="12"/>
  </w:num>
  <w:num w:numId="9">
    <w:abstractNumId w:val="19"/>
  </w:num>
  <w:num w:numId="10">
    <w:abstractNumId w:val="9"/>
  </w:num>
  <w:num w:numId="11">
    <w:abstractNumId w:val="7"/>
  </w:num>
  <w:num w:numId="12">
    <w:abstractNumId w:val="6"/>
  </w:num>
  <w:num w:numId="13">
    <w:abstractNumId w:val="5"/>
  </w:num>
  <w:num w:numId="14">
    <w:abstractNumId w:val="4"/>
  </w:num>
  <w:num w:numId="15">
    <w:abstractNumId w:val="10"/>
  </w:num>
  <w:num w:numId="16">
    <w:abstractNumId w:val="21"/>
  </w:num>
  <w:num w:numId="17">
    <w:abstractNumId w:val="9"/>
  </w:num>
  <w:num w:numId="18">
    <w:abstractNumId w:val="8"/>
  </w:num>
  <w:num w:numId="19">
    <w:abstractNumId w:val="3"/>
  </w:num>
  <w:num w:numId="20">
    <w:abstractNumId w:val="2"/>
  </w:num>
  <w:num w:numId="21">
    <w:abstractNumId w:val="1"/>
  </w:num>
  <w:num w:numId="22">
    <w:abstractNumId w:val="0"/>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num>
  <w:num w:numId="25">
    <w:abstractNumId w:val="21"/>
  </w:num>
  <w:num w:numId="26">
    <w:abstractNumId w:val="21"/>
  </w:num>
  <w:num w:numId="27">
    <w:abstractNumId w:val="21"/>
  </w:num>
  <w:num w:numId="28">
    <w:abstractNumId w:val="19"/>
  </w:num>
  <w:num w:numId="29">
    <w:abstractNumId w:val="19"/>
  </w:num>
  <w:num w:numId="30">
    <w:abstractNumId w:val="16"/>
  </w:num>
  <w:num w:numId="31">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1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42F"/>
    <w:rsid w:val="00000647"/>
    <w:rsid w:val="00000BBF"/>
    <w:rsid w:val="0000104A"/>
    <w:rsid w:val="000011E5"/>
    <w:rsid w:val="0000128E"/>
    <w:rsid w:val="0000153B"/>
    <w:rsid w:val="0000188B"/>
    <w:rsid w:val="00004385"/>
    <w:rsid w:val="000048D5"/>
    <w:rsid w:val="00006D04"/>
    <w:rsid w:val="000122D5"/>
    <w:rsid w:val="00013ACD"/>
    <w:rsid w:val="00014C19"/>
    <w:rsid w:val="000153AF"/>
    <w:rsid w:val="000222A4"/>
    <w:rsid w:val="00023354"/>
    <w:rsid w:val="00023536"/>
    <w:rsid w:val="00023EDF"/>
    <w:rsid w:val="00023F69"/>
    <w:rsid w:val="000307B2"/>
    <w:rsid w:val="00030921"/>
    <w:rsid w:val="00030D9B"/>
    <w:rsid w:val="00032171"/>
    <w:rsid w:val="00035162"/>
    <w:rsid w:val="00035B2B"/>
    <w:rsid w:val="000413B2"/>
    <w:rsid w:val="0004399A"/>
    <w:rsid w:val="00043AB6"/>
    <w:rsid w:val="000457C3"/>
    <w:rsid w:val="000479A0"/>
    <w:rsid w:val="00047FDA"/>
    <w:rsid w:val="0005066D"/>
    <w:rsid w:val="00050C3D"/>
    <w:rsid w:val="000510AE"/>
    <w:rsid w:val="000603F9"/>
    <w:rsid w:val="00061E9C"/>
    <w:rsid w:val="00062610"/>
    <w:rsid w:val="00062AB3"/>
    <w:rsid w:val="000650B2"/>
    <w:rsid w:val="0006564C"/>
    <w:rsid w:val="00066E3B"/>
    <w:rsid w:val="00067D36"/>
    <w:rsid w:val="00072606"/>
    <w:rsid w:val="0007376A"/>
    <w:rsid w:val="0007649E"/>
    <w:rsid w:val="000812BF"/>
    <w:rsid w:val="00083D9E"/>
    <w:rsid w:val="00084022"/>
    <w:rsid w:val="00084A34"/>
    <w:rsid w:val="00084F25"/>
    <w:rsid w:val="0008507F"/>
    <w:rsid w:val="0008525B"/>
    <w:rsid w:val="00085D4D"/>
    <w:rsid w:val="00085E25"/>
    <w:rsid w:val="0008602C"/>
    <w:rsid w:val="0009064D"/>
    <w:rsid w:val="000936B7"/>
    <w:rsid w:val="00094ABB"/>
    <w:rsid w:val="00097595"/>
    <w:rsid w:val="000A2602"/>
    <w:rsid w:val="000A3297"/>
    <w:rsid w:val="000A3ED7"/>
    <w:rsid w:val="000A5024"/>
    <w:rsid w:val="000A5F4D"/>
    <w:rsid w:val="000B1644"/>
    <w:rsid w:val="000B42CC"/>
    <w:rsid w:val="000B5A84"/>
    <w:rsid w:val="000B6E76"/>
    <w:rsid w:val="000C0998"/>
    <w:rsid w:val="000C3D1A"/>
    <w:rsid w:val="000C53C5"/>
    <w:rsid w:val="000C559E"/>
    <w:rsid w:val="000C5CF2"/>
    <w:rsid w:val="000C6BEE"/>
    <w:rsid w:val="000D1947"/>
    <w:rsid w:val="000D29DB"/>
    <w:rsid w:val="000D2BCD"/>
    <w:rsid w:val="000D4B43"/>
    <w:rsid w:val="000D70D6"/>
    <w:rsid w:val="000D7DA9"/>
    <w:rsid w:val="000E033A"/>
    <w:rsid w:val="000E2570"/>
    <w:rsid w:val="000E2842"/>
    <w:rsid w:val="000E30D2"/>
    <w:rsid w:val="000E4C55"/>
    <w:rsid w:val="000E6BA4"/>
    <w:rsid w:val="000E7F99"/>
    <w:rsid w:val="000F0DC8"/>
    <w:rsid w:val="000F2550"/>
    <w:rsid w:val="000F3A00"/>
    <w:rsid w:val="00101BBE"/>
    <w:rsid w:val="001020FF"/>
    <w:rsid w:val="00103983"/>
    <w:rsid w:val="00105701"/>
    <w:rsid w:val="00105C38"/>
    <w:rsid w:val="00105D38"/>
    <w:rsid w:val="001076DD"/>
    <w:rsid w:val="001135D6"/>
    <w:rsid w:val="00114A5B"/>
    <w:rsid w:val="001158CD"/>
    <w:rsid w:val="00116731"/>
    <w:rsid w:val="00116926"/>
    <w:rsid w:val="00121304"/>
    <w:rsid w:val="001215D6"/>
    <w:rsid w:val="00123FB6"/>
    <w:rsid w:val="00125B2B"/>
    <w:rsid w:val="00125B33"/>
    <w:rsid w:val="00126053"/>
    <w:rsid w:val="001260DD"/>
    <w:rsid w:val="001271C9"/>
    <w:rsid w:val="0013015F"/>
    <w:rsid w:val="0013169A"/>
    <w:rsid w:val="00136C45"/>
    <w:rsid w:val="00141332"/>
    <w:rsid w:val="00141983"/>
    <w:rsid w:val="001422B1"/>
    <w:rsid w:val="00142ADE"/>
    <w:rsid w:val="001430A4"/>
    <w:rsid w:val="0014409C"/>
    <w:rsid w:val="001458B6"/>
    <w:rsid w:val="0015091B"/>
    <w:rsid w:val="00150B35"/>
    <w:rsid w:val="00151B56"/>
    <w:rsid w:val="00151D99"/>
    <w:rsid w:val="00155A3D"/>
    <w:rsid w:val="00155C73"/>
    <w:rsid w:val="00156707"/>
    <w:rsid w:val="0015756A"/>
    <w:rsid w:val="00160794"/>
    <w:rsid w:val="00160EE4"/>
    <w:rsid w:val="001618B7"/>
    <w:rsid w:val="00173B98"/>
    <w:rsid w:val="00176224"/>
    <w:rsid w:val="0017796D"/>
    <w:rsid w:val="00177C41"/>
    <w:rsid w:val="001839A1"/>
    <w:rsid w:val="001856A0"/>
    <w:rsid w:val="001858E9"/>
    <w:rsid w:val="00187031"/>
    <w:rsid w:val="00187E0D"/>
    <w:rsid w:val="0019037A"/>
    <w:rsid w:val="0019084C"/>
    <w:rsid w:val="00191CAF"/>
    <w:rsid w:val="00192D37"/>
    <w:rsid w:val="001A0867"/>
    <w:rsid w:val="001A19C1"/>
    <w:rsid w:val="001A5C1B"/>
    <w:rsid w:val="001A6A34"/>
    <w:rsid w:val="001A7853"/>
    <w:rsid w:val="001A790A"/>
    <w:rsid w:val="001B078C"/>
    <w:rsid w:val="001B0884"/>
    <w:rsid w:val="001B3F5D"/>
    <w:rsid w:val="001B4406"/>
    <w:rsid w:val="001B6380"/>
    <w:rsid w:val="001C0713"/>
    <w:rsid w:val="001C1497"/>
    <w:rsid w:val="001C2A0C"/>
    <w:rsid w:val="001C2BCE"/>
    <w:rsid w:val="001C2E18"/>
    <w:rsid w:val="001C432A"/>
    <w:rsid w:val="001C57D4"/>
    <w:rsid w:val="001D0428"/>
    <w:rsid w:val="001D2A4E"/>
    <w:rsid w:val="001D2A54"/>
    <w:rsid w:val="001D2EFA"/>
    <w:rsid w:val="001D6C7A"/>
    <w:rsid w:val="001E2BB0"/>
    <w:rsid w:val="001E6583"/>
    <w:rsid w:val="001E6D13"/>
    <w:rsid w:val="001F105D"/>
    <w:rsid w:val="001F1641"/>
    <w:rsid w:val="001F1F0C"/>
    <w:rsid w:val="001F4FCE"/>
    <w:rsid w:val="001F5046"/>
    <w:rsid w:val="001F5896"/>
    <w:rsid w:val="001F5B49"/>
    <w:rsid w:val="001F6351"/>
    <w:rsid w:val="001F7D34"/>
    <w:rsid w:val="00202DB4"/>
    <w:rsid w:val="00203153"/>
    <w:rsid w:val="002033F3"/>
    <w:rsid w:val="00204618"/>
    <w:rsid w:val="0020651B"/>
    <w:rsid w:val="00207EA6"/>
    <w:rsid w:val="00211026"/>
    <w:rsid w:val="0021306A"/>
    <w:rsid w:val="002130CC"/>
    <w:rsid w:val="00213873"/>
    <w:rsid w:val="0021613A"/>
    <w:rsid w:val="00216F3F"/>
    <w:rsid w:val="00216F8E"/>
    <w:rsid w:val="00217A1D"/>
    <w:rsid w:val="00220446"/>
    <w:rsid w:val="00221927"/>
    <w:rsid w:val="002228F6"/>
    <w:rsid w:val="002240D5"/>
    <w:rsid w:val="0022462A"/>
    <w:rsid w:val="0022469D"/>
    <w:rsid w:val="00230CFE"/>
    <w:rsid w:val="00231BD8"/>
    <w:rsid w:val="00235DAB"/>
    <w:rsid w:val="00236F77"/>
    <w:rsid w:val="0023768C"/>
    <w:rsid w:val="0024262F"/>
    <w:rsid w:val="00242A12"/>
    <w:rsid w:val="00244B20"/>
    <w:rsid w:val="002537EF"/>
    <w:rsid w:val="00254306"/>
    <w:rsid w:val="00255799"/>
    <w:rsid w:val="00256A33"/>
    <w:rsid w:val="00257903"/>
    <w:rsid w:val="00261D94"/>
    <w:rsid w:val="00263381"/>
    <w:rsid w:val="002669A1"/>
    <w:rsid w:val="0026765C"/>
    <w:rsid w:val="00267B36"/>
    <w:rsid w:val="00275A4E"/>
    <w:rsid w:val="002816B2"/>
    <w:rsid w:val="00284616"/>
    <w:rsid w:val="00284E81"/>
    <w:rsid w:val="002872AB"/>
    <w:rsid w:val="00287F1E"/>
    <w:rsid w:val="00290674"/>
    <w:rsid w:val="00291DDE"/>
    <w:rsid w:val="00294B19"/>
    <w:rsid w:val="00296602"/>
    <w:rsid w:val="00297533"/>
    <w:rsid w:val="00297D35"/>
    <w:rsid w:val="002A147D"/>
    <w:rsid w:val="002A3AC5"/>
    <w:rsid w:val="002A5306"/>
    <w:rsid w:val="002A54FE"/>
    <w:rsid w:val="002A5794"/>
    <w:rsid w:val="002A5956"/>
    <w:rsid w:val="002A5B94"/>
    <w:rsid w:val="002A7E17"/>
    <w:rsid w:val="002B095E"/>
    <w:rsid w:val="002B3090"/>
    <w:rsid w:val="002B34D2"/>
    <w:rsid w:val="002B3798"/>
    <w:rsid w:val="002B6699"/>
    <w:rsid w:val="002C2C0E"/>
    <w:rsid w:val="002C66CE"/>
    <w:rsid w:val="002D1D5E"/>
    <w:rsid w:val="002D32D2"/>
    <w:rsid w:val="002D5C1F"/>
    <w:rsid w:val="002D6DB7"/>
    <w:rsid w:val="002D739A"/>
    <w:rsid w:val="002E04BF"/>
    <w:rsid w:val="002E2DBF"/>
    <w:rsid w:val="002E4268"/>
    <w:rsid w:val="002E49FF"/>
    <w:rsid w:val="002E4EDD"/>
    <w:rsid w:val="002E7838"/>
    <w:rsid w:val="002F0701"/>
    <w:rsid w:val="002F423F"/>
    <w:rsid w:val="002F4E63"/>
    <w:rsid w:val="002F7BB4"/>
    <w:rsid w:val="003001DA"/>
    <w:rsid w:val="00301DC7"/>
    <w:rsid w:val="003040B6"/>
    <w:rsid w:val="003042B3"/>
    <w:rsid w:val="0030656B"/>
    <w:rsid w:val="00306B3C"/>
    <w:rsid w:val="003121EA"/>
    <w:rsid w:val="003122E4"/>
    <w:rsid w:val="00312360"/>
    <w:rsid w:val="00312891"/>
    <w:rsid w:val="00312B76"/>
    <w:rsid w:val="00314C10"/>
    <w:rsid w:val="0031733E"/>
    <w:rsid w:val="003209D0"/>
    <w:rsid w:val="003218CE"/>
    <w:rsid w:val="003245E8"/>
    <w:rsid w:val="00324DDB"/>
    <w:rsid w:val="00325D2C"/>
    <w:rsid w:val="00326446"/>
    <w:rsid w:val="00326597"/>
    <w:rsid w:val="00330805"/>
    <w:rsid w:val="00330FD1"/>
    <w:rsid w:val="00335BEC"/>
    <w:rsid w:val="0033659F"/>
    <w:rsid w:val="003366C0"/>
    <w:rsid w:val="00342F16"/>
    <w:rsid w:val="0034356C"/>
    <w:rsid w:val="003437FF"/>
    <w:rsid w:val="00344DC8"/>
    <w:rsid w:val="00350249"/>
    <w:rsid w:val="00352234"/>
    <w:rsid w:val="00352BCC"/>
    <w:rsid w:val="00352BEA"/>
    <w:rsid w:val="00352E53"/>
    <w:rsid w:val="00356309"/>
    <w:rsid w:val="00356322"/>
    <w:rsid w:val="00357346"/>
    <w:rsid w:val="003610B1"/>
    <w:rsid w:val="00363AB5"/>
    <w:rsid w:val="00365FFE"/>
    <w:rsid w:val="003662DE"/>
    <w:rsid w:val="00366540"/>
    <w:rsid w:val="00371FB7"/>
    <w:rsid w:val="003730E8"/>
    <w:rsid w:val="00373103"/>
    <w:rsid w:val="00374BF7"/>
    <w:rsid w:val="00377061"/>
    <w:rsid w:val="00380EC5"/>
    <w:rsid w:val="00382BDE"/>
    <w:rsid w:val="00384C42"/>
    <w:rsid w:val="00385885"/>
    <w:rsid w:val="00385FAA"/>
    <w:rsid w:val="003865C0"/>
    <w:rsid w:val="00387F7D"/>
    <w:rsid w:val="0039043F"/>
    <w:rsid w:val="003913D9"/>
    <w:rsid w:val="00395634"/>
    <w:rsid w:val="00396BFB"/>
    <w:rsid w:val="003A1B61"/>
    <w:rsid w:val="003A3CF6"/>
    <w:rsid w:val="003A539B"/>
    <w:rsid w:val="003A582D"/>
    <w:rsid w:val="003A60B8"/>
    <w:rsid w:val="003A60C4"/>
    <w:rsid w:val="003B04D3"/>
    <w:rsid w:val="003B30E3"/>
    <w:rsid w:val="003B48C5"/>
    <w:rsid w:val="003B500F"/>
    <w:rsid w:val="003B58D1"/>
    <w:rsid w:val="003C1BF1"/>
    <w:rsid w:val="003C1D00"/>
    <w:rsid w:val="003C20A2"/>
    <w:rsid w:val="003C455F"/>
    <w:rsid w:val="003C4661"/>
    <w:rsid w:val="003C4F2A"/>
    <w:rsid w:val="003C5444"/>
    <w:rsid w:val="003C67A7"/>
    <w:rsid w:val="003C7BBA"/>
    <w:rsid w:val="003D3C65"/>
    <w:rsid w:val="003D6036"/>
    <w:rsid w:val="003D7A5B"/>
    <w:rsid w:val="003E040C"/>
    <w:rsid w:val="003E4B63"/>
    <w:rsid w:val="003E75F0"/>
    <w:rsid w:val="003F7411"/>
    <w:rsid w:val="003F7DCC"/>
    <w:rsid w:val="00403B2B"/>
    <w:rsid w:val="00417F34"/>
    <w:rsid w:val="00423116"/>
    <w:rsid w:val="00423E05"/>
    <w:rsid w:val="00424EB2"/>
    <w:rsid w:val="00425272"/>
    <w:rsid w:val="00427865"/>
    <w:rsid w:val="00427995"/>
    <w:rsid w:val="0043429A"/>
    <w:rsid w:val="004350AB"/>
    <w:rsid w:val="00436F1E"/>
    <w:rsid w:val="00440129"/>
    <w:rsid w:val="0044023A"/>
    <w:rsid w:val="004409E5"/>
    <w:rsid w:val="00444DBC"/>
    <w:rsid w:val="004470C5"/>
    <w:rsid w:val="004504CA"/>
    <w:rsid w:val="00450E8E"/>
    <w:rsid w:val="00452ED0"/>
    <w:rsid w:val="004573C4"/>
    <w:rsid w:val="00460542"/>
    <w:rsid w:val="00460FC1"/>
    <w:rsid w:val="004615D3"/>
    <w:rsid w:val="00461906"/>
    <w:rsid w:val="00461A6A"/>
    <w:rsid w:val="0046430A"/>
    <w:rsid w:val="004649E8"/>
    <w:rsid w:val="004654DC"/>
    <w:rsid w:val="00466217"/>
    <w:rsid w:val="00466465"/>
    <w:rsid w:val="004714E2"/>
    <w:rsid w:val="00472A8B"/>
    <w:rsid w:val="00473BA9"/>
    <w:rsid w:val="00473E61"/>
    <w:rsid w:val="0047403A"/>
    <w:rsid w:val="00474E11"/>
    <w:rsid w:val="00475D57"/>
    <w:rsid w:val="0048014E"/>
    <w:rsid w:val="0048095A"/>
    <w:rsid w:val="00480EEB"/>
    <w:rsid w:val="00484EF1"/>
    <w:rsid w:val="00485F31"/>
    <w:rsid w:val="004862CC"/>
    <w:rsid w:val="004917BA"/>
    <w:rsid w:val="00491C1C"/>
    <w:rsid w:val="004957E6"/>
    <w:rsid w:val="00495C83"/>
    <w:rsid w:val="0049612D"/>
    <w:rsid w:val="00496308"/>
    <w:rsid w:val="00496452"/>
    <w:rsid w:val="004964FE"/>
    <w:rsid w:val="004A1376"/>
    <w:rsid w:val="004A68B7"/>
    <w:rsid w:val="004B11EE"/>
    <w:rsid w:val="004B1A86"/>
    <w:rsid w:val="004B1E2D"/>
    <w:rsid w:val="004B1F22"/>
    <w:rsid w:val="004B21DB"/>
    <w:rsid w:val="004B2718"/>
    <w:rsid w:val="004B2784"/>
    <w:rsid w:val="004B4EB5"/>
    <w:rsid w:val="004C08E0"/>
    <w:rsid w:val="004C0D84"/>
    <w:rsid w:val="004C21D3"/>
    <w:rsid w:val="004C3EFF"/>
    <w:rsid w:val="004C4746"/>
    <w:rsid w:val="004C4B85"/>
    <w:rsid w:val="004D2435"/>
    <w:rsid w:val="004D28ED"/>
    <w:rsid w:val="004D344C"/>
    <w:rsid w:val="004D4004"/>
    <w:rsid w:val="004D4D95"/>
    <w:rsid w:val="004D6013"/>
    <w:rsid w:val="004E0A69"/>
    <w:rsid w:val="004E0D4D"/>
    <w:rsid w:val="004E0E4B"/>
    <w:rsid w:val="004E2A8B"/>
    <w:rsid w:val="004E44DA"/>
    <w:rsid w:val="004E785F"/>
    <w:rsid w:val="004F057A"/>
    <w:rsid w:val="004F2A8D"/>
    <w:rsid w:val="004F338B"/>
    <w:rsid w:val="004F4079"/>
    <w:rsid w:val="005020AF"/>
    <w:rsid w:val="0050558A"/>
    <w:rsid w:val="005070FC"/>
    <w:rsid w:val="00507123"/>
    <w:rsid w:val="0050757D"/>
    <w:rsid w:val="00511895"/>
    <w:rsid w:val="00512899"/>
    <w:rsid w:val="005134D0"/>
    <w:rsid w:val="0051536D"/>
    <w:rsid w:val="005160E0"/>
    <w:rsid w:val="00517065"/>
    <w:rsid w:val="00521516"/>
    <w:rsid w:val="00524D6D"/>
    <w:rsid w:val="00530668"/>
    <w:rsid w:val="00530C0D"/>
    <w:rsid w:val="00533C92"/>
    <w:rsid w:val="00534384"/>
    <w:rsid w:val="00535B87"/>
    <w:rsid w:val="005369B3"/>
    <w:rsid w:val="005376FF"/>
    <w:rsid w:val="005379CD"/>
    <w:rsid w:val="00540E23"/>
    <w:rsid w:val="00541190"/>
    <w:rsid w:val="005415DD"/>
    <w:rsid w:val="00541653"/>
    <w:rsid w:val="005432B6"/>
    <w:rsid w:val="00547C4E"/>
    <w:rsid w:val="00550789"/>
    <w:rsid w:val="005507C3"/>
    <w:rsid w:val="00552ECB"/>
    <w:rsid w:val="0055338D"/>
    <w:rsid w:val="00553D4F"/>
    <w:rsid w:val="00554783"/>
    <w:rsid w:val="00554C58"/>
    <w:rsid w:val="00560DA3"/>
    <w:rsid w:val="005619E5"/>
    <w:rsid w:val="00566AFA"/>
    <w:rsid w:val="00567FA6"/>
    <w:rsid w:val="00570485"/>
    <w:rsid w:val="0057151B"/>
    <w:rsid w:val="0057153C"/>
    <w:rsid w:val="00572A33"/>
    <w:rsid w:val="0058018D"/>
    <w:rsid w:val="00581106"/>
    <w:rsid w:val="00584CFF"/>
    <w:rsid w:val="005855F8"/>
    <w:rsid w:val="005949A7"/>
    <w:rsid w:val="00594F14"/>
    <w:rsid w:val="00594F2E"/>
    <w:rsid w:val="0059661C"/>
    <w:rsid w:val="005974C1"/>
    <w:rsid w:val="005A397E"/>
    <w:rsid w:val="005A56BC"/>
    <w:rsid w:val="005A612C"/>
    <w:rsid w:val="005A7242"/>
    <w:rsid w:val="005A7E97"/>
    <w:rsid w:val="005B1023"/>
    <w:rsid w:val="005B148D"/>
    <w:rsid w:val="005B26D0"/>
    <w:rsid w:val="005B2CB9"/>
    <w:rsid w:val="005B712D"/>
    <w:rsid w:val="005C2725"/>
    <w:rsid w:val="005C3C0F"/>
    <w:rsid w:val="005C4780"/>
    <w:rsid w:val="005C4D71"/>
    <w:rsid w:val="005D2982"/>
    <w:rsid w:val="005D4665"/>
    <w:rsid w:val="005D49EE"/>
    <w:rsid w:val="005D4EE4"/>
    <w:rsid w:val="005D5B65"/>
    <w:rsid w:val="005D5B90"/>
    <w:rsid w:val="005D5ED3"/>
    <w:rsid w:val="005D5F4A"/>
    <w:rsid w:val="005E0BE9"/>
    <w:rsid w:val="005E2808"/>
    <w:rsid w:val="005E434B"/>
    <w:rsid w:val="005E4DC0"/>
    <w:rsid w:val="005F10EB"/>
    <w:rsid w:val="005F158A"/>
    <w:rsid w:val="005F2E35"/>
    <w:rsid w:val="005F5B3E"/>
    <w:rsid w:val="005F6979"/>
    <w:rsid w:val="005F6D3E"/>
    <w:rsid w:val="00605EF1"/>
    <w:rsid w:val="006066A9"/>
    <w:rsid w:val="00606E0C"/>
    <w:rsid w:val="006138D9"/>
    <w:rsid w:val="00614655"/>
    <w:rsid w:val="00614E49"/>
    <w:rsid w:val="00617309"/>
    <w:rsid w:val="0062054A"/>
    <w:rsid w:val="0062511A"/>
    <w:rsid w:val="00625D46"/>
    <w:rsid w:val="00626922"/>
    <w:rsid w:val="00630625"/>
    <w:rsid w:val="0063137B"/>
    <w:rsid w:val="00631396"/>
    <w:rsid w:val="00632EF2"/>
    <w:rsid w:val="006365B2"/>
    <w:rsid w:val="00637210"/>
    <w:rsid w:val="0063749A"/>
    <w:rsid w:val="0064241C"/>
    <w:rsid w:val="0064334E"/>
    <w:rsid w:val="006457A9"/>
    <w:rsid w:val="00647EE2"/>
    <w:rsid w:val="0065186E"/>
    <w:rsid w:val="00655BC5"/>
    <w:rsid w:val="00657557"/>
    <w:rsid w:val="00660C70"/>
    <w:rsid w:val="00661F31"/>
    <w:rsid w:val="0066643C"/>
    <w:rsid w:val="00666E25"/>
    <w:rsid w:val="00670581"/>
    <w:rsid w:val="00672871"/>
    <w:rsid w:val="00675AE2"/>
    <w:rsid w:val="00677CFB"/>
    <w:rsid w:val="00681EA6"/>
    <w:rsid w:val="00682647"/>
    <w:rsid w:val="00685374"/>
    <w:rsid w:val="006857A0"/>
    <w:rsid w:val="00686D94"/>
    <w:rsid w:val="00687779"/>
    <w:rsid w:val="00692DC8"/>
    <w:rsid w:val="006A1C95"/>
    <w:rsid w:val="006A24E1"/>
    <w:rsid w:val="006A3270"/>
    <w:rsid w:val="006A4374"/>
    <w:rsid w:val="006A65F5"/>
    <w:rsid w:val="006B218C"/>
    <w:rsid w:val="006B4EFC"/>
    <w:rsid w:val="006B5785"/>
    <w:rsid w:val="006B5C7D"/>
    <w:rsid w:val="006B7121"/>
    <w:rsid w:val="006B7A7B"/>
    <w:rsid w:val="006B7D93"/>
    <w:rsid w:val="006C0CEA"/>
    <w:rsid w:val="006C2127"/>
    <w:rsid w:val="006C3583"/>
    <w:rsid w:val="006C47E6"/>
    <w:rsid w:val="006C4BDA"/>
    <w:rsid w:val="006C5EA2"/>
    <w:rsid w:val="006D3881"/>
    <w:rsid w:val="006D3ACD"/>
    <w:rsid w:val="006D3E0E"/>
    <w:rsid w:val="006D3ECD"/>
    <w:rsid w:val="006D5770"/>
    <w:rsid w:val="006D7100"/>
    <w:rsid w:val="006D71C7"/>
    <w:rsid w:val="006E3B0F"/>
    <w:rsid w:val="006E665B"/>
    <w:rsid w:val="006E7603"/>
    <w:rsid w:val="006E767D"/>
    <w:rsid w:val="006E7AC1"/>
    <w:rsid w:val="006F3026"/>
    <w:rsid w:val="006F51E5"/>
    <w:rsid w:val="006F6643"/>
    <w:rsid w:val="006F76BB"/>
    <w:rsid w:val="007009AF"/>
    <w:rsid w:val="00701D4D"/>
    <w:rsid w:val="00702D42"/>
    <w:rsid w:val="007056A0"/>
    <w:rsid w:val="007078F5"/>
    <w:rsid w:val="00707C68"/>
    <w:rsid w:val="007123CC"/>
    <w:rsid w:val="007127D3"/>
    <w:rsid w:val="00720A31"/>
    <w:rsid w:val="0072165A"/>
    <w:rsid w:val="007230CA"/>
    <w:rsid w:val="00723252"/>
    <w:rsid w:val="0072385D"/>
    <w:rsid w:val="00724266"/>
    <w:rsid w:val="007265AE"/>
    <w:rsid w:val="00726D38"/>
    <w:rsid w:val="00726DB5"/>
    <w:rsid w:val="007273B1"/>
    <w:rsid w:val="00731111"/>
    <w:rsid w:val="00731535"/>
    <w:rsid w:val="00731AD0"/>
    <w:rsid w:val="0073204C"/>
    <w:rsid w:val="007352E7"/>
    <w:rsid w:val="00735D0F"/>
    <w:rsid w:val="007370AB"/>
    <w:rsid w:val="007373A5"/>
    <w:rsid w:val="00741135"/>
    <w:rsid w:val="007418F8"/>
    <w:rsid w:val="007419C6"/>
    <w:rsid w:val="007423AE"/>
    <w:rsid w:val="00743E50"/>
    <w:rsid w:val="007448CC"/>
    <w:rsid w:val="00750B27"/>
    <w:rsid w:val="00751264"/>
    <w:rsid w:val="007538D1"/>
    <w:rsid w:val="00753A60"/>
    <w:rsid w:val="00755CE5"/>
    <w:rsid w:val="00755D05"/>
    <w:rsid w:val="007574A6"/>
    <w:rsid w:val="007617B4"/>
    <w:rsid w:val="00762A0C"/>
    <w:rsid w:val="00765D6D"/>
    <w:rsid w:val="0076621C"/>
    <w:rsid w:val="00767374"/>
    <w:rsid w:val="007719BE"/>
    <w:rsid w:val="0077322C"/>
    <w:rsid w:val="007739E9"/>
    <w:rsid w:val="00773F88"/>
    <w:rsid w:val="00774440"/>
    <w:rsid w:val="00775444"/>
    <w:rsid w:val="00775D71"/>
    <w:rsid w:val="00775E15"/>
    <w:rsid w:val="007761F0"/>
    <w:rsid w:val="00777B4A"/>
    <w:rsid w:val="00784811"/>
    <w:rsid w:val="00784884"/>
    <w:rsid w:val="00790C94"/>
    <w:rsid w:val="00791431"/>
    <w:rsid w:val="00792F4F"/>
    <w:rsid w:val="00793013"/>
    <w:rsid w:val="00794708"/>
    <w:rsid w:val="00795F82"/>
    <w:rsid w:val="007966CE"/>
    <w:rsid w:val="00797906"/>
    <w:rsid w:val="007A108C"/>
    <w:rsid w:val="007A1AAF"/>
    <w:rsid w:val="007A63CF"/>
    <w:rsid w:val="007B05E2"/>
    <w:rsid w:val="007B1768"/>
    <w:rsid w:val="007B52BC"/>
    <w:rsid w:val="007B62EF"/>
    <w:rsid w:val="007B6A94"/>
    <w:rsid w:val="007C0F00"/>
    <w:rsid w:val="007C309E"/>
    <w:rsid w:val="007C408B"/>
    <w:rsid w:val="007C466E"/>
    <w:rsid w:val="007C482A"/>
    <w:rsid w:val="007D0994"/>
    <w:rsid w:val="007D19CD"/>
    <w:rsid w:val="007D1BF8"/>
    <w:rsid w:val="007D29A7"/>
    <w:rsid w:val="007D5207"/>
    <w:rsid w:val="007D708D"/>
    <w:rsid w:val="007E0599"/>
    <w:rsid w:val="007E0B5D"/>
    <w:rsid w:val="007E0D5A"/>
    <w:rsid w:val="007E4787"/>
    <w:rsid w:val="007E62E8"/>
    <w:rsid w:val="007F1500"/>
    <w:rsid w:val="00801CCB"/>
    <w:rsid w:val="00805440"/>
    <w:rsid w:val="008073EF"/>
    <w:rsid w:val="00807AD3"/>
    <w:rsid w:val="00807D48"/>
    <w:rsid w:val="0081001C"/>
    <w:rsid w:val="00810563"/>
    <w:rsid w:val="00810571"/>
    <w:rsid w:val="008110B4"/>
    <w:rsid w:val="0081407E"/>
    <w:rsid w:val="00815163"/>
    <w:rsid w:val="00815C7C"/>
    <w:rsid w:val="00815F77"/>
    <w:rsid w:val="008168F0"/>
    <w:rsid w:val="008171C5"/>
    <w:rsid w:val="00817B25"/>
    <w:rsid w:val="00820172"/>
    <w:rsid w:val="008202D7"/>
    <w:rsid w:val="008202E6"/>
    <w:rsid w:val="00820C6F"/>
    <w:rsid w:val="0082152B"/>
    <w:rsid w:val="00822E22"/>
    <w:rsid w:val="00823366"/>
    <w:rsid w:val="008301DD"/>
    <w:rsid w:val="00830394"/>
    <w:rsid w:val="00836762"/>
    <w:rsid w:val="00837009"/>
    <w:rsid w:val="00837413"/>
    <w:rsid w:val="00841182"/>
    <w:rsid w:val="0084168B"/>
    <w:rsid w:val="0084188E"/>
    <w:rsid w:val="00847754"/>
    <w:rsid w:val="00847EAE"/>
    <w:rsid w:val="0085391C"/>
    <w:rsid w:val="00855D84"/>
    <w:rsid w:val="00860011"/>
    <w:rsid w:val="00860485"/>
    <w:rsid w:val="008608BF"/>
    <w:rsid w:val="00862AD4"/>
    <w:rsid w:val="0086579B"/>
    <w:rsid w:val="00865D98"/>
    <w:rsid w:val="00867041"/>
    <w:rsid w:val="00870892"/>
    <w:rsid w:val="008725EC"/>
    <w:rsid w:val="00880D8B"/>
    <w:rsid w:val="00881C7C"/>
    <w:rsid w:val="008823E2"/>
    <w:rsid w:val="00882D75"/>
    <w:rsid w:val="008859F7"/>
    <w:rsid w:val="008862EB"/>
    <w:rsid w:val="0089129D"/>
    <w:rsid w:val="00892D97"/>
    <w:rsid w:val="00893C7F"/>
    <w:rsid w:val="00896082"/>
    <w:rsid w:val="008A01D1"/>
    <w:rsid w:val="008A177C"/>
    <w:rsid w:val="008A3BAD"/>
    <w:rsid w:val="008A60E2"/>
    <w:rsid w:val="008A6DD1"/>
    <w:rsid w:val="008A78FC"/>
    <w:rsid w:val="008B0EC6"/>
    <w:rsid w:val="008B1006"/>
    <w:rsid w:val="008B12FA"/>
    <w:rsid w:val="008B6EE3"/>
    <w:rsid w:val="008B6F7E"/>
    <w:rsid w:val="008B75D6"/>
    <w:rsid w:val="008B7BCB"/>
    <w:rsid w:val="008C07F7"/>
    <w:rsid w:val="008C12EE"/>
    <w:rsid w:val="008C17B2"/>
    <w:rsid w:val="008C1886"/>
    <w:rsid w:val="008C26CD"/>
    <w:rsid w:val="008C2D15"/>
    <w:rsid w:val="008C3373"/>
    <w:rsid w:val="008C3D17"/>
    <w:rsid w:val="008C5746"/>
    <w:rsid w:val="008C6A03"/>
    <w:rsid w:val="008C6E83"/>
    <w:rsid w:val="008C728E"/>
    <w:rsid w:val="008D06E4"/>
    <w:rsid w:val="008D3B1F"/>
    <w:rsid w:val="008D4149"/>
    <w:rsid w:val="008E068A"/>
    <w:rsid w:val="008E107A"/>
    <w:rsid w:val="008E1586"/>
    <w:rsid w:val="008E17C6"/>
    <w:rsid w:val="008E239B"/>
    <w:rsid w:val="008E41B2"/>
    <w:rsid w:val="008E5419"/>
    <w:rsid w:val="008E5BC6"/>
    <w:rsid w:val="008E6493"/>
    <w:rsid w:val="008F011B"/>
    <w:rsid w:val="008F1573"/>
    <w:rsid w:val="008F2153"/>
    <w:rsid w:val="008F35BB"/>
    <w:rsid w:val="008F4BA8"/>
    <w:rsid w:val="008F6B3B"/>
    <w:rsid w:val="00900D4F"/>
    <w:rsid w:val="00902228"/>
    <w:rsid w:val="00902C5C"/>
    <w:rsid w:val="00904B3A"/>
    <w:rsid w:val="009110C5"/>
    <w:rsid w:val="00911C5B"/>
    <w:rsid w:val="00911C80"/>
    <w:rsid w:val="009129D6"/>
    <w:rsid w:val="00913C94"/>
    <w:rsid w:val="00914C8D"/>
    <w:rsid w:val="0092152E"/>
    <w:rsid w:val="00921A51"/>
    <w:rsid w:val="009226EB"/>
    <w:rsid w:val="00922E91"/>
    <w:rsid w:val="00924B92"/>
    <w:rsid w:val="0093660D"/>
    <w:rsid w:val="00936D87"/>
    <w:rsid w:val="0094092C"/>
    <w:rsid w:val="00942196"/>
    <w:rsid w:val="00942E2B"/>
    <w:rsid w:val="00945276"/>
    <w:rsid w:val="0094528D"/>
    <w:rsid w:val="0094629F"/>
    <w:rsid w:val="00946803"/>
    <w:rsid w:val="00946989"/>
    <w:rsid w:val="00947550"/>
    <w:rsid w:val="00947F54"/>
    <w:rsid w:val="00951057"/>
    <w:rsid w:val="00952518"/>
    <w:rsid w:val="00952692"/>
    <w:rsid w:val="0095271C"/>
    <w:rsid w:val="00952F76"/>
    <w:rsid w:val="00954E16"/>
    <w:rsid w:val="00956AD7"/>
    <w:rsid w:val="00957347"/>
    <w:rsid w:val="00962CA8"/>
    <w:rsid w:val="00962CC4"/>
    <w:rsid w:val="00970E84"/>
    <w:rsid w:val="009720DA"/>
    <w:rsid w:val="00972BF5"/>
    <w:rsid w:val="00973B1F"/>
    <w:rsid w:val="00974162"/>
    <w:rsid w:val="009742DC"/>
    <w:rsid w:val="009817CC"/>
    <w:rsid w:val="0098375B"/>
    <w:rsid w:val="00986EDF"/>
    <w:rsid w:val="00987C84"/>
    <w:rsid w:val="00990A3B"/>
    <w:rsid w:val="00991090"/>
    <w:rsid w:val="00993C8B"/>
    <w:rsid w:val="00994057"/>
    <w:rsid w:val="009952FC"/>
    <w:rsid w:val="00995620"/>
    <w:rsid w:val="00997FE8"/>
    <w:rsid w:val="009A0A83"/>
    <w:rsid w:val="009A4E78"/>
    <w:rsid w:val="009A6AD8"/>
    <w:rsid w:val="009A72B8"/>
    <w:rsid w:val="009A7D70"/>
    <w:rsid w:val="009B3DEA"/>
    <w:rsid w:val="009B44E9"/>
    <w:rsid w:val="009B52FE"/>
    <w:rsid w:val="009B5B48"/>
    <w:rsid w:val="009B6115"/>
    <w:rsid w:val="009C10D2"/>
    <w:rsid w:val="009C1E6F"/>
    <w:rsid w:val="009C36EC"/>
    <w:rsid w:val="009C4516"/>
    <w:rsid w:val="009C7876"/>
    <w:rsid w:val="009D1108"/>
    <w:rsid w:val="009D1AD6"/>
    <w:rsid w:val="009D4E6E"/>
    <w:rsid w:val="009D67AC"/>
    <w:rsid w:val="009D7998"/>
    <w:rsid w:val="009D7D4B"/>
    <w:rsid w:val="009E01ED"/>
    <w:rsid w:val="009E03AF"/>
    <w:rsid w:val="009E2908"/>
    <w:rsid w:val="009E510B"/>
    <w:rsid w:val="009E53DE"/>
    <w:rsid w:val="009E6485"/>
    <w:rsid w:val="009F153A"/>
    <w:rsid w:val="009F5520"/>
    <w:rsid w:val="009F608A"/>
    <w:rsid w:val="009F68D2"/>
    <w:rsid w:val="009F7643"/>
    <w:rsid w:val="009F7C6D"/>
    <w:rsid w:val="00A00CF9"/>
    <w:rsid w:val="00A01F85"/>
    <w:rsid w:val="00A05223"/>
    <w:rsid w:val="00A0588B"/>
    <w:rsid w:val="00A05AD5"/>
    <w:rsid w:val="00A079AF"/>
    <w:rsid w:val="00A13D57"/>
    <w:rsid w:val="00A20D9F"/>
    <w:rsid w:val="00A21FC9"/>
    <w:rsid w:val="00A2313E"/>
    <w:rsid w:val="00A23B78"/>
    <w:rsid w:val="00A261BF"/>
    <w:rsid w:val="00A30669"/>
    <w:rsid w:val="00A30BFF"/>
    <w:rsid w:val="00A3188F"/>
    <w:rsid w:val="00A31CA1"/>
    <w:rsid w:val="00A338AF"/>
    <w:rsid w:val="00A35E22"/>
    <w:rsid w:val="00A361B3"/>
    <w:rsid w:val="00A3647D"/>
    <w:rsid w:val="00A36BA2"/>
    <w:rsid w:val="00A42090"/>
    <w:rsid w:val="00A429AD"/>
    <w:rsid w:val="00A449CC"/>
    <w:rsid w:val="00A4545B"/>
    <w:rsid w:val="00A502B4"/>
    <w:rsid w:val="00A5084C"/>
    <w:rsid w:val="00A513A5"/>
    <w:rsid w:val="00A53F28"/>
    <w:rsid w:val="00A54BFC"/>
    <w:rsid w:val="00A56B7B"/>
    <w:rsid w:val="00A56BFC"/>
    <w:rsid w:val="00A5737A"/>
    <w:rsid w:val="00A6060E"/>
    <w:rsid w:val="00A60DED"/>
    <w:rsid w:val="00A623E5"/>
    <w:rsid w:val="00A62505"/>
    <w:rsid w:val="00A62D36"/>
    <w:rsid w:val="00A7455A"/>
    <w:rsid w:val="00A76666"/>
    <w:rsid w:val="00A76901"/>
    <w:rsid w:val="00A774C4"/>
    <w:rsid w:val="00A77830"/>
    <w:rsid w:val="00A81009"/>
    <w:rsid w:val="00A824CB"/>
    <w:rsid w:val="00A8397E"/>
    <w:rsid w:val="00A84C75"/>
    <w:rsid w:val="00A87CA2"/>
    <w:rsid w:val="00A968FC"/>
    <w:rsid w:val="00A96B35"/>
    <w:rsid w:val="00A96D3F"/>
    <w:rsid w:val="00AA2A86"/>
    <w:rsid w:val="00AA3A36"/>
    <w:rsid w:val="00AA638E"/>
    <w:rsid w:val="00AB1F18"/>
    <w:rsid w:val="00AB385F"/>
    <w:rsid w:val="00AB3D1C"/>
    <w:rsid w:val="00AB593A"/>
    <w:rsid w:val="00AB6A2B"/>
    <w:rsid w:val="00AB742F"/>
    <w:rsid w:val="00AC036B"/>
    <w:rsid w:val="00AC5F6F"/>
    <w:rsid w:val="00AC60A7"/>
    <w:rsid w:val="00AC7E59"/>
    <w:rsid w:val="00AD0D23"/>
    <w:rsid w:val="00AD4785"/>
    <w:rsid w:val="00AD558C"/>
    <w:rsid w:val="00AD58B1"/>
    <w:rsid w:val="00AD5AC1"/>
    <w:rsid w:val="00AD5FD8"/>
    <w:rsid w:val="00AD71A1"/>
    <w:rsid w:val="00AD7DF3"/>
    <w:rsid w:val="00AE0BF3"/>
    <w:rsid w:val="00AE49F7"/>
    <w:rsid w:val="00AE4E67"/>
    <w:rsid w:val="00AE5DCE"/>
    <w:rsid w:val="00AE6FF8"/>
    <w:rsid w:val="00AF1F89"/>
    <w:rsid w:val="00AF3989"/>
    <w:rsid w:val="00AF6627"/>
    <w:rsid w:val="00AF6C29"/>
    <w:rsid w:val="00AF6FF4"/>
    <w:rsid w:val="00B00690"/>
    <w:rsid w:val="00B018CB"/>
    <w:rsid w:val="00B03868"/>
    <w:rsid w:val="00B03B74"/>
    <w:rsid w:val="00B049C6"/>
    <w:rsid w:val="00B05998"/>
    <w:rsid w:val="00B119FE"/>
    <w:rsid w:val="00B13A4B"/>
    <w:rsid w:val="00B148D2"/>
    <w:rsid w:val="00B15C6E"/>
    <w:rsid w:val="00B16571"/>
    <w:rsid w:val="00B17329"/>
    <w:rsid w:val="00B1764E"/>
    <w:rsid w:val="00B17DBA"/>
    <w:rsid w:val="00B17E9B"/>
    <w:rsid w:val="00B20365"/>
    <w:rsid w:val="00B21E0B"/>
    <w:rsid w:val="00B23968"/>
    <w:rsid w:val="00B23A1E"/>
    <w:rsid w:val="00B2526B"/>
    <w:rsid w:val="00B25D6A"/>
    <w:rsid w:val="00B27B76"/>
    <w:rsid w:val="00B27C62"/>
    <w:rsid w:val="00B30E14"/>
    <w:rsid w:val="00B30EF1"/>
    <w:rsid w:val="00B315CE"/>
    <w:rsid w:val="00B32742"/>
    <w:rsid w:val="00B339BF"/>
    <w:rsid w:val="00B34EAE"/>
    <w:rsid w:val="00B3542B"/>
    <w:rsid w:val="00B37999"/>
    <w:rsid w:val="00B42A7B"/>
    <w:rsid w:val="00B440FC"/>
    <w:rsid w:val="00B462BA"/>
    <w:rsid w:val="00B47D75"/>
    <w:rsid w:val="00B5130C"/>
    <w:rsid w:val="00B52112"/>
    <w:rsid w:val="00B54389"/>
    <w:rsid w:val="00B55FBE"/>
    <w:rsid w:val="00B60FFB"/>
    <w:rsid w:val="00B614CC"/>
    <w:rsid w:val="00B61B45"/>
    <w:rsid w:val="00B6293A"/>
    <w:rsid w:val="00B64023"/>
    <w:rsid w:val="00B6559A"/>
    <w:rsid w:val="00B66668"/>
    <w:rsid w:val="00B703D9"/>
    <w:rsid w:val="00B7242E"/>
    <w:rsid w:val="00B735B6"/>
    <w:rsid w:val="00B74A2D"/>
    <w:rsid w:val="00B808B4"/>
    <w:rsid w:val="00B8148C"/>
    <w:rsid w:val="00B824C8"/>
    <w:rsid w:val="00B82877"/>
    <w:rsid w:val="00B836C5"/>
    <w:rsid w:val="00B83BA1"/>
    <w:rsid w:val="00B85492"/>
    <w:rsid w:val="00B8576F"/>
    <w:rsid w:val="00B9041D"/>
    <w:rsid w:val="00B918DE"/>
    <w:rsid w:val="00B96B8D"/>
    <w:rsid w:val="00BA4971"/>
    <w:rsid w:val="00BA6412"/>
    <w:rsid w:val="00BA64B0"/>
    <w:rsid w:val="00BA72A7"/>
    <w:rsid w:val="00BA77A3"/>
    <w:rsid w:val="00BB0DCA"/>
    <w:rsid w:val="00BB4B67"/>
    <w:rsid w:val="00BB7295"/>
    <w:rsid w:val="00BC0417"/>
    <w:rsid w:val="00BC21EA"/>
    <w:rsid w:val="00BC3279"/>
    <w:rsid w:val="00BC4532"/>
    <w:rsid w:val="00BC5267"/>
    <w:rsid w:val="00BC646F"/>
    <w:rsid w:val="00BD26C8"/>
    <w:rsid w:val="00BD2715"/>
    <w:rsid w:val="00BD288F"/>
    <w:rsid w:val="00BD35C8"/>
    <w:rsid w:val="00BD44B5"/>
    <w:rsid w:val="00BD5331"/>
    <w:rsid w:val="00BE0E27"/>
    <w:rsid w:val="00BE2421"/>
    <w:rsid w:val="00BE5E48"/>
    <w:rsid w:val="00BE74C0"/>
    <w:rsid w:val="00BE7599"/>
    <w:rsid w:val="00BE75FD"/>
    <w:rsid w:val="00BF079F"/>
    <w:rsid w:val="00BF0B5A"/>
    <w:rsid w:val="00BF2CC6"/>
    <w:rsid w:val="00BF3204"/>
    <w:rsid w:val="00BF4E18"/>
    <w:rsid w:val="00BF6F96"/>
    <w:rsid w:val="00BF7063"/>
    <w:rsid w:val="00BF7A64"/>
    <w:rsid w:val="00C031A8"/>
    <w:rsid w:val="00C06CF9"/>
    <w:rsid w:val="00C07197"/>
    <w:rsid w:val="00C076D5"/>
    <w:rsid w:val="00C10317"/>
    <w:rsid w:val="00C13133"/>
    <w:rsid w:val="00C149E9"/>
    <w:rsid w:val="00C17B3F"/>
    <w:rsid w:val="00C221C7"/>
    <w:rsid w:val="00C22259"/>
    <w:rsid w:val="00C30E54"/>
    <w:rsid w:val="00C318CF"/>
    <w:rsid w:val="00C32EE7"/>
    <w:rsid w:val="00C32F87"/>
    <w:rsid w:val="00C343DA"/>
    <w:rsid w:val="00C359A1"/>
    <w:rsid w:val="00C37936"/>
    <w:rsid w:val="00C37BBE"/>
    <w:rsid w:val="00C37DDE"/>
    <w:rsid w:val="00C4120D"/>
    <w:rsid w:val="00C41383"/>
    <w:rsid w:val="00C42629"/>
    <w:rsid w:val="00C45834"/>
    <w:rsid w:val="00C45B29"/>
    <w:rsid w:val="00C47892"/>
    <w:rsid w:val="00C50406"/>
    <w:rsid w:val="00C50A39"/>
    <w:rsid w:val="00C5474A"/>
    <w:rsid w:val="00C55B16"/>
    <w:rsid w:val="00C56E29"/>
    <w:rsid w:val="00C573DD"/>
    <w:rsid w:val="00C60EA7"/>
    <w:rsid w:val="00C61138"/>
    <w:rsid w:val="00C62EA0"/>
    <w:rsid w:val="00C642BE"/>
    <w:rsid w:val="00C65822"/>
    <w:rsid w:val="00C70790"/>
    <w:rsid w:val="00C73798"/>
    <w:rsid w:val="00C7583C"/>
    <w:rsid w:val="00C75DC5"/>
    <w:rsid w:val="00C80D75"/>
    <w:rsid w:val="00C81974"/>
    <w:rsid w:val="00C81E64"/>
    <w:rsid w:val="00C83CEA"/>
    <w:rsid w:val="00C85108"/>
    <w:rsid w:val="00C85FC0"/>
    <w:rsid w:val="00C91D10"/>
    <w:rsid w:val="00C92E16"/>
    <w:rsid w:val="00C93E4D"/>
    <w:rsid w:val="00C945F6"/>
    <w:rsid w:val="00C94CDE"/>
    <w:rsid w:val="00C9687A"/>
    <w:rsid w:val="00C9742F"/>
    <w:rsid w:val="00CA0D25"/>
    <w:rsid w:val="00CA1D8C"/>
    <w:rsid w:val="00CA3C78"/>
    <w:rsid w:val="00CA78AF"/>
    <w:rsid w:val="00CB112E"/>
    <w:rsid w:val="00CB317F"/>
    <w:rsid w:val="00CB345E"/>
    <w:rsid w:val="00CB39D9"/>
    <w:rsid w:val="00CC3954"/>
    <w:rsid w:val="00CC3A50"/>
    <w:rsid w:val="00CD4ADA"/>
    <w:rsid w:val="00CD7376"/>
    <w:rsid w:val="00CE1F15"/>
    <w:rsid w:val="00CE211F"/>
    <w:rsid w:val="00CE2CCF"/>
    <w:rsid w:val="00CE326C"/>
    <w:rsid w:val="00CE4EFC"/>
    <w:rsid w:val="00CE5C9C"/>
    <w:rsid w:val="00CE5E8E"/>
    <w:rsid w:val="00CE65C4"/>
    <w:rsid w:val="00CE66DF"/>
    <w:rsid w:val="00CE687A"/>
    <w:rsid w:val="00CF0CFE"/>
    <w:rsid w:val="00CF1834"/>
    <w:rsid w:val="00CF2637"/>
    <w:rsid w:val="00CF2B2E"/>
    <w:rsid w:val="00CF4021"/>
    <w:rsid w:val="00CF6486"/>
    <w:rsid w:val="00CF7041"/>
    <w:rsid w:val="00D00C53"/>
    <w:rsid w:val="00D0247C"/>
    <w:rsid w:val="00D02C44"/>
    <w:rsid w:val="00D0358E"/>
    <w:rsid w:val="00D0518B"/>
    <w:rsid w:val="00D05D71"/>
    <w:rsid w:val="00D10770"/>
    <w:rsid w:val="00D1106C"/>
    <w:rsid w:val="00D11B73"/>
    <w:rsid w:val="00D11C1C"/>
    <w:rsid w:val="00D123E9"/>
    <w:rsid w:val="00D14595"/>
    <w:rsid w:val="00D16321"/>
    <w:rsid w:val="00D17529"/>
    <w:rsid w:val="00D20B23"/>
    <w:rsid w:val="00D20DF6"/>
    <w:rsid w:val="00D20FB8"/>
    <w:rsid w:val="00D21E2F"/>
    <w:rsid w:val="00D25FF9"/>
    <w:rsid w:val="00D25FFF"/>
    <w:rsid w:val="00D3227F"/>
    <w:rsid w:val="00D35533"/>
    <w:rsid w:val="00D406C7"/>
    <w:rsid w:val="00D41559"/>
    <w:rsid w:val="00D5027C"/>
    <w:rsid w:val="00D54623"/>
    <w:rsid w:val="00D54F5A"/>
    <w:rsid w:val="00D551E4"/>
    <w:rsid w:val="00D55AF7"/>
    <w:rsid w:val="00D55F33"/>
    <w:rsid w:val="00D60839"/>
    <w:rsid w:val="00D629FD"/>
    <w:rsid w:val="00D67B9A"/>
    <w:rsid w:val="00D70136"/>
    <w:rsid w:val="00D7017C"/>
    <w:rsid w:val="00D70EA9"/>
    <w:rsid w:val="00D72C32"/>
    <w:rsid w:val="00D72EC0"/>
    <w:rsid w:val="00D747AF"/>
    <w:rsid w:val="00D758A9"/>
    <w:rsid w:val="00D764CC"/>
    <w:rsid w:val="00D76822"/>
    <w:rsid w:val="00D77B8A"/>
    <w:rsid w:val="00D77FAA"/>
    <w:rsid w:val="00D8602E"/>
    <w:rsid w:val="00D91F69"/>
    <w:rsid w:val="00D9648B"/>
    <w:rsid w:val="00DA161B"/>
    <w:rsid w:val="00DA1A3F"/>
    <w:rsid w:val="00DA1E83"/>
    <w:rsid w:val="00DA27E8"/>
    <w:rsid w:val="00DA38AB"/>
    <w:rsid w:val="00DB143F"/>
    <w:rsid w:val="00DB4011"/>
    <w:rsid w:val="00DB4EBE"/>
    <w:rsid w:val="00DB5C05"/>
    <w:rsid w:val="00DB62AE"/>
    <w:rsid w:val="00DC0381"/>
    <w:rsid w:val="00DC07AD"/>
    <w:rsid w:val="00DC3785"/>
    <w:rsid w:val="00DC62F6"/>
    <w:rsid w:val="00DC7E4D"/>
    <w:rsid w:val="00DD1B89"/>
    <w:rsid w:val="00DD305E"/>
    <w:rsid w:val="00DD4916"/>
    <w:rsid w:val="00DD49B3"/>
    <w:rsid w:val="00DD5C67"/>
    <w:rsid w:val="00DD7E15"/>
    <w:rsid w:val="00DE03C7"/>
    <w:rsid w:val="00DE0ED6"/>
    <w:rsid w:val="00DE2BCC"/>
    <w:rsid w:val="00DE472E"/>
    <w:rsid w:val="00DE4E57"/>
    <w:rsid w:val="00DE58F8"/>
    <w:rsid w:val="00DF07FC"/>
    <w:rsid w:val="00DF09B5"/>
    <w:rsid w:val="00DF0BF5"/>
    <w:rsid w:val="00DF1C83"/>
    <w:rsid w:val="00DF1D33"/>
    <w:rsid w:val="00DF280F"/>
    <w:rsid w:val="00DF5675"/>
    <w:rsid w:val="00E002F0"/>
    <w:rsid w:val="00E021E0"/>
    <w:rsid w:val="00E07A8E"/>
    <w:rsid w:val="00E132F3"/>
    <w:rsid w:val="00E179F9"/>
    <w:rsid w:val="00E20EB6"/>
    <w:rsid w:val="00E22CA4"/>
    <w:rsid w:val="00E25A4B"/>
    <w:rsid w:val="00E26134"/>
    <w:rsid w:val="00E268E0"/>
    <w:rsid w:val="00E27875"/>
    <w:rsid w:val="00E31D40"/>
    <w:rsid w:val="00E3276B"/>
    <w:rsid w:val="00E33031"/>
    <w:rsid w:val="00E3664F"/>
    <w:rsid w:val="00E36D3B"/>
    <w:rsid w:val="00E36F76"/>
    <w:rsid w:val="00E373B3"/>
    <w:rsid w:val="00E375C3"/>
    <w:rsid w:val="00E4186C"/>
    <w:rsid w:val="00E4303E"/>
    <w:rsid w:val="00E45566"/>
    <w:rsid w:val="00E45A02"/>
    <w:rsid w:val="00E47EE8"/>
    <w:rsid w:val="00E50287"/>
    <w:rsid w:val="00E5045D"/>
    <w:rsid w:val="00E51255"/>
    <w:rsid w:val="00E5196C"/>
    <w:rsid w:val="00E52FDA"/>
    <w:rsid w:val="00E539ED"/>
    <w:rsid w:val="00E6180E"/>
    <w:rsid w:val="00E63768"/>
    <w:rsid w:val="00E65600"/>
    <w:rsid w:val="00E7160C"/>
    <w:rsid w:val="00E73499"/>
    <w:rsid w:val="00E75DDE"/>
    <w:rsid w:val="00E7749D"/>
    <w:rsid w:val="00E77CB1"/>
    <w:rsid w:val="00E77D0A"/>
    <w:rsid w:val="00E77FDF"/>
    <w:rsid w:val="00E80A81"/>
    <w:rsid w:val="00E8298F"/>
    <w:rsid w:val="00E84345"/>
    <w:rsid w:val="00E84847"/>
    <w:rsid w:val="00E848C5"/>
    <w:rsid w:val="00E852D1"/>
    <w:rsid w:val="00E856A1"/>
    <w:rsid w:val="00E8675F"/>
    <w:rsid w:val="00E87886"/>
    <w:rsid w:val="00E90216"/>
    <w:rsid w:val="00E91128"/>
    <w:rsid w:val="00E91A1B"/>
    <w:rsid w:val="00E91AEA"/>
    <w:rsid w:val="00E9353C"/>
    <w:rsid w:val="00E94199"/>
    <w:rsid w:val="00E94A3C"/>
    <w:rsid w:val="00E94A9E"/>
    <w:rsid w:val="00EA2F10"/>
    <w:rsid w:val="00EA41AE"/>
    <w:rsid w:val="00EA7114"/>
    <w:rsid w:val="00EA71F9"/>
    <w:rsid w:val="00EA79DF"/>
    <w:rsid w:val="00EB254B"/>
    <w:rsid w:val="00EB2C34"/>
    <w:rsid w:val="00EB57CC"/>
    <w:rsid w:val="00EC0B0D"/>
    <w:rsid w:val="00EC1861"/>
    <w:rsid w:val="00EC1BAA"/>
    <w:rsid w:val="00EC1EA2"/>
    <w:rsid w:val="00EC491D"/>
    <w:rsid w:val="00EC4A43"/>
    <w:rsid w:val="00EC6425"/>
    <w:rsid w:val="00EC6E31"/>
    <w:rsid w:val="00EC7858"/>
    <w:rsid w:val="00EC785D"/>
    <w:rsid w:val="00EC7D05"/>
    <w:rsid w:val="00ED3754"/>
    <w:rsid w:val="00ED464D"/>
    <w:rsid w:val="00ED6557"/>
    <w:rsid w:val="00ED65F2"/>
    <w:rsid w:val="00ED7189"/>
    <w:rsid w:val="00EE1586"/>
    <w:rsid w:val="00EE26E8"/>
    <w:rsid w:val="00EE2F60"/>
    <w:rsid w:val="00EE3D85"/>
    <w:rsid w:val="00EE4D17"/>
    <w:rsid w:val="00EF1FE3"/>
    <w:rsid w:val="00EF4E6B"/>
    <w:rsid w:val="00EF5821"/>
    <w:rsid w:val="00F00DDF"/>
    <w:rsid w:val="00F02880"/>
    <w:rsid w:val="00F057D9"/>
    <w:rsid w:val="00F0622B"/>
    <w:rsid w:val="00F121CE"/>
    <w:rsid w:val="00F12363"/>
    <w:rsid w:val="00F12ED6"/>
    <w:rsid w:val="00F1452E"/>
    <w:rsid w:val="00F14903"/>
    <w:rsid w:val="00F1494E"/>
    <w:rsid w:val="00F154A8"/>
    <w:rsid w:val="00F16778"/>
    <w:rsid w:val="00F16E48"/>
    <w:rsid w:val="00F217BE"/>
    <w:rsid w:val="00F218C2"/>
    <w:rsid w:val="00F23133"/>
    <w:rsid w:val="00F25120"/>
    <w:rsid w:val="00F27745"/>
    <w:rsid w:val="00F27C29"/>
    <w:rsid w:val="00F30E57"/>
    <w:rsid w:val="00F32208"/>
    <w:rsid w:val="00F32A2D"/>
    <w:rsid w:val="00F33270"/>
    <w:rsid w:val="00F34191"/>
    <w:rsid w:val="00F347E7"/>
    <w:rsid w:val="00F35995"/>
    <w:rsid w:val="00F366F9"/>
    <w:rsid w:val="00F373F3"/>
    <w:rsid w:val="00F40570"/>
    <w:rsid w:val="00F41FBC"/>
    <w:rsid w:val="00F44E13"/>
    <w:rsid w:val="00F4530E"/>
    <w:rsid w:val="00F46A76"/>
    <w:rsid w:val="00F51910"/>
    <w:rsid w:val="00F54674"/>
    <w:rsid w:val="00F565BF"/>
    <w:rsid w:val="00F56CEF"/>
    <w:rsid w:val="00F608A8"/>
    <w:rsid w:val="00F6157F"/>
    <w:rsid w:val="00F63A38"/>
    <w:rsid w:val="00F64333"/>
    <w:rsid w:val="00F6472B"/>
    <w:rsid w:val="00F66917"/>
    <w:rsid w:val="00F66AEA"/>
    <w:rsid w:val="00F67C58"/>
    <w:rsid w:val="00F67CF0"/>
    <w:rsid w:val="00F7200C"/>
    <w:rsid w:val="00F72AC9"/>
    <w:rsid w:val="00F72C3B"/>
    <w:rsid w:val="00F73139"/>
    <w:rsid w:val="00F73BCC"/>
    <w:rsid w:val="00F74E08"/>
    <w:rsid w:val="00F756AC"/>
    <w:rsid w:val="00F76BD2"/>
    <w:rsid w:val="00F80EE7"/>
    <w:rsid w:val="00F80EEC"/>
    <w:rsid w:val="00F80F61"/>
    <w:rsid w:val="00F813C7"/>
    <w:rsid w:val="00F90269"/>
    <w:rsid w:val="00F933E2"/>
    <w:rsid w:val="00F93CD0"/>
    <w:rsid w:val="00F94CBA"/>
    <w:rsid w:val="00F95230"/>
    <w:rsid w:val="00F9746B"/>
    <w:rsid w:val="00F97A87"/>
    <w:rsid w:val="00FA2C09"/>
    <w:rsid w:val="00FA3D25"/>
    <w:rsid w:val="00FA3E0A"/>
    <w:rsid w:val="00FA40EF"/>
    <w:rsid w:val="00FA5782"/>
    <w:rsid w:val="00FA64CC"/>
    <w:rsid w:val="00FA6676"/>
    <w:rsid w:val="00FA695F"/>
    <w:rsid w:val="00FA701F"/>
    <w:rsid w:val="00FB0B5A"/>
    <w:rsid w:val="00FB215C"/>
    <w:rsid w:val="00FB380D"/>
    <w:rsid w:val="00FB3ECB"/>
    <w:rsid w:val="00FB4124"/>
    <w:rsid w:val="00FB6B99"/>
    <w:rsid w:val="00FB7462"/>
    <w:rsid w:val="00FC0AA8"/>
    <w:rsid w:val="00FC249E"/>
    <w:rsid w:val="00FC46FD"/>
    <w:rsid w:val="00FC58D4"/>
    <w:rsid w:val="00FC5D7C"/>
    <w:rsid w:val="00FC6377"/>
    <w:rsid w:val="00FC73EC"/>
    <w:rsid w:val="00FD0118"/>
    <w:rsid w:val="00FD3971"/>
    <w:rsid w:val="00FD42B1"/>
    <w:rsid w:val="00FD4900"/>
    <w:rsid w:val="00FE397E"/>
    <w:rsid w:val="00FE4C21"/>
    <w:rsid w:val="00FE5582"/>
    <w:rsid w:val="00FE5CE8"/>
    <w:rsid w:val="00FE6266"/>
    <w:rsid w:val="00FE6360"/>
    <w:rsid w:val="00FE73ED"/>
    <w:rsid w:val="00FF5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9690F83F-4E7E-4064-979E-1EA579820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Body Text"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DCA"/>
    <w:pPr>
      <w:spacing w:before="40" w:after="40"/>
    </w:pPr>
    <w:rPr>
      <w:rFonts w:ascii="CongressSans" w:hAnsi="CongressSans"/>
      <w:sz w:val="22"/>
      <w:szCs w:val="24"/>
      <w:lang w:eastAsia="en-US"/>
    </w:rPr>
  </w:style>
  <w:style w:type="paragraph" w:styleId="Heading1">
    <w:name w:val="heading 1"/>
    <w:basedOn w:val="Normal"/>
    <w:next w:val="H2Fake"/>
    <w:qFormat/>
    <w:rsid w:val="00B6293A"/>
    <w:pPr>
      <w:keepNext/>
      <w:keepLines/>
      <w:numPr>
        <w:numId w:val="9"/>
      </w:numPr>
      <w:spacing w:before="0" w:after="60"/>
      <w:outlineLvl w:val="0"/>
    </w:pPr>
    <w:rPr>
      <w:rFonts w:cs="Arial"/>
      <w:b/>
      <w:bCs/>
      <w:kern w:val="32"/>
      <w:sz w:val="32"/>
      <w:szCs w:val="32"/>
    </w:rPr>
  </w:style>
  <w:style w:type="paragraph" w:styleId="Heading2">
    <w:name w:val="heading 2"/>
    <w:basedOn w:val="Normal"/>
    <w:next w:val="Normal"/>
    <w:qFormat/>
    <w:rsid w:val="00F813C7"/>
    <w:pPr>
      <w:keepNext/>
      <w:numPr>
        <w:ilvl w:val="1"/>
        <w:numId w:val="9"/>
      </w:numPr>
      <w:spacing w:before="0" w:after="1320"/>
      <w:outlineLvl w:val="1"/>
    </w:pPr>
    <w:rPr>
      <w:rFonts w:cs="Arial"/>
      <w:b/>
      <w:bCs/>
      <w:iCs/>
      <w:sz w:val="32"/>
      <w:szCs w:val="28"/>
    </w:rPr>
  </w:style>
  <w:style w:type="paragraph" w:styleId="Heading3">
    <w:name w:val="heading 3"/>
    <w:basedOn w:val="Normal"/>
    <w:next w:val="Normal"/>
    <w:qFormat/>
    <w:rsid w:val="005F2E35"/>
    <w:pPr>
      <w:keepNext/>
      <w:spacing w:before="240" w:after="60"/>
      <w:outlineLvl w:val="2"/>
    </w:pPr>
    <w:rPr>
      <w:rFonts w:cs="Arial"/>
      <w:b/>
      <w:bCs/>
      <w:sz w:val="26"/>
      <w:szCs w:val="26"/>
    </w:rPr>
  </w:style>
  <w:style w:type="paragraph" w:styleId="Heading4">
    <w:name w:val="heading 4"/>
    <w:basedOn w:val="Normal"/>
    <w:next w:val="Normal"/>
    <w:qFormat/>
    <w:rsid w:val="00F218C2"/>
    <w:pPr>
      <w:keepNext/>
      <w:spacing w:before="240" w:after="120"/>
      <w:outlineLvl w:val="3"/>
    </w:pPr>
    <w:rPr>
      <w:b/>
      <w:bCs/>
      <w:sz w:val="24"/>
      <w:szCs w:val="28"/>
    </w:rPr>
  </w:style>
  <w:style w:type="paragraph" w:styleId="Heading5">
    <w:name w:val="heading 5"/>
    <w:basedOn w:val="Normal"/>
    <w:next w:val="Normal"/>
    <w:qFormat/>
    <w:rsid w:val="002F7BB4"/>
    <w:pPr>
      <w:spacing w:before="240" w:after="60"/>
      <w:outlineLvl w:val="4"/>
    </w:pPr>
    <w:rPr>
      <w:b/>
      <w:bCs/>
      <w:iCs/>
      <w:sz w:val="16"/>
      <w:szCs w:val="26"/>
    </w:rPr>
  </w:style>
  <w:style w:type="paragraph" w:styleId="Heading6">
    <w:name w:val="heading 6"/>
    <w:basedOn w:val="Normal"/>
    <w:next w:val="Normal"/>
    <w:qFormat/>
    <w:rsid w:val="002F7BB4"/>
    <w:pPr>
      <w:spacing w:before="240" w:after="60"/>
      <w:outlineLvl w:val="5"/>
    </w:pPr>
    <w:rPr>
      <w:bCs/>
      <w:sz w:val="16"/>
      <w:szCs w:val="22"/>
    </w:rPr>
  </w:style>
  <w:style w:type="paragraph" w:styleId="Heading7">
    <w:name w:val="heading 7"/>
    <w:basedOn w:val="Normal"/>
    <w:next w:val="Normal"/>
    <w:qFormat/>
    <w:rsid w:val="002F7BB4"/>
    <w:pPr>
      <w:spacing w:before="240" w:after="60"/>
      <w:outlineLvl w:val="6"/>
    </w:pPr>
    <w:rPr>
      <w:sz w:val="16"/>
    </w:rPr>
  </w:style>
  <w:style w:type="paragraph" w:styleId="Heading8">
    <w:name w:val="heading 8"/>
    <w:basedOn w:val="Normal"/>
    <w:next w:val="Normal"/>
    <w:qFormat/>
    <w:rsid w:val="002F7BB4"/>
    <w:pPr>
      <w:spacing w:before="240" w:after="60"/>
      <w:outlineLvl w:val="7"/>
    </w:pPr>
    <w:rPr>
      <w:iCs/>
      <w:sz w:val="16"/>
    </w:rPr>
  </w:style>
  <w:style w:type="paragraph" w:styleId="Heading9">
    <w:name w:val="heading 9"/>
    <w:basedOn w:val="Normal"/>
    <w:next w:val="Normal"/>
    <w:qFormat/>
    <w:rsid w:val="002F7BB4"/>
    <w:pPr>
      <w:spacing w:before="240" w:after="60"/>
      <w:outlineLvl w:val="8"/>
    </w:pPr>
    <w:rPr>
      <w:rFonts w:cs="Arial"/>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Fake">
    <w:name w:val="H1 Fake"/>
    <w:basedOn w:val="Normal"/>
    <w:rsid w:val="00EC7D05"/>
    <w:pPr>
      <w:tabs>
        <w:tab w:val="left" w:pos="680"/>
      </w:tabs>
      <w:spacing w:before="0" w:after="60"/>
      <w:ind w:left="680" w:hanging="680"/>
    </w:pPr>
    <w:rPr>
      <w:b/>
      <w:sz w:val="32"/>
    </w:rPr>
  </w:style>
  <w:style w:type="paragraph" w:customStyle="1" w:styleId="H2Fake">
    <w:name w:val="H2 Fake"/>
    <w:basedOn w:val="Normal"/>
    <w:link w:val="H2FakeChar"/>
    <w:rsid w:val="00EC7D05"/>
    <w:pPr>
      <w:tabs>
        <w:tab w:val="left" w:pos="680"/>
      </w:tabs>
      <w:spacing w:before="0" w:after="1320"/>
      <w:ind w:left="680" w:hanging="680"/>
    </w:pPr>
    <w:rPr>
      <w:sz w:val="32"/>
    </w:rPr>
  </w:style>
  <w:style w:type="paragraph" w:customStyle="1" w:styleId="H1FrontCover">
    <w:name w:val="H1 Front Cover"/>
    <w:basedOn w:val="Normal"/>
    <w:rsid w:val="00192D37"/>
    <w:pPr>
      <w:spacing w:before="0" w:after="240"/>
    </w:pPr>
    <w:rPr>
      <w:b/>
      <w:sz w:val="56"/>
      <w:szCs w:val="56"/>
    </w:rPr>
  </w:style>
  <w:style w:type="paragraph" w:customStyle="1" w:styleId="H2FrontCover">
    <w:name w:val="H2 Front Cover"/>
    <w:basedOn w:val="Normal"/>
    <w:rsid w:val="00EC7D05"/>
    <w:pPr>
      <w:spacing w:before="0" w:after="0"/>
      <w:ind w:right="1780"/>
    </w:pPr>
    <w:rPr>
      <w:b/>
      <w:sz w:val="32"/>
    </w:rPr>
  </w:style>
  <w:style w:type="paragraph" w:customStyle="1" w:styleId="H3FrontCover">
    <w:name w:val="H3 Front Cover"/>
    <w:basedOn w:val="Normal"/>
    <w:rsid w:val="00EC7D05"/>
    <w:pPr>
      <w:spacing w:before="0" w:after="0"/>
      <w:ind w:right="1780"/>
    </w:pPr>
    <w:rPr>
      <w:sz w:val="32"/>
    </w:rPr>
  </w:style>
  <w:style w:type="paragraph" w:customStyle="1" w:styleId="H1Imprint">
    <w:name w:val="H1 Imprint"/>
    <w:basedOn w:val="Normal"/>
    <w:rsid w:val="005F2E35"/>
    <w:pPr>
      <w:spacing w:before="0" w:after="240"/>
      <w:ind w:right="1780"/>
    </w:pPr>
    <w:rPr>
      <w:b/>
      <w:sz w:val="48"/>
    </w:rPr>
  </w:style>
  <w:style w:type="paragraph" w:customStyle="1" w:styleId="H2Imprint">
    <w:name w:val="H2 Imprint"/>
    <w:basedOn w:val="Normal"/>
    <w:rsid w:val="005F2E35"/>
    <w:pPr>
      <w:spacing w:before="0" w:after="0"/>
      <w:ind w:right="1780"/>
    </w:pPr>
    <w:rPr>
      <w:b/>
      <w:sz w:val="32"/>
      <w:szCs w:val="32"/>
    </w:rPr>
  </w:style>
  <w:style w:type="paragraph" w:customStyle="1" w:styleId="H1Contentspage">
    <w:name w:val="H1 Contents page"/>
    <w:basedOn w:val="Normal"/>
    <w:rsid w:val="005F2E35"/>
    <w:pPr>
      <w:spacing w:before="0" w:after="1320"/>
    </w:pPr>
    <w:rPr>
      <w:b/>
      <w:sz w:val="32"/>
    </w:rPr>
  </w:style>
  <w:style w:type="paragraph" w:customStyle="1" w:styleId="Smallfont">
    <w:name w:val="Small font"/>
    <w:basedOn w:val="Normal"/>
    <w:rsid w:val="00101BBE"/>
    <w:pPr>
      <w:framePr w:w="1797" w:h="2160" w:hRule="exact" w:wrap="around" w:vAnchor="page" w:hAnchor="page" w:x="9612" w:y="2496" w:anchorLock="1"/>
    </w:pPr>
    <w:rPr>
      <w:b/>
      <w:sz w:val="16"/>
    </w:rPr>
  </w:style>
  <w:style w:type="paragraph" w:customStyle="1" w:styleId="H1Unit">
    <w:name w:val="H1 Unit"/>
    <w:basedOn w:val="Heading1"/>
    <w:next w:val="H2Unit"/>
    <w:rsid w:val="00C60EA7"/>
    <w:pPr>
      <w:numPr>
        <w:numId w:val="0"/>
      </w:numPr>
      <w:tabs>
        <w:tab w:val="left" w:pos="2268"/>
      </w:tabs>
      <w:ind w:left="2268" w:hanging="2268"/>
    </w:pPr>
  </w:style>
  <w:style w:type="paragraph" w:customStyle="1" w:styleId="H2Unit">
    <w:name w:val="H2 Unit"/>
    <w:basedOn w:val="Normal"/>
    <w:rsid w:val="00EC7D05"/>
    <w:pPr>
      <w:tabs>
        <w:tab w:val="left" w:pos="2268"/>
      </w:tabs>
      <w:spacing w:before="0" w:after="1320"/>
      <w:ind w:left="2268" w:hanging="2268"/>
    </w:pPr>
    <w:rPr>
      <w:sz w:val="32"/>
    </w:rPr>
  </w:style>
  <w:style w:type="paragraph" w:customStyle="1" w:styleId="H1UnitFake">
    <w:name w:val="H1 Unit Fake"/>
    <w:basedOn w:val="Normal"/>
    <w:rsid w:val="00EC7D05"/>
    <w:pPr>
      <w:tabs>
        <w:tab w:val="left" w:pos="2268"/>
      </w:tabs>
      <w:ind w:left="2268" w:hanging="2268"/>
    </w:pPr>
    <w:rPr>
      <w:b/>
      <w:sz w:val="32"/>
    </w:rPr>
  </w:style>
  <w:style w:type="paragraph" w:customStyle="1" w:styleId="outcome01">
    <w:name w:val="outcome 01"/>
    <w:basedOn w:val="Normal"/>
    <w:rsid w:val="007B52BC"/>
  </w:style>
  <w:style w:type="paragraph" w:customStyle="1" w:styleId="outcome02">
    <w:name w:val="outcome 02"/>
    <w:basedOn w:val="Normal"/>
    <w:next w:val="outcome03"/>
    <w:rsid w:val="007B52BC"/>
  </w:style>
  <w:style w:type="paragraph" w:customStyle="1" w:styleId="outcome03">
    <w:name w:val="outcome 03"/>
    <w:basedOn w:val="Normal"/>
    <w:next w:val="outcome04"/>
    <w:rsid w:val="007B52BC"/>
  </w:style>
  <w:style w:type="paragraph" w:customStyle="1" w:styleId="outcome04">
    <w:name w:val="outcome 04"/>
    <w:basedOn w:val="Normal"/>
    <w:next w:val="outcome05"/>
    <w:rsid w:val="007B52BC"/>
  </w:style>
  <w:style w:type="paragraph" w:customStyle="1" w:styleId="outcome05">
    <w:name w:val="outcome 05"/>
    <w:basedOn w:val="Normal"/>
    <w:next w:val="outcome06"/>
    <w:rsid w:val="007B52BC"/>
  </w:style>
  <w:style w:type="paragraph" w:customStyle="1" w:styleId="outcome06">
    <w:name w:val="outcome 06"/>
    <w:basedOn w:val="Normal"/>
    <w:next w:val="outcome07"/>
    <w:rsid w:val="007B52BC"/>
  </w:style>
  <w:style w:type="paragraph" w:customStyle="1" w:styleId="outcome07">
    <w:name w:val="outcome 07"/>
    <w:basedOn w:val="Normal"/>
    <w:next w:val="outcome08"/>
    <w:rsid w:val="007B52BC"/>
  </w:style>
  <w:style w:type="paragraph" w:customStyle="1" w:styleId="H1Appendix">
    <w:name w:val="H1 Appendix"/>
    <w:basedOn w:val="Heading1"/>
    <w:next w:val="H2Appendix"/>
    <w:rsid w:val="005F2E35"/>
    <w:pPr>
      <w:numPr>
        <w:numId w:val="8"/>
      </w:numPr>
      <w:tabs>
        <w:tab w:val="clear" w:pos="-6480"/>
        <w:tab w:val="left" w:pos="2268"/>
      </w:tabs>
      <w:ind w:left="2268" w:hanging="2268"/>
    </w:pPr>
  </w:style>
  <w:style w:type="paragraph" w:customStyle="1" w:styleId="H2Appendix">
    <w:name w:val="H2 Appendix"/>
    <w:basedOn w:val="Normal"/>
    <w:rsid w:val="00EC7D05"/>
    <w:pPr>
      <w:spacing w:after="1320"/>
    </w:pPr>
    <w:rPr>
      <w:sz w:val="32"/>
    </w:rPr>
  </w:style>
  <w:style w:type="paragraph" w:customStyle="1" w:styleId="Heading3Unit">
    <w:name w:val="Heading 3 Unit"/>
    <w:basedOn w:val="Heading3"/>
    <w:next w:val="Normal"/>
    <w:rsid w:val="001F7D34"/>
    <w:pPr>
      <w:outlineLvl w:val="9"/>
    </w:pPr>
  </w:style>
  <w:style w:type="numbering" w:customStyle="1" w:styleId="StyleBulleted">
    <w:name w:val="Style Bulleted"/>
    <w:basedOn w:val="NoList"/>
    <w:rsid w:val="005134D0"/>
    <w:pPr>
      <w:numPr>
        <w:numId w:val="7"/>
      </w:numPr>
    </w:pPr>
  </w:style>
  <w:style w:type="paragraph" w:styleId="ListContinue2">
    <w:name w:val="List Continue 2"/>
    <w:basedOn w:val="Normal"/>
    <w:rsid w:val="00DF5675"/>
    <w:pPr>
      <w:spacing w:after="120"/>
      <w:ind w:left="566"/>
    </w:pPr>
  </w:style>
  <w:style w:type="table" w:styleId="TableGrid">
    <w:name w:val="Table Grid"/>
    <w:basedOn w:val="TableNormal"/>
    <w:uiPriority w:val="59"/>
    <w:rsid w:val="004B1F22"/>
    <w:pPr>
      <w:spacing w:before="120" w:after="120"/>
    </w:pPr>
    <w:rPr>
      <w:rFonts w:ascii="CongressSans" w:hAnsi="CongressSans"/>
    </w:rPr>
    <w:tblPr>
      <w:tblBorders>
        <w:insideH w:val="single" w:sz="4" w:space="0" w:color="auto"/>
        <w:insideV w:val="single" w:sz="48" w:space="0" w:color="FFFFFF"/>
      </w:tblBorders>
    </w:tblPr>
    <w:tblStylePr w:type="firstRow">
      <w:rPr>
        <w:rFonts w:ascii="Calibri Light" w:hAnsi="Calibri Light"/>
        <w:b/>
        <w:sz w:val="20"/>
      </w:rPr>
    </w:tblStylePr>
  </w:style>
  <w:style w:type="paragraph" w:styleId="TOC1">
    <w:name w:val="toc 1"/>
    <w:basedOn w:val="Normal"/>
    <w:next w:val="Normal"/>
    <w:uiPriority w:val="39"/>
    <w:rsid w:val="00DD7E15"/>
    <w:pPr>
      <w:pBdr>
        <w:bottom w:val="single" w:sz="4" w:space="1" w:color="auto"/>
        <w:between w:val="single" w:sz="4" w:space="1" w:color="auto"/>
      </w:pBdr>
      <w:tabs>
        <w:tab w:val="left" w:pos="1418"/>
        <w:tab w:val="right" w:pos="6804"/>
      </w:tabs>
      <w:ind w:left="1418" w:hanging="1418"/>
    </w:pPr>
    <w:rPr>
      <w:b/>
    </w:rPr>
  </w:style>
  <w:style w:type="paragraph" w:styleId="TOC2">
    <w:name w:val="toc 2"/>
    <w:basedOn w:val="Normal"/>
    <w:next w:val="Normal"/>
    <w:uiPriority w:val="39"/>
    <w:rsid w:val="00F74E08"/>
    <w:pPr>
      <w:pBdr>
        <w:between w:val="single" w:sz="4" w:space="1" w:color="auto"/>
      </w:pBdr>
      <w:tabs>
        <w:tab w:val="left" w:pos="1418"/>
        <w:tab w:val="right" w:pos="7088"/>
      </w:tabs>
      <w:ind w:left="1418" w:hanging="1418"/>
    </w:pPr>
  </w:style>
  <w:style w:type="numbering" w:customStyle="1" w:styleId="StyleNumbered">
    <w:name w:val="Style Numbered"/>
    <w:basedOn w:val="NoList"/>
    <w:rsid w:val="00B1764E"/>
    <w:pPr>
      <w:numPr>
        <w:numId w:val="6"/>
      </w:numPr>
    </w:pPr>
  </w:style>
  <w:style w:type="paragraph" w:styleId="Header">
    <w:name w:val="header"/>
    <w:basedOn w:val="Normal"/>
    <w:rsid w:val="002F7BB4"/>
    <w:pPr>
      <w:tabs>
        <w:tab w:val="center" w:pos="4320"/>
        <w:tab w:val="right" w:pos="8640"/>
      </w:tabs>
    </w:pPr>
  </w:style>
  <w:style w:type="paragraph" w:styleId="Footer">
    <w:name w:val="footer"/>
    <w:basedOn w:val="Normal"/>
    <w:rsid w:val="005F2E35"/>
    <w:pPr>
      <w:tabs>
        <w:tab w:val="right" w:pos="567"/>
      </w:tabs>
      <w:ind w:left="567" w:hanging="567"/>
    </w:pPr>
    <w:rPr>
      <w:sz w:val="18"/>
      <w:szCs w:val="18"/>
    </w:rPr>
  </w:style>
  <w:style w:type="paragraph" w:styleId="DocumentMap">
    <w:name w:val="Document Map"/>
    <w:basedOn w:val="Normal"/>
    <w:rsid w:val="005134D0"/>
    <w:pPr>
      <w:shd w:val="clear" w:color="auto" w:fill="000080"/>
    </w:pPr>
    <w:rPr>
      <w:rFonts w:ascii="Tahoma" w:hAnsi="Tahoma" w:cs="Tahoma"/>
    </w:rPr>
  </w:style>
  <w:style w:type="paragraph" w:styleId="TOC3">
    <w:name w:val="toc 3"/>
    <w:basedOn w:val="TOC2"/>
    <w:next w:val="Normal"/>
    <w:uiPriority w:val="39"/>
    <w:rsid w:val="00DD7E15"/>
    <w:pPr>
      <w:pBdr>
        <w:bottom w:val="single" w:sz="4" w:space="1" w:color="auto"/>
      </w:pBdr>
      <w:tabs>
        <w:tab w:val="clear" w:pos="7088"/>
        <w:tab w:val="right" w:pos="6804"/>
      </w:tabs>
      <w:ind w:firstLine="0"/>
    </w:pPr>
  </w:style>
  <w:style w:type="character" w:styleId="PageNumber">
    <w:name w:val="page number"/>
    <w:basedOn w:val="DefaultParagraphFont"/>
    <w:rsid w:val="005134D0"/>
  </w:style>
  <w:style w:type="character" w:styleId="Hyperlink">
    <w:name w:val="Hyperlink"/>
    <w:rsid w:val="005134D0"/>
    <w:rPr>
      <w:b/>
      <w:color w:val="auto"/>
      <w:u w:val="none"/>
    </w:rPr>
  </w:style>
  <w:style w:type="paragraph" w:customStyle="1" w:styleId="Intro">
    <w:name w:val="Intro"/>
    <w:basedOn w:val="Normal"/>
    <w:rsid w:val="005134D0"/>
    <w:pPr>
      <w:spacing w:before="0" w:after="0"/>
    </w:pPr>
    <w:rPr>
      <w:b/>
    </w:rPr>
  </w:style>
  <w:style w:type="paragraph" w:customStyle="1" w:styleId="Level1">
    <w:name w:val="Level 1"/>
    <w:basedOn w:val="Normal"/>
    <w:rsid w:val="005134D0"/>
    <w:pPr>
      <w:tabs>
        <w:tab w:val="left" w:pos="680"/>
      </w:tabs>
      <w:spacing w:before="120" w:after="120"/>
      <w:ind w:left="680" w:hanging="680"/>
    </w:pPr>
  </w:style>
  <w:style w:type="paragraph" w:customStyle="1" w:styleId="Level2">
    <w:name w:val="Level 2"/>
    <w:basedOn w:val="Level1"/>
    <w:rsid w:val="005134D0"/>
    <w:pPr>
      <w:tabs>
        <w:tab w:val="clear" w:pos="680"/>
        <w:tab w:val="left" w:pos="1344"/>
      </w:tabs>
      <w:ind w:left="1360"/>
    </w:pPr>
  </w:style>
  <w:style w:type="paragraph" w:customStyle="1" w:styleId="Level3">
    <w:name w:val="Level 3"/>
    <w:basedOn w:val="Level2"/>
    <w:rsid w:val="005134D0"/>
    <w:pPr>
      <w:tabs>
        <w:tab w:val="clear" w:pos="1344"/>
        <w:tab w:val="left" w:pos="1980"/>
      </w:tabs>
      <w:ind w:left="1980" w:hanging="608"/>
    </w:pPr>
  </w:style>
  <w:style w:type="paragraph" w:customStyle="1" w:styleId="Level4">
    <w:name w:val="Level 4"/>
    <w:basedOn w:val="Level3"/>
    <w:rsid w:val="005134D0"/>
    <w:pPr>
      <w:tabs>
        <w:tab w:val="clear" w:pos="1980"/>
        <w:tab w:val="left" w:pos="2700"/>
      </w:tabs>
      <w:ind w:left="2721" w:hanging="680"/>
    </w:pPr>
  </w:style>
  <w:style w:type="paragraph" w:customStyle="1" w:styleId="Listunitdetail">
    <w:name w:val="List unitdetail"/>
    <w:basedOn w:val="Normal"/>
    <w:next w:val="Normal"/>
    <w:rsid w:val="004E785F"/>
    <w:pPr>
      <w:tabs>
        <w:tab w:val="left" w:pos="397"/>
      </w:tabs>
      <w:ind w:left="397" w:hanging="397"/>
    </w:pPr>
    <w:rPr>
      <w:szCs w:val="22"/>
      <w:lang w:val="en-US"/>
    </w:rPr>
  </w:style>
  <w:style w:type="paragraph" w:customStyle="1" w:styleId="Hiddeninstructions">
    <w:name w:val="Hidden instructions"/>
    <w:basedOn w:val="Normal"/>
    <w:link w:val="HiddeninstructionsChar"/>
    <w:rsid w:val="00DD7E15"/>
    <w:pPr>
      <w:pBdr>
        <w:top w:val="single" w:sz="8" w:space="1" w:color="auto" w:shadow="1"/>
        <w:left w:val="single" w:sz="8" w:space="4" w:color="auto" w:shadow="1"/>
        <w:bottom w:val="single" w:sz="8" w:space="1" w:color="auto" w:shadow="1"/>
        <w:right w:val="single" w:sz="8" w:space="4" w:color="auto" w:shadow="1"/>
      </w:pBdr>
      <w:shd w:val="clear" w:color="auto" w:fill="FFFFCC"/>
    </w:pPr>
    <w:rPr>
      <w:szCs w:val="22"/>
    </w:rPr>
  </w:style>
  <w:style w:type="paragraph" w:customStyle="1" w:styleId="StyleH1FakePatternClearCustomColorRGB255153153">
    <w:name w:val="Style H1 Fake + Pattern: Clear (Custom Color(RGB(255153153)))"/>
    <w:basedOn w:val="H1Fake"/>
    <w:rsid w:val="00E31D40"/>
    <w:pPr>
      <w:shd w:val="clear" w:color="auto" w:fill="FFC8C8"/>
    </w:pPr>
    <w:rPr>
      <w:bCs/>
      <w:szCs w:val="20"/>
    </w:rPr>
  </w:style>
  <w:style w:type="table" w:customStyle="1" w:styleId="Style1">
    <w:name w:val="Style1"/>
    <w:basedOn w:val="TableNormal"/>
    <w:rsid w:val="005134D0"/>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b/>
      </w:rPr>
    </w:tblStylePr>
  </w:style>
  <w:style w:type="paragraph" w:customStyle="1" w:styleId="Listunitdetail2">
    <w:name w:val="List unitdetail 2"/>
    <w:basedOn w:val="Listunitdetail"/>
    <w:rsid w:val="004E785F"/>
    <w:pPr>
      <w:tabs>
        <w:tab w:val="clear" w:pos="397"/>
        <w:tab w:val="left" w:pos="510"/>
      </w:tabs>
      <w:ind w:left="510" w:hanging="510"/>
    </w:pPr>
  </w:style>
  <w:style w:type="paragraph" w:styleId="BalloonText">
    <w:name w:val="Balloon Text"/>
    <w:basedOn w:val="Normal"/>
    <w:rsid w:val="009D1108"/>
    <w:rPr>
      <w:rFonts w:ascii="Tahoma" w:hAnsi="Tahoma" w:cs="Tahoma"/>
      <w:sz w:val="16"/>
      <w:szCs w:val="16"/>
    </w:rPr>
  </w:style>
  <w:style w:type="paragraph" w:customStyle="1" w:styleId="Listunitdetail3">
    <w:name w:val="List unitdetail 3"/>
    <w:basedOn w:val="Listunitdetail2"/>
    <w:rsid w:val="004E785F"/>
    <w:pPr>
      <w:tabs>
        <w:tab w:val="clear" w:pos="510"/>
        <w:tab w:val="left" w:pos="964"/>
      </w:tabs>
      <w:ind w:left="964" w:hanging="284"/>
    </w:pPr>
  </w:style>
  <w:style w:type="paragraph" w:customStyle="1" w:styleId="Subjectsidebar">
    <w:name w:val="Subject sidebar"/>
    <w:basedOn w:val="Normal"/>
    <w:rsid w:val="0000104A"/>
    <w:pPr>
      <w:framePr w:w="1134" w:h="15196" w:hSpace="170" w:wrap="around" w:vAnchor="page" w:hAnchor="page" w:x="653" w:y="501"/>
      <w:pBdr>
        <w:top w:val="single" w:sz="6" w:space="1" w:color="FF0000"/>
        <w:left w:val="single" w:sz="6" w:space="1" w:color="FF0000"/>
        <w:bottom w:val="single" w:sz="6" w:space="1" w:color="FF0000"/>
        <w:right w:val="single" w:sz="6" w:space="1" w:color="FF0000"/>
      </w:pBdr>
      <w:shd w:val="clear" w:color="auto" w:fill="FF0000"/>
      <w:jc w:val="center"/>
      <w:textDirection w:val="btLr"/>
    </w:pPr>
    <w:rPr>
      <w:rFonts w:ascii="Gotham-Black" w:hAnsi="Gotham-Black"/>
      <w:color w:val="FFFFFF"/>
      <w:spacing w:val="100"/>
      <w:sz w:val="80"/>
      <w:szCs w:val="80"/>
    </w:rPr>
  </w:style>
  <w:style w:type="paragraph" w:customStyle="1" w:styleId="Sidebargrey">
    <w:name w:val="Sidebar grey"/>
    <w:next w:val="Normal"/>
    <w:rsid w:val="001076DD"/>
    <w:pPr>
      <w:framePr w:w="1361" w:h="12474" w:hSpace="227" w:vSpace="142" w:wrap="notBeside" w:vAnchor="page" w:hAnchor="page" w:x="568" w:y="681" w:anchorLock="1"/>
      <w:shd w:val="clear" w:color="auto" w:fill="CCCCCC"/>
      <w:spacing w:before="180"/>
      <w:jc w:val="center"/>
    </w:pPr>
    <w:rPr>
      <w:rFonts w:ascii="CongressSans" w:hAnsi="CongressSans"/>
      <w:b/>
      <w:caps/>
      <w:color w:val="4D4D4D"/>
      <w:spacing w:val="60"/>
      <w:sz w:val="60"/>
      <w:szCs w:val="48"/>
      <w:lang w:eastAsia="en-US"/>
    </w:rPr>
  </w:style>
  <w:style w:type="character" w:customStyle="1" w:styleId="HiddeninstructionsChar">
    <w:name w:val="Hidden instructions Char"/>
    <w:link w:val="Hiddeninstructions"/>
    <w:rsid w:val="009F7643"/>
    <w:rPr>
      <w:rFonts w:ascii="CongressSans" w:hAnsi="CongressSans"/>
      <w:sz w:val="22"/>
      <w:szCs w:val="22"/>
      <w:lang w:val="en-GB" w:eastAsia="en-US" w:bidi="ar-SA"/>
    </w:rPr>
  </w:style>
  <w:style w:type="paragraph" w:customStyle="1" w:styleId="UnitLO">
    <w:name w:val="Unit LO"/>
    <w:basedOn w:val="Listunitdetail"/>
    <w:next w:val="Normal"/>
    <w:rsid w:val="00C10317"/>
    <w:pPr>
      <w:numPr>
        <w:numId w:val="16"/>
      </w:numPr>
    </w:pPr>
    <w:rPr>
      <w:rFonts w:cs="CongressSans"/>
    </w:rPr>
  </w:style>
  <w:style w:type="paragraph" w:customStyle="1" w:styleId="UnitLO-AC">
    <w:name w:val="Unit LO-AC"/>
    <w:basedOn w:val="UnitLO"/>
    <w:link w:val="UnitLO-ACCharChar"/>
    <w:rsid w:val="00A31CA1"/>
    <w:pPr>
      <w:numPr>
        <w:ilvl w:val="1"/>
      </w:numPr>
      <w:tabs>
        <w:tab w:val="clear" w:pos="397"/>
      </w:tabs>
    </w:pPr>
  </w:style>
  <w:style w:type="paragraph" w:customStyle="1" w:styleId="outcome10">
    <w:name w:val="outcome 10"/>
    <w:basedOn w:val="Normal"/>
    <w:next w:val="outcome11"/>
    <w:rsid w:val="007B52BC"/>
  </w:style>
  <w:style w:type="character" w:customStyle="1" w:styleId="UnitLO-ACCharChar">
    <w:name w:val="Unit LO-AC Char Char"/>
    <w:link w:val="UnitLO-AC"/>
    <w:locked/>
    <w:rsid w:val="00A31CA1"/>
    <w:rPr>
      <w:rFonts w:ascii="CongressSans" w:hAnsi="CongressSans" w:cs="CongressSans"/>
      <w:sz w:val="22"/>
      <w:szCs w:val="22"/>
      <w:lang w:val="en-US" w:eastAsia="en-US"/>
    </w:rPr>
  </w:style>
  <w:style w:type="character" w:styleId="CommentReference">
    <w:name w:val="annotation reference"/>
    <w:rsid w:val="00C45B29"/>
    <w:rPr>
      <w:sz w:val="16"/>
      <w:szCs w:val="16"/>
    </w:rPr>
  </w:style>
  <w:style w:type="paragraph" w:styleId="CommentText">
    <w:name w:val="annotation text"/>
    <w:basedOn w:val="Normal"/>
    <w:rsid w:val="00C45B29"/>
    <w:rPr>
      <w:sz w:val="20"/>
      <w:szCs w:val="20"/>
    </w:rPr>
  </w:style>
  <w:style w:type="paragraph" w:styleId="CommentSubject">
    <w:name w:val="annotation subject"/>
    <w:basedOn w:val="CommentText"/>
    <w:next w:val="CommentText"/>
    <w:rsid w:val="00C45B29"/>
    <w:rPr>
      <w:b/>
      <w:bCs/>
    </w:rPr>
  </w:style>
  <w:style w:type="paragraph" w:customStyle="1" w:styleId="outcome11">
    <w:name w:val="outcome 11"/>
    <w:basedOn w:val="Normal"/>
    <w:next w:val="outcome12"/>
    <w:rsid w:val="007B52BC"/>
  </w:style>
  <w:style w:type="paragraph" w:customStyle="1" w:styleId="outcome12">
    <w:name w:val="outcome 12"/>
    <w:basedOn w:val="Normal"/>
    <w:next w:val="Normal"/>
    <w:rsid w:val="007B52BC"/>
  </w:style>
  <w:style w:type="paragraph" w:customStyle="1" w:styleId="outcome08">
    <w:name w:val="outcome 08"/>
    <w:basedOn w:val="Normal"/>
    <w:next w:val="outcome09"/>
    <w:rsid w:val="007B52BC"/>
  </w:style>
  <w:style w:type="paragraph" w:customStyle="1" w:styleId="outcome09">
    <w:name w:val="outcome 09"/>
    <w:basedOn w:val="Normal"/>
    <w:next w:val="outcome10"/>
    <w:rsid w:val="007B52BC"/>
  </w:style>
  <w:style w:type="paragraph" w:customStyle="1" w:styleId="Heading3alt">
    <w:name w:val="Heading 3 alt"/>
    <w:basedOn w:val="Heading3"/>
    <w:rsid w:val="00B6293A"/>
    <w:pPr>
      <w:numPr>
        <w:ilvl w:val="2"/>
        <w:numId w:val="9"/>
      </w:numPr>
    </w:pPr>
  </w:style>
  <w:style w:type="character" w:styleId="FollowedHyperlink">
    <w:name w:val="FollowedHyperlink"/>
    <w:rsid w:val="00A56B7B"/>
    <w:rPr>
      <w:color w:val="800080"/>
      <w:u w:val="single"/>
    </w:rPr>
  </w:style>
  <w:style w:type="paragraph" w:styleId="ListContinue">
    <w:name w:val="List Continue"/>
    <w:basedOn w:val="Normal"/>
    <w:rsid w:val="00DF5675"/>
    <w:pPr>
      <w:spacing w:after="120"/>
      <w:ind w:left="283"/>
    </w:pPr>
  </w:style>
  <w:style w:type="paragraph" w:styleId="List2">
    <w:name w:val="List 2"/>
    <w:basedOn w:val="Normal"/>
    <w:rsid w:val="00AE0BF3"/>
    <w:pPr>
      <w:ind w:left="340"/>
    </w:pPr>
  </w:style>
  <w:style w:type="paragraph" w:styleId="List3">
    <w:name w:val="List 3"/>
    <w:basedOn w:val="Normal"/>
    <w:rsid w:val="00DF5675"/>
    <w:pPr>
      <w:ind w:left="849" w:hanging="283"/>
    </w:pPr>
  </w:style>
  <w:style w:type="character" w:customStyle="1" w:styleId="a">
    <w:name w:val="a"/>
    <w:basedOn w:val="DefaultParagraphFont"/>
    <w:rsid w:val="00904B3A"/>
  </w:style>
  <w:style w:type="paragraph" w:styleId="Caption">
    <w:name w:val="caption"/>
    <w:basedOn w:val="Normal"/>
    <w:next w:val="Normal"/>
    <w:qFormat/>
    <w:rsid w:val="004B1F22"/>
    <w:rPr>
      <w:b/>
      <w:bCs/>
      <w:sz w:val="20"/>
      <w:szCs w:val="20"/>
    </w:rPr>
  </w:style>
  <w:style w:type="paragraph" w:customStyle="1" w:styleId="UnitLO-AC2">
    <w:name w:val="Unit LO-AC2"/>
    <w:basedOn w:val="UnitLO-AC"/>
    <w:rsid w:val="00C10317"/>
    <w:pPr>
      <w:numPr>
        <w:ilvl w:val="2"/>
      </w:numPr>
    </w:pPr>
  </w:style>
  <w:style w:type="paragraph" w:customStyle="1" w:styleId="H3Imprint">
    <w:name w:val="H3 Imprint"/>
    <w:basedOn w:val="Normal"/>
    <w:rsid w:val="00EC7D05"/>
    <w:rPr>
      <w:sz w:val="32"/>
      <w:lang w:val="fr-FR"/>
    </w:rPr>
  </w:style>
  <w:style w:type="paragraph" w:styleId="ListBullet5">
    <w:name w:val="List Bullet 5"/>
    <w:basedOn w:val="Normal"/>
    <w:rsid w:val="00791431"/>
    <w:pPr>
      <w:numPr>
        <w:numId w:val="14"/>
      </w:numPr>
    </w:pPr>
  </w:style>
  <w:style w:type="paragraph" w:styleId="ListBullet">
    <w:name w:val="List Bullet"/>
    <w:basedOn w:val="Normal"/>
    <w:rsid w:val="00791431"/>
    <w:pPr>
      <w:numPr>
        <w:numId w:val="10"/>
      </w:numPr>
    </w:pPr>
  </w:style>
  <w:style w:type="paragraph" w:styleId="ListBullet2">
    <w:name w:val="List Bullet 2"/>
    <w:basedOn w:val="Normal"/>
    <w:rsid w:val="00791431"/>
    <w:pPr>
      <w:numPr>
        <w:numId w:val="11"/>
      </w:numPr>
    </w:pPr>
  </w:style>
  <w:style w:type="paragraph" w:styleId="ListBullet3">
    <w:name w:val="List Bullet 3"/>
    <w:basedOn w:val="Normal"/>
    <w:rsid w:val="00791431"/>
    <w:pPr>
      <w:numPr>
        <w:numId w:val="12"/>
      </w:numPr>
    </w:pPr>
  </w:style>
  <w:style w:type="paragraph" w:styleId="ListBullet4">
    <w:name w:val="List Bullet 4"/>
    <w:basedOn w:val="Normal"/>
    <w:rsid w:val="00E856A1"/>
    <w:pPr>
      <w:numPr>
        <w:numId w:val="13"/>
      </w:numPr>
    </w:pPr>
  </w:style>
  <w:style w:type="paragraph" w:customStyle="1" w:styleId="H3Fake">
    <w:name w:val="H3 Fake"/>
    <w:basedOn w:val="Heading3"/>
    <w:next w:val="Normal"/>
    <w:rsid w:val="00F93CD0"/>
    <w:pPr>
      <w:outlineLvl w:val="9"/>
    </w:pPr>
  </w:style>
  <w:style w:type="character" w:styleId="EndnoteReference">
    <w:name w:val="endnote reference"/>
    <w:rsid w:val="004B1F22"/>
    <w:rPr>
      <w:vertAlign w:val="superscript"/>
    </w:rPr>
  </w:style>
  <w:style w:type="paragraph" w:styleId="EndnoteText">
    <w:name w:val="endnote text"/>
    <w:basedOn w:val="Normal"/>
    <w:rsid w:val="004B1F22"/>
    <w:rPr>
      <w:sz w:val="20"/>
      <w:szCs w:val="20"/>
    </w:rPr>
  </w:style>
  <w:style w:type="character" w:styleId="FootnoteReference">
    <w:name w:val="footnote reference"/>
    <w:rsid w:val="004B1F22"/>
    <w:rPr>
      <w:vertAlign w:val="superscript"/>
    </w:rPr>
  </w:style>
  <w:style w:type="paragraph" w:styleId="FootnoteText">
    <w:name w:val="footnote text"/>
    <w:basedOn w:val="Normal"/>
    <w:rsid w:val="004B1F22"/>
    <w:rPr>
      <w:sz w:val="20"/>
      <w:szCs w:val="20"/>
    </w:rPr>
  </w:style>
  <w:style w:type="paragraph" w:styleId="Index1">
    <w:name w:val="index 1"/>
    <w:basedOn w:val="Normal"/>
    <w:next w:val="Normal"/>
    <w:autoRedefine/>
    <w:rsid w:val="004B1F22"/>
    <w:pPr>
      <w:ind w:left="220" w:hanging="220"/>
    </w:pPr>
  </w:style>
  <w:style w:type="paragraph" w:styleId="Index2">
    <w:name w:val="index 2"/>
    <w:basedOn w:val="Normal"/>
    <w:next w:val="Normal"/>
    <w:autoRedefine/>
    <w:rsid w:val="004B1F22"/>
    <w:pPr>
      <w:ind w:left="440" w:hanging="220"/>
    </w:pPr>
  </w:style>
  <w:style w:type="paragraph" w:styleId="Index3">
    <w:name w:val="index 3"/>
    <w:basedOn w:val="Normal"/>
    <w:next w:val="Normal"/>
    <w:autoRedefine/>
    <w:rsid w:val="004B1F22"/>
    <w:pPr>
      <w:ind w:left="660" w:hanging="220"/>
    </w:pPr>
  </w:style>
  <w:style w:type="paragraph" w:styleId="Index4">
    <w:name w:val="index 4"/>
    <w:basedOn w:val="Normal"/>
    <w:next w:val="Normal"/>
    <w:autoRedefine/>
    <w:rsid w:val="004B1F22"/>
    <w:pPr>
      <w:ind w:left="880" w:hanging="220"/>
    </w:pPr>
  </w:style>
  <w:style w:type="paragraph" w:styleId="Index5">
    <w:name w:val="index 5"/>
    <w:basedOn w:val="Normal"/>
    <w:next w:val="Normal"/>
    <w:autoRedefine/>
    <w:rsid w:val="004B1F22"/>
    <w:pPr>
      <w:ind w:left="1100" w:hanging="220"/>
    </w:pPr>
  </w:style>
  <w:style w:type="paragraph" w:styleId="Index6">
    <w:name w:val="index 6"/>
    <w:basedOn w:val="Normal"/>
    <w:next w:val="Normal"/>
    <w:autoRedefine/>
    <w:rsid w:val="004B1F22"/>
    <w:pPr>
      <w:ind w:left="1320" w:hanging="220"/>
    </w:pPr>
  </w:style>
  <w:style w:type="paragraph" w:styleId="Index7">
    <w:name w:val="index 7"/>
    <w:basedOn w:val="Normal"/>
    <w:next w:val="Normal"/>
    <w:autoRedefine/>
    <w:rsid w:val="004B1F22"/>
    <w:pPr>
      <w:ind w:left="1540" w:hanging="220"/>
    </w:pPr>
  </w:style>
  <w:style w:type="paragraph" w:styleId="Index8">
    <w:name w:val="index 8"/>
    <w:basedOn w:val="Normal"/>
    <w:next w:val="Normal"/>
    <w:autoRedefine/>
    <w:rsid w:val="004B1F22"/>
    <w:pPr>
      <w:ind w:left="1760" w:hanging="220"/>
    </w:pPr>
  </w:style>
  <w:style w:type="paragraph" w:styleId="Index9">
    <w:name w:val="index 9"/>
    <w:basedOn w:val="Normal"/>
    <w:next w:val="Normal"/>
    <w:autoRedefine/>
    <w:rsid w:val="004B1F22"/>
    <w:pPr>
      <w:ind w:left="1980" w:hanging="220"/>
    </w:pPr>
  </w:style>
  <w:style w:type="paragraph" w:styleId="IndexHeading">
    <w:name w:val="index heading"/>
    <w:basedOn w:val="Normal"/>
    <w:next w:val="Index1"/>
    <w:rsid w:val="004B1F22"/>
    <w:rPr>
      <w:rFonts w:ascii="Arial" w:hAnsi="Arial" w:cs="Arial"/>
      <w:b/>
      <w:bCs/>
    </w:rPr>
  </w:style>
  <w:style w:type="paragraph" w:styleId="MacroText">
    <w:name w:val="macro"/>
    <w:rsid w:val="004B1F22"/>
    <w:pPr>
      <w:tabs>
        <w:tab w:val="left" w:pos="480"/>
        <w:tab w:val="left" w:pos="960"/>
        <w:tab w:val="left" w:pos="1440"/>
        <w:tab w:val="left" w:pos="1920"/>
        <w:tab w:val="left" w:pos="2400"/>
        <w:tab w:val="left" w:pos="2880"/>
        <w:tab w:val="left" w:pos="3360"/>
        <w:tab w:val="left" w:pos="3840"/>
        <w:tab w:val="left" w:pos="4320"/>
      </w:tabs>
      <w:spacing w:before="40" w:after="40"/>
    </w:pPr>
    <w:rPr>
      <w:rFonts w:ascii="Courier New" w:hAnsi="Courier New" w:cs="Courier New"/>
      <w:lang w:eastAsia="en-US"/>
    </w:rPr>
  </w:style>
  <w:style w:type="paragraph" w:styleId="TableofAuthorities">
    <w:name w:val="table of authorities"/>
    <w:basedOn w:val="Normal"/>
    <w:next w:val="Normal"/>
    <w:rsid w:val="004B1F22"/>
    <w:pPr>
      <w:ind w:left="220" w:hanging="220"/>
    </w:pPr>
  </w:style>
  <w:style w:type="paragraph" w:styleId="TableofFigures">
    <w:name w:val="table of figures"/>
    <w:basedOn w:val="Normal"/>
    <w:next w:val="Normal"/>
    <w:rsid w:val="004B1F22"/>
  </w:style>
  <w:style w:type="paragraph" w:styleId="TOAHeading">
    <w:name w:val="toa heading"/>
    <w:basedOn w:val="Normal"/>
    <w:next w:val="Normal"/>
    <w:rsid w:val="004B1F22"/>
    <w:pPr>
      <w:spacing w:before="120"/>
    </w:pPr>
    <w:rPr>
      <w:rFonts w:ascii="Arial" w:hAnsi="Arial" w:cs="Arial"/>
      <w:b/>
      <w:bCs/>
      <w:sz w:val="24"/>
    </w:rPr>
  </w:style>
  <w:style w:type="paragraph" w:styleId="TOC4">
    <w:name w:val="toc 4"/>
    <w:basedOn w:val="Normal"/>
    <w:next w:val="Normal"/>
    <w:autoRedefine/>
    <w:rsid w:val="004B1F22"/>
    <w:pPr>
      <w:ind w:left="660"/>
    </w:pPr>
  </w:style>
  <w:style w:type="paragraph" w:styleId="TOC5">
    <w:name w:val="toc 5"/>
    <w:basedOn w:val="Normal"/>
    <w:next w:val="Normal"/>
    <w:autoRedefine/>
    <w:rsid w:val="004B1F22"/>
    <w:pPr>
      <w:ind w:left="880"/>
    </w:pPr>
  </w:style>
  <w:style w:type="paragraph" w:styleId="TOC6">
    <w:name w:val="toc 6"/>
    <w:basedOn w:val="Normal"/>
    <w:next w:val="Normal"/>
    <w:autoRedefine/>
    <w:rsid w:val="004B1F22"/>
    <w:pPr>
      <w:ind w:left="1100"/>
    </w:pPr>
  </w:style>
  <w:style w:type="paragraph" w:styleId="TOC7">
    <w:name w:val="toc 7"/>
    <w:basedOn w:val="Normal"/>
    <w:next w:val="Normal"/>
    <w:autoRedefine/>
    <w:rsid w:val="004B1F22"/>
    <w:pPr>
      <w:ind w:left="1320"/>
    </w:pPr>
  </w:style>
  <w:style w:type="paragraph" w:styleId="TOC8">
    <w:name w:val="toc 8"/>
    <w:basedOn w:val="Normal"/>
    <w:next w:val="Normal"/>
    <w:autoRedefine/>
    <w:rsid w:val="004B1F22"/>
    <w:pPr>
      <w:ind w:left="1540"/>
    </w:pPr>
  </w:style>
  <w:style w:type="paragraph" w:styleId="TOC9">
    <w:name w:val="toc 9"/>
    <w:basedOn w:val="Normal"/>
    <w:next w:val="Normal"/>
    <w:autoRedefine/>
    <w:rsid w:val="004B1F22"/>
    <w:pPr>
      <w:ind w:left="1760"/>
    </w:pPr>
  </w:style>
  <w:style w:type="paragraph" w:customStyle="1" w:styleId="Footerleft">
    <w:name w:val="Footer left"/>
    <w:basedOn w:val="Footer"/>
    <w:rsid w:val="00726DB5"/>
    <w:pPr>
      <w:tabs>
        <w:tab w:val="clear" w:pos="567"/>
      </w:tabs>
      <w:ind w:left="0" w:hanging="2835"/>
    </w:pPr>
    <w:rPr>
      <w:szCs w:val="24"/>
    </w:rPr>
  </w:style>
  <w:style w:type="paragraph" w:customStyle="1" w:styleId="Footerright">
    <w:name w:val="Footer right"/>
    <w:basedOn w:val="Footer"/>
    <w:rsid w:val="00726DB5"/>
    <w:pPr>
      <w:tabs>
        <w:tab w:val="clear" w:pos="567"/>
        <w:tab w:val="left" w:pos="7655"/>
      </w:tabs>
      <w:ind w:left="0" w:firstLine="0"/>
    </w:pPr>
    <w:rPr>
      <w:szCs w:val="24"/>
    </w:rPr>
  </w:style>
  <w:style w:type="paragraph" w:customStyle="1" w:styleId="GradingInfo">
    <w:name w:val="GradingInfo"/>
    <w:basedOn w:val="Normal"/>
    <w:rsid w:val="00C9742F"/>
    <w:pPr>
      <w:shd w:val="clear" w:color="auto" w:fill="CCFFCC"/>
    </w:pPr>
    <w:rPr>
      <w:rFonts w:cs="Arial"/>
      <w:bCs/>
    </w:rPr>
  </w:style>
  <w:style w:type="paragraph" w:customStyle="1" w:styleId="Tabletext">
    <w:name w:val="Table text"/>
    <w:basedOn w:val="Normal"/>
    <w:rsid w:val="00DD49B3"/>
    <w:pPr>
      <w:spacing w:before="80" w:after="80" w:line="250" w:lineRule="exact"/>
    </w:pPr>
  </w:style>
  <w:style w:type="paragraph" w:styleId="BodyText">
    <w:name w:val="Body Text"/>
    <w:basedOn w:val="Normal"/>
    <w:link w:val="BodyTextChar"/>
    <w:uiPriority w:val="99"/>
    <w:unhideWhenUsed/>
    <w:rsid w:val="00DD49B3"/>
    <w:pPr>
      <w:spacing w:before="200" w:after="160" w:line="250" w:lineRule="exact"/>
    </w:pPr>
  </w:style>
  <w:style w:type="character" w:customStyle="1" w:styleId="BodyTextChar">
    <w:name w:val="Body Text Char"/>
    <w:basedOn w:val="DefaultParagraphFont"/>
    <w:link w:val="BodyText"/>
    <w:uiPriority w:val="99"/>
    <w:rsid w:val="00DD49B3"/>
    <w:rPr>
      <w:rFonts w:ascii="CongressSans" w:hAnsi="CongressSans"/>
      <w:sz w:val="22"/>
      <w:szCs w:val="24"/>
      <w:lang w:eastAsia="en-US"/>
    </w:rPr>
  </w:style>
  <w:style w:type="character" w:customStyle="1" w:styleId="H2FakeChar">
    <w:name w:val="H2 Fake Char"/>
    <w:link w:val="H2Fake"/>
    <w:locked/>
    <w:rsid w:val="00DD49B3"/>
    <w:rPr>
      <w:rFonts w:ascii="CongressSans" w:hAnsi="CongressSans"/>
      <w:sz w:val="32"/>
      <w:szCs w:val="24"/>
      <w:lang w:eastAsia="en-US"/>
    </w:rPr>
  </w:style>
  <w:style w:type="paragraph" w:customStyle="1" w:styleId="TabletextboldRED">
    <w:name w:val="Table text bold RED"/>
    <w:basedOn w:val="Normal"/>
    <w:rsid w:val="00DD49B3"/>
    <w:pPr>
      <w:spacing w:before="60" w:after="60" w:line="260" w:lineRule="exact"/>
    </w:pPr>
    <w:rPr>
      <w:b/>
      <w:color w:val="D81E0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187980">
      <w:bodyDiv w:val="1"/>
      <w:marLeft w:val="0"/>
      <w:marRight w:val="0"/>
      <w:marTop w:val="0"/>
      <w:marBottom w:val="0"/>
      <w:divBdr>
        <w:top w:val="none" w:sz="0" w:space="0" w:color="auto"/>
        <w:left w:val="none" w:sz="0" w:space="0" w:color="auto"/>
        <w:bottom w:val="none" w:sz="0" w:space="0" w:color="auto"/>
        <w:right w:val="none" w:sz="0" w:space="0" w:color="auto"/>
      </w:divBdr>
    </w:div>
    <w:div w:id="944269856">
      <w:bodyDiv w:val="1"/>
      <w:marLeft w:val="0"/>
      <w:marRight w:val="0"/>
      <w:marTop w:val="0"/>
      <w:marBottom w:val="0"/>
      <w:divBdr>
        <w:top w:val="none" w:sz="0" w:space="0" w:color="auto"/>
        <w:left w:val="none" w:sz="0" w:space="0" w:color="auto"/>
        <w:bottom w:val="none" w:sz="0" w:space="0" w:color="auto"/>
        <w:right w:val="none" w:sz="0" w:space="0" w:color="auto"/>
      </w:divBdr>
    </w:div>
    <w:div w:id="1505903012">
      <w:bodyDiv w:val="1"/>
      <w:marLeft w:val="0"/>
      <w:marRight w:val="0"/>
      <w:marTop w:val="0"/>
      <w:marBottom w:val="0"/>
      <w:divBdr>
        <w:top w:val="none" w:sz="0" w:space="0" w:color="auto"/>
        <w:left w:val="none" w:sz="0" w:space="0" w:color="auto"/>
        <w:bottom w:val="none" w:sz="0" w:space="0" w:color="auto"/>
        <w:right w:val="none" w:sz="0" w:space="0" w:color="auto"/>
      </w:divBdr>
    </w:div>
    <w:div w:id="1816411739">
      <w:bodyDiv w:val="1"/>
      <w:marLeft w:val="0"/>
      <w:marRight w:val="0"/>
      <w:marTop w:val="0"/>
      <w:marBottom w:val="0"/>
      <w:divBdr>
        <w:top w:val="none" w:sz="0" w:space="0" w:color="auto"/>
        <w:left w:val="none" w:sz="0" w:space="0" w:color="auto"/>
        <w:bottom w:val="none" w:sz="0" w:space="0" w:color="auto"/>
        <w:right w:val="none" w:sz="0" w:space="0" w:color="auto"/>
      </w:divBdr>
    </w:div>
    <w:div w:id="200712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mailto:feedbackandcomplaints@cityandguilds.com" TargetMode="External"/><Relationship Id="rId3" Type="http://schemas.openxmlformats.org/officeDocument/2006/relationships/styles" Target="styles.xml"/><Relationship Id="rId21"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gli.int\dfs\G%20Drive\Product%20Development%20(Shared)\Central%20Admin\Learning%20&amp;%20Ass%20Dev\02%20-%20Development\Documentation\Handbook%20Template\QMD-qual-handbook-v5-2%20-June%20201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17C34-523C-4AB6-A49C-139D89BBB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QMD-qual-handbook-v5-2 -June 2014</Template>
  <TotalTime>1</TotalTime>
  <Pages>11</Pages>
  <Words>765</Words>
  <Characters>5342</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Level 2 Award / Certificate / Diploma in/for [subject / job role] (0000-[00])</vt:lpstr>
    </vt:vector>
  </TitlesOfParts>
  <Company>City &amp; Guilds</Company>
  <LinksUpToDate>false</LinksUpToDate>
  <CharactersWithSpaces>6095</CharactersWithSpaces>
  <SharedDoc>false</SharedDoc>
  <HLinks>
    <vt:vector size="48" baseType="variant">
      <vt:variant>
        <vt:i4>6094853</vt:i4>
      </vt:variant>
      <vt:variant>
        <vt:i4>87</vt:i4>
      </vt:variant>
      <vt:variant>
        <vt:i4>0</vt:i4>
      </vt:variant>
      <vt:variant>
        <vt:i4>5</vt:i4>
      </vt:variant>
      <vt:variant>
        <vt:lpwstr>http://www.cityandguilds.com/</vt:lpwstr>
      </vt:variant>
      <vt:variant>
        <vt:lpwstr/>
      </vt:variant>
      <vt:variant>
        <vt:i4>6094853</vt:i4>
      </vt:variant>
      <vt:variant>
        <vt:i4>84</vt:i4>
      </vt:variant>
      <vt:variant>
        <vt:i4>0</vt:i4>
      </vt:variant>
      <vt:variant>
        <vt:i4>5</vt:i4>
      </vt:variant>
      <vt:variant>
        <vt:lpwstr>http://www.cityandguilds.com/</vt:lpwstr>
      </vt:variant>
      <vt:variant>
        <vt:lpwstr/>
      </vt:variant>
      <vt:variant>
        <vt:i4>6094853</vt:i4>
      </vt:variant>
      <vt:variant>
        <vt:i4>81</vt:i4>
      </vt:variant>
      <vt:variant>
        <vt:i4>0</vt:i4>
      </vt:variant>
      <vt:variant>
        <vt:i4>5</vt:i4>
      </vt:variant>
      <vt:variant>
        <vt:lpwstr>http://www.cityandguilds.com/</vt:lpwstr>
      </vt:variant>
      <vt:variant>
        <vt:lpwstr/>
      </vt:variant>
      <vt:variant>
        <vt:i4>5177433</vt:i4>
      </vt:variant>
      <vt:variant>
        <vt:i4>78</vt:i4>
      </vt:variant>
      <vt:variant>
        <vt:i4>0</vt:i4>
      </vt:variant>
      <vt:variant>
        <vt:i4>5</vt:i4>
      </vt:variant>
      <vt:variant>
        <vt:lpwstr>http://www.cityandguilds.com/esw</vt:lpwstr>
      </vt:variant>
      <vt:variant>
        <vt:lpwstr/>
      </vt:variant>
      <vt:variant>
        <vt:i4>3997745</vt:i4>
      </vt:variant>
      <vt:variant>
        <vt:i4>75</vt:i4>
      </vt:variant>
      <vt:variant>
        <vt:i4>0</vt:i4>
      </vt:variant>
      <vt:variant>
        <vt:i4>5</vt:i4>
      </vt:variant>
      <vt:variant>
        <vt:lpwstr>http://www.cityandguilds.com/essentialskillsni</vt:lpwstr>
      </vt:variant>
      <vt:variant>
        <vt:lpwstr/>
      </vt:variant>
      <vt:variant>
        <vt:i4>5832784</vt:i4>
      </vt:variant>
      <vt:variant>
        <vt:i4>72</vt:i4>
      </vt:variant>
      <vt:variant>
        <vt:i4>0</vt:i4>
      </vt:variant>
      <vt:variant>
        <vt:i4>5</vt:i4>
      </vt:variant>
      <vt:variant>
        <vt:lpwstr>http://www.cityandguilds.com/functionalskills</vt:lpwstr>
      </vt:variant>
      <vt:variant>
        <vt:lpwstr/>
      </vt:variant>
      <vt:variant>
        <vt:i4>2621540</vt:i4>
      </vt:variant>
      <vt:variant>
        <vt:i4>66</vt:i4>
      </vt:variant>
      <vt:variant>
        <vt:i4>0</vt:i4>
      </vt:variant>
      <vt:variant>
        <vt:i4>5</vt:i4>
      </vt:variant>
      <vt:variant>
        <vt:lpwstr>http://register.ofqual.gov.uk/Unit</vt:lpwstr>
      </vt:variant>
      <vt:variant>
        <vt:lpwstr/>
      </vt:variant>
      <vt:variant>
        <vt:i4>6225935</vt:i4>
      </vt:variant>
      <vt:variant>
        <vt:i4>63</vt:i4>
      </vt:variant>
      <vt:variant>
        <vt:i4>0</vt:i4>
      </vt:variant>
      <vt:variant>
        <vt:i4>5</vt:i4>
      </vt:variant>
      <vt:variant>
        <vt:lpwstr>http://www.amazon.co.uk/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2 Award / Certificate / Diploma in/for [subject / job role] (0000-[00])</dc:title>
  <dc:subject/>
  <dc:creator>Emma Clarke</dc:creator>
  <cp:keywords/>
  <cp:lastModifiedBy>Emma Clarke</cp:lastModifiedBy>
  <cp:revision>2</cp:revision>
  <cp:lastPrinted>2013-05-16T14:53:00Z</cp:lastPrinted>
  <dcterms:created xsi:type="dcterms:W3CDTF">2017-09-08T10:22:00Z</dcterms:created>
  <dcterms:modified xsi:type="dcterms:W3CDTF">2017-09-08T10:22:00Z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new-qual-hb-01</vt:lpwstr>
  </property>
</Properties>
</file>